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00352" w14:textId="030F5824" w:rsidR="00D62E6E" w:rsidRPr="00A74930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bCs/>
          <w:sz w:val="24"/>
          <w:szCs w:val="20"/>
          <w:lang w:eastAsia="pl-PL"/>
        </w:rPr>
        <w:t xml:space="preserve">Załącznik nr </w:t>
      </w:r>
      <w:r w:rsidR="00486A75">
        <w:rPr>
          <w:rFonts w:ascii="Times New Roman" w:eastAsia="Times New Roman" w:hAnsi="Times New Roman"/>
          <w:bCs/>
          <w:sz w:val="24"/>
          <w:szCs w:val="20"/>
          <w:lang w:eastAsia="pl-PL"/>
        </w:rPr>
        <w:t>6</w:t>
      </w:r>
      <w:r w:rsidRPr="00A7493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A74930" w14:paraId="66232DF3" w14:textId="77777777" w:rsidTr="00D62E6E">
        <w:tc>
          <w:tcPr>
            <w:tcW w:w="2800" w:type="dxa"/>
          </w:tcPr>
          <w:p w14:paraId="57CC5F58" w14:textId="77777777" w:rsidR="00D62E6E" w:rsidRPr="00A74930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A74930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A74930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67284CA" w14:textId="77777777" w:rsidR="00D62E6E" w:rsidRPr="00A74930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025D20B7" w14:textId="77777777" w:rsidR="00D62E6E" w:rsidRPr="00A74930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BCAC1A" w14:textId="77777777" w:rsidR="00D62E6E" w:rsidRPr="00A74930" w:rsidRDefault="00D62E6E" w:rsidP="00D62E6E">
            <w:pPr>
              <w:spacing w:after="12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[nazwa, adres,</w:t>
            </w:r>
            <w:r w:rsidRPr="00A7493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A74930" w14:paraId="1876084E" w14:textId="77777777" w:rsidTr="00D62E6E">
        <w:tc>
          <w:tcPr>
            <w:tcW w:w="2800" w:type="dxa"/>
          </w:tcPr>
          <w:p w14:paraId="6EA69F36" w14:textId="77777777" w:rsidR="00D62E6E" w:rsidRPr="00A74930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A74930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936D5F4" w14:textId="77777777" w:rsidR="00D62E6E" w:rsidRPr="00A74930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17BAA485" w14:textId="77777777" w:rsidR="00D62E6E" w:rsidRPr="00A74930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46429A" w14:textId="77777777" w:rsidR="00D62E6E" w:rsidRPr="00A74930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18"/>
                <w:szCs w:val="18"/>
              </w:rPr>
            </w:pP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</w:t>
            </w:r>
            <w:r w:rsidRPr="00A74930">
              <w:rPr>
                <w:rFonts w:ascii="Times New Roman" w:hAnsi="Times New Roman"/>
                <w:iCs/>
                <w:sz w:val="18"/>
                <w:szCs w:val="18"/>
              </w:rPr>
              <w:t>imię, nazwisko, stanowisko/podstawa do reprezentacji</w:t>
            </w: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32963A5" w14:textId="77777777" w:rsidR="00BC121E" w:rsidRPr="00A74930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5439C" w:rsidRPr="00A74930" w14:paraId="231BFD40" w14:textId="77777777" w:rsidTr="000612A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5E0531B" w14:textId="77777777" w:rsidR="0055439C" w:rsidRPr="00A74930" w:rsidRDefault="0055439C" w:rsidP="000612A4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9E12C6B" w14:textId="77777777" w:rsidR="0055439C" w:rsidRPr="00A74930" w:rsidRDefault="0055439C" w:rsidP="000612A4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E71EE24" w14:textId="77777777" w:rsidR="0055439C" w:rsidRPr="00A74930" w:rsidRDefault="0055439C" w:rsidP="000612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3C9E325" w14:textId="77777777" w:rsidR="0055439C" w:rsidRPr="00A74930" w:rsidRDefault="0055439C" w:rsidP="000612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</w:p>
        </w:tc>
      </w:tr>
    </w:tbl>
    <w:p w14:paraId="03CF4F01" w14:textId="77777777" w:rsidR="00BC121E" w:rsidRPr="00A74930" w:rsidRDefault="0055439C" w:rsidP="00D62E6E">
      <w:pPr>
        <w:spacing w:before="60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93F0A" w:rsidRPr="00A74930"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A74930" w14:paraId="5472980A" w14:textId="77777777" w:rsidTr="00D62E6E">
        <w:tc>
          <w:tcPr>
            <w:tcW w:w="2269" w:type="dxa"/>
          </w:tcPr>
          <w:p w14:paraId="4316892B" w14:textId="77777777" w:rsidR="00D62E6E" w:rsidRPr="00A74930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2990C1D" w14:textId="7E36B3E1" w:rsidR="00D62E6E" w:rsidRPr="00A74930" w:rsidRDefault="008C5A6A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8C5A6A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Specjalistyczny jednorazowy sprzęt medyczny - Oddział Ortopedii</w:t>
            </w:r>
          </w:p>
        </w:tc>
      </w:tr>
      <w:tr w:rsidR="0055439C" w:rsidRPr="00A74930" w14:paraId="7E396DA1" w14:textId="77777777" w:rsidTr="000612A4">
        <w:tc>
          <w:tcPr>
            <w:tcW w:w="2269" w:type="dxa"/>
          </w:tcPr>
          <w:p w14:paraId="4B3F99DD" w14:textId="77777777" w:rsidR="0055439C" w:rsidRPr="00A74930" w:rsidRDefault="0055439C" w:rsidP="000612A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1FE9225" w14:textId="036A1C21" w:rsidR="0055439C" w:rsidRPr="00A74930" w:rsidRDefault="0055439C" w:rsidP="000612A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SZW/DZP/</w:t>
            </w:r>
            <w:r w:rsidR="009A232F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161</w:t>
            </w: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/2025</w:t>
            </w:r>
          </w:p>
        </w:tc>
      </w:tr>
    </w:tbl>
    <w:p w14:paraId="7C2FB1AB" w14:textId="77777777" w:rsidR="00BC121E" w:rsidRPr="00A74930" w:rsidRDefault="0055439C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Pr="00A74930">
        <w:rPr>
          <w:rFonts w:ascii="Times New Roman" w:eastAsia="Times New Roman" w:hAnsi="Times New Roman"/>
          <w:b/>
          <w:sz w:val="24"/>
          <w:szCs w:val="24"/>
          <w:lang w:eastAsia="pl-PL"/>
        </w:rPr>
        <w:t>SZPITAL WOJEWÓDZKI W POZNANIU</w:t>
      </w:r>
      <w:r w:rsidR="00BC121E" w:rsidRPr="00A74930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="00BC121E" w:rsidRPr="00A74930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14:paraId="4CBFFACF" w14:textId="72E8E024" w:rsidR="00BC121E" w:rsidRPr="00A74930" w:rsidRDefault="009A232F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1AA5A5C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25pt">
            <v:imagedata r:id="rId8" o:title=""/>
          </v:shape>
        </w:pic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</w:t>
      </w:r>
      <w:r w:rsid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o ochronie konkurencji i konsumentów (</w:t>
      </w:r>
      <w:r w:rsidR="00C93F0A" w:rsidRPr="00A74930">
        <w:rPr>
          <w:rFonts w:ascii="Times New Roman" w:eastAsia="Times New Roman" w:hAnsi="Times New Roman"/>
          <w:sz w:val="24"/>
          <w:szCs w:val="24"/>
          <w:lang w:eastAsia="pl-PL"/>
        </w:rPr>
        <w:t>t.j. Dz.U. z 2023r. poz. 1689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A74930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C05C39E" w14:textId="798AEC9A" w:rsidR="00BC121E" w:rsidRPr="00A74930" w:rsidRDefault="009A232F" w:rsidP="00D62E6E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5FD46DBF">
          <v:shape id="_x0000_i1026" type="#_x0000_t75" style="width:453pt;height:17.25pt">
            <v:imagedata r:id="rId9" o:title=""/>
          </v:shape>
        </w:pic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</w:t>
      </w:r>
      <w:r w:rsidR="00C93F0A" w:rsidRPr="00A74930">
        <w:rPr>
          <w:rFonts w:ascii="Times New Roman" w:eastAsia="Times New Roman" w:hAnsi="Times New Roman"/>
          <w:sz w:val="24"/>
          <w:szCs w:val="24"/>
          <w:lang w:eastAsia="pl-PL"/>
        </w:rPr>
        <w:t>t.j. Dz.U. z 2023r. poz. 1689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postępowaniu.</w:t>
      </w:r>
    </w:p>
    <w:p w14:paraId="042E7E3C" w14:textId="77777777" w:rsidR="00BF69A4" w:rsidRPr="00A74930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6"/>
        <w:gridCol w:w="5511"/>
      </w:tblGrid>
      <w:tr w:rsidR="00BC121E" w:rsidRPr="00A74930" w14:paraId="6519A47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D84C3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AF2D3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25528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A74930" w14:paraId="0DFF264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74744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D3F8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1A9E3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A74930" w14:paraId="1D690F9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D6B0F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0E76E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B3DA8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0BA61B91" w14:textId="77777777" w:rsidR="00A74930" w:rsidRDefault="00A74930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14:paraId="02594F47" w14:textId="77777777" w:rsidR="00A74930" w:rsidRDefault="00A74930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14:paraId="6287676C" w14:textId="7E7C51C1" w:rsidR="00BC121E" w:rsidRPr="00A74930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14:paraId="7F977F16" w14:textId="77777777" w:rsidR="00BC121E" w:rsidRPr="00A74930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1F35B90" w14:textId="77777777" w:rsidR="00067B62" w:rsidRPr="00A7493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  <w:r w:rsidRPr="00A74930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A74930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A74930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200C84CC" w14:textId="77777777" w:rsidR="00067B62" w:rsidRPr="00A74930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A74930" w14:paraId="67F5F4B2" w14:textId="77777777" w:rsidTr="00620E37">
        <w:tc>
          <w:tcPr>
            <w:tcW w:w="2660" w:type="dxa"/>
          </w:tcPr>
          <w:p w14:paraId="1B4F45BA" w14:textId="77777777" w:rsidR="00BC121E" w:rsidRPr="00A7493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4B32AC36" w14:textId="77777777" w:rsidR="00BC121E" w:rsidRPr="00A7493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20583EF" w14:textId="77777777" w:rsidR="00BC121E" w:rsidRPr="00A74930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BC121E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data</w:t>
            </w: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58A34C60" w14:textId="77777777" w:rsidR="00BC121E" w:rsidRPr="00A7493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0BB5F617" w14:textId="77777777" w:rsidR="00BC121E" w:rsidRPr="00A7493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EAE8374" w14:textId="77777777" w:rsidR="00BC121E" w:rsidRPr="00A74930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55439C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1B93EA8" w14:textId="77777777" w:rsidR="00106AC7" w:rsidRPr="00A74930" w:rsidRDefault="00106AC7" w:rsidP="00BC121E">
      <w:pPr>
        <w:rPr>
          <w:rFonts w:ascii="Times New Roman" w:hAnsi="Times New Roman"/>
        </w:rPr>
      </w:pPr>
    </w:p>
    <w:sectPr w:rsidR="00106AC7" w:rsidRPr="00A74930" w:rsidSect="004B10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73707" w14:textId="77777777" w:rsidR="00010A35" w:rsidRDefault="00010A35">
      <w:r>
        <w:separator/>
      </w:r>
    </w:p>
  </w:endnote>
  <w:endnote w:type="continuationSeparator" w:id="0">
    <w:p w14:paraId="226A4B9D" w14:textId="77777777" w:rsidR="00010A35" w:rsidRDefault="00010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FF86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3A67F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3D85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CD018CA" w14:textId="4D43EF55" w:rsidR="009A4CD3" w:rsidRDefault="00A74930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3DD24F" wp14:editId="7763DDE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54344361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B38FB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653CF47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5C620" w14:textId="77777777" w:rsidR="0055439C" w:rsidRDefault="005543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B5D6D" w14:textId="77777777" w:rsidR="00010A35" w:rsidRDefault="00010A35">
      <w:r>
        <w:separator/>
      </w:r>
    </w:p>
  </w:footnote>
  <w:footnote w:type="continuationSeparator" w:id="0">
    <w:p w14:paraId="35AB075E" w14:textId="77777777" w:rsidR="00010A35" w:rsidRDefault="00010A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6D942" w14:textId="77777777" w:rsidR="0055439C" w:rsidRDefault="005543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A4AAE" w14:textId="77777777" w:rsidR="0055439C" w:rsidRDefault="005543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CC538" w14:textId="77777777" w:rsidR="0055439C" w:rsidRDefault="005543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80285837">
    <w:abstractNumId w:val="13"/>
  </w:num>
  <w:num w:numId="2" w16cid:durableId="464736261">
    <w:abstractNumId w:val="0"/>
  </w:num>
  <w:num w:numId="3" w16cid:durableId="475533403">
    <w:abstractNumId w:val="11"/>
  </w:num>
  <w:num w:numId="4" w16cid:durableId="729811337">
    <w:abstractNumId w:val="8"/>
  </w:num>
  <w:num w:numId="5" w16cid:durableId="1896307631">
    <w:abstractNumId w:val="7"/>
  </w:num>
  <w:num w:numId="6" w16cid:durableId="124473147">
    <w:abstractNumId w:val="1"/>
  </w:num>
  <w:num w:numId="7" w16cid:durableId="1184977255">
    <w:abstractNumId w:val="6"/>
  </w:num>
  <w:num w:numId="8" w16cid:durableId="821578975">
    <w:abstractNumId w:val="3"/>
  </w:num>
  <w:num w:numId="9" w16cid:durableId="1468670706">
    <w:abstractNumId w:val="2"/>
  </w:num>
  <w:num w:numId="10" w16cid:durableId="1704280890">
    <w:abstractNumId w:val="5"/>
  </w:num>
  <w:num w:numId="11" w16cid:durableId="1050962218">
    <w:abstractNumId w:val="10"/>
  </w:num>
  <w:num w:numId="12" w16cid:durableId="1066338265">
    <w:abstractNumId w:val="4"/>
  </w:num>
  <w:num w:numId="13" w16cid:durableId="1328560231">
    <w:abstractNumId w:val="9"/>
  </w:num>
  <w:num w:numId="14" w16cid:durableId="848820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A35"/>
    <w:rsid w:val="0000184A"/>
    <w:rsid w:val="000026D2"/>
    <w:rsid w:val="00007C1C"/>
    <w:rsid w:val="00010A35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86A75"/>
    <w:rsid w:val="004B1027"/>
    <w:rsid w:val="004C55DE"/>
    <w:rsid w:val="004D5C77"/>
    <w:rsid w:val="00517FF1"/>
    <w:rsid w:val="00532ED5"/>
    <w:rsid w:val="00533E9F"/>
    <w:rsid w:val="0055439C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15473"/>
    <w:rsid w:val="00844A96"/>
    <w:rsid w:val="008460DE"/>
    <w:rsid w:val="00882E9F"/>
    <w:rsid w:val="008843C0"/>
    <w:rsid w:val="008A0D67"/>
    <w:rsid w:val="008B3C7B"/>
    <w:rsid w:val="008C2CBF"/>
    <w:rsid w:val="008C5A6A"/>
    <w:rsid w:val="008D4CAF"/>
    <w:rsid w:val="008E296F"/>
    <w:rsid w:val="008E370F"/>
    <w:rsid w:val="00952336"/>
    <w:rsid w:val="00965F72"/>
    <w:rsid w:val="009A21D7"/>
    <w:rsid w:val="009A232F"/>
    <w:rsid w:val="009A4A2C"/>
    <w:rsid w:val="009A4CD3"/>
    <w:rsid w:val="00A24942"/>
    <w:rsid w:val="00A311C9"/>
    <w:rsid w:val="00A46EFE"/>
    <w:rsid w:val="00A73BC9"/>
    <w:rsid w:val="00A73C79"/>
    <w:rsid w:val="00A74930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33A34554"/>
  <w15:chartTrackingRefBased/>
  <w15:docId w15:val="{1A695572-8CBC-463D-9B4D-359B3C434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215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Jakub Rejewski</cp:lastModifiedBy>
  <cp:revision>4</cp:revision>
  <cp:lastPrinted>2010-01-07T09:39:00Z</cp:lastPrinted>
  <dcterms:created xsi:type="dcterms:W3CDTF">2025-04-24T08:29:00Z</dcterms:created>
  <dcterms:modified xsi:type="dcterms:W3CDTF">2025-11-25T13:19:00Z</dcterms:modified>
</cp:coreProperties>
</file>