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03C3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C03C3D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C03C3D" w:rsidRPr="00C03C3D">
        <w:rPr>
          <w:rFonts w:ascii="Arial Narrow" w:eastAsia="Times New Roman" w:hAnsi="Arial Narrow" w:cs="Arial"/>
          <w:bCs/>
          <w:lang w:eastAsia="pl-PL"/>
        </w:rPr>
        <w:t>6</w:t>
      </w:r>
      <w:r w:rsidRPr="00C03C3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03C3D" w:rsidTr="00D62E6E">
        <w:tc>
          <w:tcPr>
            <w:tcW w:w="2800" w:type="dxa"/>
          </w:tcPr>
          <w:p w:rsidR="00D62E6E" w:rsidRPr="00C03C3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03C3D">
              <w:rPr>
                <w:rFonts w:ascii="Arial Narrow" w:hAnsi="Arial Narrow" w:cs="Arial"/>
                <w:b/>
              </w:rPr>
              <w:t>Wykonawca</w:t>
            </w:r>
            <w:r w:rsidRPr="00C03C3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C03C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C03C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03C3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C03C3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C03C3D" w:rsidTr="00D62E6E">
        <w:tc>
          <w:tcPr>
            <w:tcW w:w="2800" w:type="dxa"/>
          </w:tcPr>
          <w:p w:rsidR="00D62E6E" w:rsidRPr="00C03C3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03C3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C03C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C03C3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03C3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C03C3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C03C3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F5D59" w:rsidRPr="00C03C3D" w:rsidTr="009F1A0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5D59" w:rsidRPr="00C03C3D" w:rsidRDefault="00BF5D59" w:rsidP="009F1A0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BF5D59" w:rsidRPr="00C03C3D" w:rsidRDefault="00BF5D59" w:rsidP="009F1A0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03C3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03C3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03C3D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C03C3D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C03C3D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C03C3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03C3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03C3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F5D59" w:rsidRPr="00C03C3D" w:rsidRDefault="00BF5D59" w:rsidP="009F1A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BF5D59" w:rsidRPr="00C03C3D" w:rsidRDefault="00BF5D59" w:rsidP="009F1A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C03C3D" w:rsidRDefault="00BF5D5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03C3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C03C3D">
        <w:rPr>
          <w:rFonts w:ascii="Arial Narrow" w:eastAsia="Times New Roman" w:hAnsi="Arial Narrow" w:cs="Arial"/>
          <w:lang w:eastAsia="pl-PL"/>
        </w:rPr>
        <w:t>N</w:t>
      </w:r>
      <w:r w:rsidR="00BC121E" w:rsidRPr="00C03C3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03C3D" w:rsidTr="00D62E6E">
        <w:tc>
          <w:tcPr>
            <w:tcW w:w="2269" w:type="dxa"/>
          </w:tcPr>
          <w:p w:rsidR="00D62E6E" w:rsidRPr="00C03C3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C03C3D" w:rsidRDefault="00BF5D5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na 24 miesięcy</w:t>
            </w:r>
            <w:r w:rsidR="00D62E6E" w:rsidRPr="00C03C3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F5D59" w:rsidRPr="00C03C3D" w:rsidTr="009F1A0D">
        <w:tc>
          <w:tcPr>
            <w:tcW w:w="2269" w:type="dxa"/>
          </w:tcPr>
          <w:p w:rsidR="00BF5D59" w:rsidRPr="00C03C3D" w:rsidRDefault="00BF5D59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F5D59" w:rsidRPr="00C03C3D" w:rsidRDefault="00BF5D59" w:rsidP="009F1A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bCs/>
                <w:lang w:eastAsia="pl-PL"/>
              </w:rPr>
              <w:t>145/2025</w:t>
            </w:r>
          </w:p>
        </w:tc>
      </w:tr>
    </w:tbl>
    <w:p w:rsidR="00BC121E" w:rsidRPr="00C03C3D" w:rsidRDefault="00BF5D5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C03C3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03C3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C03C3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C03C3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C03C3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C03C3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C03C3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C03C3D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C03C3D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C03C3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C03C3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03C3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C03C3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C03C3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C03C3D">
        <w:rPr>
          <w:rFonts w:ascii="Arial Narrow" w:eastAsia="Times New Roman" w:hAnsi="Arial Narrow" w:cs="Arial"/>
          <w:lang w:eastAsia="pl-PL"/>
        </w:rPr>
        <w:t>.</w:t>
      </w:r>
    </w:p>
    <w:p w:rsidR="00BF69A4" w:rsidRPr="00C03C3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03C3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C03C3D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C03C3D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03C3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C03C3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C03C3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3C3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C03C3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C03C3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C03C3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C03C3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03C3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C03C3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C03C3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C03C3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C03C3D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C03C3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C03C3D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C03C3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03C3D" w:rsidTr="00620E37">
        <w:tc>
          <w:tcPr>
            <w:tcW w:w="2660" w:type="dxa"/>
          </w:tcPr>
          <w:p w:rsidR="00BC121E" w:rsidRPr="00C03C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C03C3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C03C3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C03C3D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C03C3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C03C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C03C3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03C3D" w:rsidRDefault="00844A96" w:rsidP="00BF5D5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03C3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F5D59" w:rsidRPr="00C03C3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C03C3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C03C3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C03C3D" w:rsidRDefault="00106AC7" w:rsidP="001E4022">
      <w:pPr>
        <w:rPr>
          <w:rFonts w:ascii="Arial Narrow" w:hAnsi="Arial Narrow"/>
        </w:rPr>
      </w:pPr>
    </w:p>
    <w:sectPr w:rsidR="00106AC7" w:rsidRPr="00C03C3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241" w:rsidRDefault="00090241">
      <w:r>
        <w:separator/>
      </w:r>
    </w:p>
  </w:endnote>
  <w:endnote w:type="continuationSeparator" w:id="1">
    <w:p w:rsidR="00090241" w:rsidRDefault="00090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C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C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59" w:rsidRDefault="00BF5D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241" w:rsidRDefault="00090241">
      <w:r>
        <w:separator/>
      </w:r>
    </w:p>
  </w:footnote>
  <w:footnote w:type="continuationSeparator" w:id="1">
    <w:p w:rsidR="00090241" w:rsidRDefault="000902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59" w:rsidRDefault="00BF5D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59" w:rsidRDefault="00BF5D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D59" w:rsidRDefault="00BF5D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D59"/>
    <w:rsid w:val="0000184A"/>
    <w:rsid w:val="00007C1C"/>
    <w:rsid w:val="00012997"/>
    <w:rsid w:val="000621A2"/>
    <w:rsid w:val="00067B62"/>
    <w:rsid w:val="000719DC"/>
    <w:rsid w:val="00075CEC"/>
    <w:rsid w:val="000807AB"/>
    <w:rsid w:val="00090241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D59"/>
    <w:rsid w:val="00BF69A4"/>
    <w:rsid w:val="00C03C3D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2025-12-03T08:12:00Z</dcterms:created>
  <dcterms:modified xsi:type="dcterms:W3CDTF">2025-12-03T08:12:00Z</dcterms:modified>
</cp:coreProperties>
</file>