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E5D" w:rsidRPr="009C54D7" w:rsidRDefault="00FA0E5D" w:rsidP="00BF246F">
      <w:pPr>
        <w:keepLines/>
        <w:autoSpaceDN/>
        <w:spacing w:after="0" w:line="240" w:lineRule="auto"/>
        <w:textAlignment w:val="auto"/>
        <w:rPr>
          <w:rFonts w:ascii="Times New Roman" w:eastAsia="Times New Roman" w:hAnsi="Times New Roman"/>
          <w:i/>
          <w:lang w:eastAsia="ar-SA"/>
        </w:rPr>
      </w:pPr>
    </w:p>
    <w:tbl>
      <w:tblPr>
        <w:tblpPr w:leftFromText="141" w:rightFromText="141" w:vertAnchor="page" w:horzAnchor="margin" w:tblpY="1504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/>
        <w:tblLook w:val="04A0"/>
      </w:tblPr>
      <w:tblGrid>
        <w:gridCol w:w="9322"/>
      </w:tblGrid>
      <w:tr w:rsidR="00062187" w:rsidRPr="00FA0E5D">
        <w:trPr>
          <w:trHeight w:val="554"/>
        </w:trPr>
        <w:tc>
          <w:tcPr>
            <w:tcW w:w="9322" w:type="dxa"/>
            <w:shd w:val="clear" w:color="auto" w:fill="EAF1DD"/>
          </w:tcPr>
          <w:p w:rsidR="00BF246F" w:rsidRPr="003D3473" w:rsidRDefault="002678F7" w:rsidP="003D3473">
            <w:pPr>
              <w:pStyle w:val="ChapterTitle"/>
              <w:spacing w:after="120"/>
              <w:rPr>
                <w:sz w:val="22"/>
              </w:rPr>
            </w:pPr>
            <w:r w:rsidRPr="002678F7">
              <w:rPr>
                <w:sz w:val="22"/>
              </w:rPr>
              <w:t>OŚ</w:t>
            </w:r>
            <w:r w:rsidR="003D3473">
              <w:rPr>
                <w:sz w:val="22"/>
              </w:rPr>
              <w:t xml:space="preserve">WIADCZENIE </w:t>
            </w:r>
            <w:r w:rsidR="003D3473" w:rsidRPr="003D3473">
              <w:rPr>
                <w:sz w:val="22"/>
              </w:rPr>
              <w:t>O OFEROWANYCH WYROBACH MEDYCZNYCH</w:t>
            </w:r>
            <w:r w:rsidR="00F84667">
              <w:rPr>
                <w:sz w:val="22"/>
              </w:rPr>
              <w:t>/NIE</w:t>
            </w:r>
            <w:r w:rsidR="00C42D66">
              <w:rPr>
                <w:sz w:val="22"/>
              </w:rPr>
              <w:t xml:space="preserve"> </w:t>
            </w:r>
            <w:r w:rsidR="00F84667">
              <w:rPr>
                <w:sz w:val="22"/>
              </w:rPr>
              <w:t>MEDYCZNYCH</w:t>
            </w:r>
          </w:p>
        </w:tc>
      </w:tr>
    </w:tbl>
    <w:p w:rsidR="00356C0C" w:rsidRPr="00356C0C" w:rsidRDefault="00356C0C" w:rsidP="00356C0C">
      <w:pPr>
        <w:spacing w:after="0"/>
        <w:rPr>
          <w:vanish/>
        </w:rPr>
      </w:pPr>
      <w:bookmarkStart w:id="0" w:name="__RefHeading__66_381024118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6"/>
      </w:tblGrid>
      <w:tr w:rsidR="002678F7" w:rsidRPr="00FA0E5D">
        <w:tc>
          <w:tcPr>
            <w:tcW w:w="9288" w:type="dxa"/>
            <w:shd w:val="clear" w:color="auto" w:fill="auto"/>
          </w:tcPr>
          <w:p w:rsidR="002678F7" w:rsidRPr="00FA0E5D" w:rsidRDefault="002678F7" w:rsidP="00062187">
            <w:p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b/>
                <w:lang w:eastAsia="en-GB"/>
              </w:rPr>
            </w:pPr>
            <w:r w:rsidRPr="00FA0E5D">
              <w:rPr>
                <w:rFonts w:ascii="Times New Roman" w:hAnsi="Times New Roman"/>
                <w:b/>
                <w:lang w:eastAsia="en-GB"/>
              </w:rPr>
              <w:t>Dane Wykonawcy</w:t>
            </w:r>
          </w:p>
        </w:tc>
      </w:tr>
      <w:tr w:rsidR="002678F7" w:rsidRPr="00FA0E5D">
        <w:tc>
          <w:tcPr>
            <w:tcW w:w="9288" w:type="dxa"/>
            <w:shd w:val="clear" w:color="auto" w:fill="auto"/>
          </w:tcPr>
          <w:p w:rsidR="002678F7" w:rsidRPr="00FA0E5D" w:rsidRDefault="002678F7" w:rsidP="00766B8F">
            <w:pPr>
              <w:suppressAutoHyphens w:val="0"/>
              <w:autoSpaceDN/>
              <w:spacing w:before="120" w:after="120" w:line="240" w:lineRule="auto"/>
              <w:ind w:left="850" w:hanging="850"/>
              <w:jc w:val="both"/>
              <w:textAlignment w:val="auto"/>
              <w:rPr>
                <w:rFonts w:ascii="Times New Roman" w:eastAsia="Times New Roman" w:hAnsi="Times New Roman"/>
                <w:lang w:eastAsia="ar-SA"/>
              </w:rPr>
            </w:pPr>
            <w:r w:rsidRPr="00FA0E5D">
              <w:rPr>
                <w:rFonts w:ascii="Times New Roman" w:hAnsi="Times New Roman"/>
                <w:lang w:eastAsia="en-GB"/>
              </w:rPr>
              <w:t xml:space="preserve">Nazwa </w:t>
            </w:r>
            <w:r w:rsidRPr="00FA0E5D">
              <w:rPr>
                <w:rFonts w:ascii="Times New Roman" w:eastAsia="Times New Roman" w:hAnsi="Times New Roman"/>
                <w:lang w:eastAsia="ar-SA"/>
              </w:rPr>
              <w:t>i adres Wykonawcy</w:t>
            </w:r>
          </w:p>
          <w:p w:rsidR="002678F7" w:rsidRPr="00FA0E5D" w:rsidRDefault="002678F7" w:rsidP="00062187">
            <w:p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lang w:eastAsia="en-GB"/>
              </w:rPr>
            </w:pPr>
            <w:r w:rsidRPr="00FA0E5D">
              <w:rPr>
                <w:rFonts w:ascii="Times New Roman" w:eastAsia="Times New Roman" w:hAnsi="Times New Roman"/>
                <w:i/>
                <w:lang w:eastAsia="ar-SA"/>
              </w:rPr>
              <w:t>(Pełnomocnika w przypadku Konsorcjum)</w:t>
            </w:r>
          </w:p>
        </w:tc>
      </w:tr>
      <w:tr w:rsidR="002678F7" w:rsidRPr="00FA0E5D">
        <w:tc>
          <w:tcPr>
            <w:tcW w:w="9288" w:type="dxa"/>
            <w:tcBorders>
              <w:bottom w:val="single" w:sz="4" w:space="0" w:color="auto"/>
            </w:tcBorders>
            <w:shd w:val="clear" w:color="auto" w:fill="auto"/>
          </w:tcPr>
          <w:p w:rsidR="002678F7" w:rsidRPr="00FA0E5D" w:rsidRDefault="002678F7" w:rsidP="00062187">
            <w:p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lang w:eastAsia="en-GB"/>
              </w:rPr>
            </w:pPr>
            <w:r w:rsidRPr="00FA0E5D">
              <w:rPr>
                <w:rFonts w:ascii="Times New Roman" w:hAnsi="Times New Roman"/>
                <w:lang w:eastAsia="en-GB"/>
              </w:rPr>
              <w:t xml:space="preserve">Nazwa i adres Partnera/-ów </w:t>
            </w:r>
          </w:p>
          <w:p w:rsidR="002678F7" w:rsidRPr="00FA0E5D" w:rsidRDefault="002678F7" w:rsidP="00062187">
            <w:p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lang w:eastAsia="en-GB"/>
              </w:rPr>
            </w:pPr>
            <w:r w:rsidRPr="00FA0E5D">
              <w:rPr>
                <w:rFonts w:ascii="Times New Roman" w:hAnsi="Times New Roman"/>
                <w:i/>
                <w:lang w:eastAsia="en-GB"/>
              </w:rPr>
              <w:t>(w przypadku Konsorcjum)</w:t>
            </w:r>
          </w:p>
        </w:tc>
      </w:tr>
      <w:tr w:rsidR="009C54D7" w:rsidRPr="00FA0E5D">
        <w:tc>
          <w:tcPr>
            <w:tcW w:w="9288" w:type="dxa"/>
            <w:shd w:val="clear" w:color="auto" w:fill="D6E3BC"/>
          </w:tcPr>
          <w:p w:rsidR="009C54D7" w:rsidRPr="0055247C" w:rsidRDefault="0055247C" w:rsidP="0055247C">
            <w:pPr>
              <w:keepLines/>
              <w:autoSpaceDN/>
              <w:spacing w:after="0" w:line="240" w:lineRule="auto"/>
              <w:jc w:val="both"/>
              <w:textAlignment w:val="auto"/>
              <w:rPr>
                <w:rFonts w:ascii="Times New Roman" w:hAnsi="Times New Roman"/>
                <w:lang w:eastAsia="en-GB"/>
              </w:rPr>
            </w:pPr>
            <w:r w:rsidRPr="0055247C">
              <w:rPr>
                <w:rFonts w:ascii="Times New Roman" w:hAnsi="Times New Roman"/>
                <w:lang w:eastAsia="en-GB"/>
              </w:rPr>
              <w:t xml:space="preserve">Dotyczy </w:t>
            </w:r>
            <w:r w:rsidR="009C54D7" w:rsidRPr="0055247C">
              <w:rPr>
                <w:rFonts w:ascii="Times New Roman" w:eastAsia="Times New Roman" w:hAnsi="Times New Roman"/>
                <w:lang w:eastAsia="ar-SA"/>
              </w:rPr>
              <w:t xml:space="preserve">zamówienia publicznego prowadzonego w trybie </w:t>
            </w:r>
            <w:r w:rsidR="003B31A7">
              <w:rPr>
                <w:rFonts w:ascii="Times New Roman" w:eastAsia="Times New Roman" w:hAnsi="Times New Roman"/>
                <w:lang w:eastAsia="ar-SA"/>
              </w:rPr>
              <w:t>podstawowym bez negocjacji</w:t>
            </w:r>
            <w:r w:rsidR="009C54D7" w:rsidRPr="0055247C">
              <w:rPr>
                <w:rFonts w:ascii="Times New Roman" w:eastAsia="Times New Roman" w:hAnsi="Times New Roman"/>
                <w:lang w:eastAsia="ar-SA"/>
              </w:rPr>
              <w:t xml:space="preserve"> pn.: </w:t>
            </w:r>
          </w:p>
          <w:p w:rsidR="0055247C" w:rsidRDefault="0055247C" w:rsidP="0055247C">
            <w:pPr>
              <w:keepLines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i/>
                <w:lang w:eastAsia="ar-SA"/>
              </w:rPr>
            </w:pPr>
          </w:p>
          <w:p w:rsidR="0055247C" w:rsidRPr="001A7DCB" w:rsidRDefault="0055247C" w:rsidP="003D05DA">
            <w:pPr>
              <w:keepLines/>
              <w:suppressAutoHyphens w:val="0"/>
              <w:autoSpaceDE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</w:p>
        </w:tc>
      </w:tr>
      <w:tr w:rsidR="008F72D5" w:rsidRPr="00FA0E5D">
        <w:trPr>
          <w:trHeight w:val="1232"/>
        </w:trPr>
        <w:tc>
          <w:tcPr>
            <w:tcW w:w="9288" w:type="dxa"/>
            <w:shd w:val="clear" w:color="auto" w:fill="auto"/>
          </w:tcPr>
          <w:p w:rsidR="008F72D5" w:rsidRDefault="00633E85" w:rsidP="003A2A4F">
            <w:pPr>
              <w:suppressAutoHyphens w:val="0"/>
              <w:autoSpaceDN/>
              <w:spacing w:before="120" w:after="120" w:line="240" w:lineRule="auto"/>
              <w:textAlignment w:val="auto"/>
              <w:rPr>
                <w:rFonts w:ascii="Times New Roman" w:hAnsi="Times New Roman"/>
                <w:lang w:eastAsia="en-GB"/>
              </w:rPr>
            </w:pPr>
            <w:r>
              <w:rPr>
                <w:rFonts w:ascii="Times New Roman" w:hAnsi="Times New Roman"/>
                <w:lang w:eastAsia="en-GB"/>
              </w:rPr>
              <w:t xml:space="preserve">*I. </w:t>
            </w:r>
            <w:r w:rsidR="002678F7" w:rsidRPr="002678F7">
              <w:rPr>
                <w:rFonts w:ascii="Times New Roman" w:hAnsi="Times New Roman"/>
                <w:lang w:eastAsia="en-GB"/>
              </w:rPr>
              <w:t>Oświadczam/-y, że:</w:t>
            </w:r>
          </w:p>
          <w:p w:rsidR="00D059B9" w:rsidRDefault="00D059B9" w:rsidP="00F84667">
            <w:pPr>
              <w:tabs>
                <w:tab w:val="num" w:pos="720"/>
              </w:tabs>
              <w:suppressAutoHyphens w:val="0"/>
              <w:autoSpaceDN/>
              <w:spacing w:after="120" w:line="360" w:lineRule="auto"/>
              <w:ind w:left="357"/>
              <w:jc w:val="both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Dotyczy wyrobu/wyrobów</w:t>
            </w:r>
            <w:r w:rsidRPr="00633E85">
              <w:rPr>
                <w:rFonts w:ascii="Times New Roman" w:hAnsi="Times New Roman"/>
              </w:rPr>
              <w:t xml:space="preserve"> zaoferowane</w:t>
            </w:r>
            <w:r>
              <w:rPr>
                <w:rFonts w:ascii="Times New Roman" w:hAnsi="Times New Roman"/>
              </w:rPr>
              <w:t>go/ych</w:t>
            </w:r>
            <w:r w:rsidRPr="00633E85">
              <w:rPr>
                <w:rFonts w:ascii="Times New Roman" w:hAnsi="Times New Roman"/>
              </w:rPr>
              <w:t xml:space="preserve"> przez nas w Pakiecie/Zadaniu nr </w:t>
            </w:r>
            <w:r>
              <w:rPr>
                <w:rFonts w:ascii="Times New Roman" w:hAnsi="Times New Roman"/>
              </w:rPr>
              <w:t>……………..</w:t>
            </w:r>
          </w:p>
          <w:p w:rsidR="00C338FA" w:rsidRPr="00BC30E6" w:rsidRDefault="002678F7" w:rsidP="00384CD3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BC30E6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dokonana ocena zgodności oferowanego wyrobu medycznego przed jego wprowadzeniem do obrotu oraz wprowadzenie oferowanego wyrobu do obrotu spełniają wszystkie wymagania określone przepisami </w:t>
            </w:r>
            <w:r w:rsidR="00C338FA" w:rsidRPr="00BC30E6">
              <w:rPr>
                <w:rFonts w:ascii="Times New Roman" w:hAnsi="Times New Roman"/>
                <w:sz w:val="20"/>
                <w:szCs w:val="20"/>
                <w:lang w:eastAsia="en-GB"/>
              </w:rPr>
              <w:t>ustawy z dnia 7 kwietnia 2022 r. o wyrobach medycznych (Dz. U. 2022 r. poz. 974);</w:t>
            </w:r>
          </w:p>
          <w:p w:rsidR="002678F7" w:rsidRPr="00F84667" w:rsidRDefault="002678F7" w:rsidP="00F84667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oferowany wyrób medyczny został oznakowany znakiem CE po przeprowadzeniu odpowiednich dla wyrobu procedur oceny zgodności, zakończonych wydaniem certyfikatu zgodności;</w:t>
            </w:r>
          </w:p>
          <w:p w:rsidR="002678F7" w:rsidRPr="00F84667" w:rsidRDefault="002678F7" w:rsidP="00F84667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certyfikat zgodności potwierdzający zgodność wyrobu z wymaganiami zasadniczymi dotyczący oferowanych wyrobów medycznych nie utracił ważności, nie został wycofany lub zawieszony;</w:t>
            </w:r>
          </w:p>
          <w:p w:rsidR="002678F7" w:rsidRPr="00F84667" w:rsidRDefault="002678F7" w:rsidP="00F84667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wytwórca lub jego autoryzowany przedstawiciel wystawił deklarację zgodności stwierdzającą na jego wyłączną odpowiedzialność, że wyrób jest zgodny z wymaganiami zasadniczymi;</w:t>
            </w:r>
          </w:p>
          <w:p w:rsidR="002678F7" w:rsidRPr="00F84667" w:rsidRDefault="002678F7" w:rsidP="00F84667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oferowane wyroby medyczne są właściwie oznakowane i mają odpowiednie instrukcje używania </w:t>
            </w:r>
            <w:r w:rsidR="009D5F5D">
              <w:rPr>
                <w:rFonts w:ascii="Times New Roman" w:hAnsi="Times New Roman"/>
                <w:sz w:val="20"/>
                <w:szCs w:val="20"/>
                <w:lang w:eastAsia="en-GB"/>
              </w:rPr>
              <w:br/>
            </w: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w języku polskim, a informacje dostarczane przez wytwórcę spełniają wymagania zasadnicze;</w:t>
            </w:r>
          </w:p>
          <w:p w:rsidR="002678F7" w:rsidRPr="00F84667" w:rsidRDefault="0036786D" w:rsidP="00F84667">
            <w:pPr>
              <w:suppressAutoHyphens w:val="0"/>
              <w:autoSpaceDN/>
              <w:spacing w:before="120" w:after="120" w:line="240" w:lineRule="auto"/>
              <w:ind w:left="360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- </w:t>
            </w:r>
            <w:r w:rsidR="002678F7"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zobowiązuję się przedstawić niezwłocznie na każde żądanie Zamawiającego kopie lub oryginały dokumentów</w:t>
            </w: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 wymienione w punktach od 1 do 5</w:t>
            </w:r>
            <w:r w:rsidR="00EE083A"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.</w:t>
            </w:r>
          </w:p>
          <w:p w:rsidR="00EC044E" w:rsidRPr="00F84667" w:rsidRDefault="00EC044E" w:rsidP="00F84667">
            <w:pPr>
              <w:suppressAutoHyphens w:val="0"/>
              <w:autoSpaceDN/>
              <w:spacing w:after="0" w:line="240" w:lineRule="auto"/>
              <w:ind w:left="357"/>
              <w:jc w:val="both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F84667">
              <w:rPr>
                <w:rFonts w:ascii="Times New Roman" w:hAnsi="Times New Roman"/>
                <w:sz w:val="20"/>
                <w:szCs w:val="20"/>
              </w:rPr>
              <w:t xml:space="preserve">Zobowiązujemy się bez wezwania, przy każdorazowej zmianie stanu prawnego związanego </w:t>
            </w:r>
            <w:r w:rsidR="009D5F5D">
              <w:rPr>
                <w:rFonts w:ascii="Times New Roman" w:hAnsi="Times New Roman"/>
                <w:sz w:val="20"/>
                <w:szCs w:val="20"/>
              </w:rPr>
              <w:br/>
            </w:r>
            <w:r w:rsidRPr="00F84667">
              <w:rPr>
                <w:rFonts w:ascii="Times New Roman" w:hAnsi="Times New Roman"/>
                <w:sz w:val="20"/>
                <w:szCs w:val="20"/>
              </w:rPr>
              <w:t xml:space="preserve">z dopuszczeniem do obrotu jak i użytkowania na terytorium RP, dostarczanych Zamawiającemu przez ww. ﬁrmę  w ramach niniejszej umowy, wyrobów medycznych niezwłocznie poinformować Zamawiającego </w:t>
            </w:r>
            <w:r w:rsidR="009D5F5D">
              <w:rPr>
                <w:rFonts w:ascii="Times New Roman" w:hAnsi="Times New Roman"/>
                <w:sz w:val="20"/>
                <w:szCs w:val="20"/>
              </w:rPr>
              <w:br/>
            </w:r>
            <w:r w:rsidRPr="00F84667">
              <w:rPr>
                <w:rFonts w:ascii="Times New Roman" w:hAnsi="Times New Roman"/>
                <w:sz w:val="20"/>
                <w:szCs w:val="20"/>
              </w:rPr>
              <w:t>o jakiejkolwiek zmianie, pod rygorem całkowitej odpowiedzialności firmy za wszystkie mogące wystąpić dla Zamawiającego negatywne skutki powstałe w wyniku braku przekazania mu takich informacji.</w:t>
            </w:r>
          </w:p>
          <w:p w:rsidR="00633E85" w:rsidRPr="002678F7" w:rsidRDefault="00633E85" w:rsidP="00633E85">
            <w:pPr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ascii="Times New Roman" w:hAnsi="Times New Roman"/>
              </w:rPr>
            </w:pPr>
          </w:p>
        </w:tc>
      </w:tr>
      <w:tr w:rsidR="002F059A" w:rsidRPr="00FA0E5D">
        <w:tc>
          <w:tcPr>
            <w:tcW w:w="9288" w:type="dxa"/>
            <w:shd w:val="clear" w:color="auto" w:fill="auto"/>
          </w:tcPr>
          <w:p w:rsidR="002F059A" w:rsidRPr="00FA0E5D" w:rsidRDefault="002F059A" w:rsidP="002A02D4">
            <w:pPr>
              <w:suppressAutoHyphens w:val="0"/>
              <w:autoSpaceDN/>
              <w:spacing w:before="120" w:after="120" w:line="240" w:lineRule="auto"/>
              <w:jc w:val="center"/>
              <w:textAlignment w:val="auto"/>
              <w:rPr>
                <w:rFonts w:ascii="Times New Roman" w:hAnsi="Times New Roman"/>
                <w:b/>
                <w:lang w:eastAsia="en-GB"/>
              </w:rPr>
            </w:pPr>
            <w:r w:rsidRPr="00FA0E5D">
              <w:rPr>
                <w:rFonts w:ascii="Times New Roman" w:hAnsi="Times New Roman"/>
                <w:b/>
                <w:lang w:eastAsia="en-GB"/>
              </w:rPr>
              <w:t>Oświadczenie dotyczące podanych informacji</w:t>
            </w:r>
          </w:p>
        </w:tc>
      </w:tr>
      <w:tr w:rsidR="002F059A" w:rsidRPr="00FA0E5D">
        <w:tc>
          <w:tcPr>
            <w:tcW w:w="9288" w:type="dxa"/>
            <w:shd w:val="clear" w:color="auto" w:fill="auto"/>
          </w:tcPr>
          <w:p w:rsidR="00262ECA" w:rsidRDefault="002F059A" w:rsidP="00EE083A">
            <w:p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rFonts w:ascii="Times New Roman" w:hAnsi="Times New Roman"/>
              </w:rPr>
            </w:pPr>
            <w:r w:rsidRPr="00FA0E5D">
              <w:rPr>
                <w:rFonts w:ascii="Times New Roman" w:hAnsi="Times New Roman"/>
              </w:rPr>
              <w:t>Oświadczam, świadom odpowiedzialności karnej, że wszystkie informacje podane w oświadczeni</w:t>
            </w:r>
            <w:r w:rsidR="0036786D">
              <w:rPr>
                <w:rFonts w:ascii="Times New Roman" w:hAnsi="Times New Roman"/>
              </w:rPr>
              <w:t>u</w:t>
            </w:r>
            <w:r w:rsidRPr="00FA0E5D">
              <w:rPr>
                <w:rFonts w:ascii="Times New Roman" w:hAnsi="Times New Roman"/>
              </w:rPr>
              <w:t xml:space="preserve"> są aktualne i zgodne z prawdą oraz zostały przedstawione z pełną świadomością konsekwencji </w:t>
            </w:r>
            <w:r w:rsidR="0036786D">
              <w:rPr>
                <w:rFonts w:ascii="Times New Roman" w:hAnsi="Times New Roman"/>
              </w:rPr>
              <w:t xml:space="preserve">poważnego </w:t>
            </w:r>
            <w:r w:rsidRPr="00FA0E5D">
              <w:rPr>
                <w:rFonts w:ascii="Times New Roman" w:hAnsi="Times New Roman"/>
              </w:rPr>
              <w:t>wprowadzenia Zamawiającego w błąd</w:t>
            </w:r>
            <w:r w:rsidR="0036786D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</w:p>
          <w:p w:rsidR="00EE083A" w:rsidRDefault="00EE083A" w:rsidP="00EE083A">
            <w:p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rFonts w:ascii="Times New Roman" w:hAnsi="Times New Roman"/>
              </w:rPr>
            </w:pPr>
          </w:p>
          <w:p w:rsidR="002F059A" w:rsidRPr="00FA0E5D" w:rsidRDefault="002F059A" w:rsidP="002A02D4">
            <w:pPr>
              <w:suppressAutoHyphens w:val="0"/>
              <w:autoSpaceDN/>
              <w:spacing w:after="0" w:line="360" w:lineRule="auto"/>
              <w:contextualSpacing/>
              <w:jc w:val="center"/>
              <w:textAlignment w:val="auto"/>
              <w:rPr>
                <w:rFonts w:ascii="Times New Roman" w:hAnsi="Times New Roman"/>
              </w:rPr>
            </w:pPr>
            <w:r w:rsidRPr="00FA0E5D">
              <w:rPr>
                <w:rFonts w:ascii="Times New Roman" w:hAnsi="Times New Roman"/>
              </w:rPr>
              <w:t>………………….…., dnia …………</w:t>
            </w:r>
            <w:r w:rsidRPr="00FA0E5D">
              <w:rPr>
                <w:rFonts w:ascii="Times New Roman" w:hAnsi="Times New Roman"/>
              </w:rPr>
              <w:tab/>
            </w:r>
            <w:r w:rsidRPr="00FA0E5D">
              <w:rPr>
                <w:rFonts w:ascii="Times New Roman" w:hAnsi="Times New Roman"/>
              </w:rPr>
              <w:tab/>
            </w:r>
            <w:r w:rsidRPr="00FA0E5D">
              <w:rPr>
                <w:rFonts w:ascii="Times New Roman" w:hAnsi="Times New Roman"/>
              </w:rPr>
              <w:tab/>
              <w:t>…..……..……..………………………..</w:t>
            </w:r>
          </w:p>
          <w:p w:rsidR="002F059A" w:rsidRPr="00DE4855" w:rsidRDefault="002F059A" w:rsidP="00DE4855">
            <w:pPr>
              <w:suppressAutoHyphens w:val="0"/>
              <w:autoSpaceDN/>
              <w:spacing w:after="0" w:line="240" w:lineRule="auto"/>
              <w:ind w:left="357"/>
              <w:contextualSpacing/>
              <w:jc w:val="right"/>
              <w:textAlignment w:val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DE4855">
              <w:rPr>
                <w:rFonts w:ascii="Times New Roman" w:hAnsi="Times New Roman"/>
                <w:i/>
                <w:sz w:val="20"/>
                <w:szCs w:val="20"/>
              </w:rPr>
              <w:t xml:space="preserve">                                                                                     (podpis i pieczątka imienna osoby</w:t>
            </w:r>
          </w:p>
          <w:p w:rsidR="002F059A" w:rsidRPr="00DE4855" w:rsidRDefault="002F059A" w:rsidP="00DE4855">
            <w:pPr>
              <w:suppressAutoHyphens w:val="0"/>
              <w:autoSpaceDN/>
              <w:spacing w:after="0" w:line="240" w:lineRule="auto"/>
              <w:ind w:left="357"/>
              <w:contextualSpacing/>
              <w:jc w:val="both"/>
              <w:textAlignment w:val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DE4855">
              <w:rPr>
                <w:rFonts w:ascii="Times New Roman" w:hAnsi="Times New Roman"/>
                <w:i/>
                <w:sz w:val="20"/>
                <w:szCs w:val="20"/>
              </w:rPr>
              <w:t xml:space="preserve">                                                                                   uprawnionej do reprezentowania Wykonawcy)</w:t>
            </w:r>
          </w:p>
          <w:p w:rsidR="002F059A" w:rsidRPr="00FA0E5D" w:rsidRDefault="002F059A" w:rsidP="002A02D4">
            <w:pPr>
              <w:suppressAutoHyphens w:val="0"/>
              <w:autoSpaceDN/>
              <w:spacing w:before="120" w:after="120" w:line="240" w:lineRule="auto"/>
              <w:jc w:val="center"/>
              <w:textAlignment w:val="auto"/>
              <w:rPr>
                <w:rFonts w:ascii="Times New Roman" w:hAnsi="Times New Roman"/>
                <w:b/>
                <w:lang w:eastAsia="en-GB"/>
              </w:rPr>
            </w:pPr>
          </w:p>
        </w:tc>
      </w:tr>
      <w:tr w:rsidR="00633E85" w:rsidRPr="00FA0E5D">
        <w:trPr>
          <w:trHeight w:val="2230"/>
        </w:trPr>
        <w:tc>
          <w:tcPr>
            <w:tcW w:w="9288" w:type="dxa"/>
            <w:shd w:val="clear" w:color="auto" w:fill="auto"/>
          </w:tcPr>
          <w:p w:rsidR="00633E85" w:rsidRDefault="00633E85" w:rsidP="00633E85">
            <w:pPr>
              <w:suppressAutoHyphens w:val="0"/>
              <w:autoSpaceDN/>
              <w:spacing w:before="120" w:after="120" w:line="240" w:lineRule="auto"/>
              <w:textAlignment w:val="auto"/>
              <w:rPr>
                <w:rFonts w:ascii="Times New Roman" w:hAnsi="Times New Roman"/>
                <w:lang w:eastAsia="en-GB"/>
              </w:rPr>
            </w:pPr>
            <w:r>
              <w:rPr>
                <w:rFonts w:ascii="Times New Roman" w:hAnsi="Times New Roman"/>
                <w:lang w:eastAsia="en-GB"/>
              </w:rPr>
              <w:lastRenderedPageBreak/>
              <w:t xml:space="preserve">*II. </w:t>
            </w:r>
            <w:r w:rsidRPr="002678F7">
              <w:rPr>
                <w:rFonts w:ascii="Times New Roman" w:hAnsi="Times New Roman"/>
                <w:lang w:eastAsia="en-GB"/>
              </w:rPr>
              <w:t>Oświadczam/-y, że:</w:t>
            </w:r>
          </w:p>
          <w:p w:rsidR="00F84667" w:rsidRDefault="00F84667" w:rsidP="00633E85">
            <w:pPr>
              <w:suppressAutoHyphens w:val="0"/>
              <w:autoSpaceDN/>
              <w:spacing w:before="120" w:after="120" w:line="240" w:lineRule="auto"/>
              <w:textAlignment w:val="auto"/>
              <w:rPr>
                <w:rFonts w:ascii="Times New Roman" w:hAnsi="Times New Roman"/>
                <w:lang w:eastAsia="en-GB"/>
              </w:rPr>
            </w:pPr>
          </w:p>
          <w:p w:rsidR="00633E85" w:rsidRPr="00F84667" w:rsidRDefault="00633E85" w:rsidP="00633E85">
            <w:pPr>
              <w:tabs>
                <w:tab w:val="num" w:pos="720"/>
              </w:tabs>
              <w:suppressAutoHyphens w:val="0"/>
              <w:autoSpaceDN/>
              <w:spacing w:after="120" w:line="360" w:lineRule="auto"/>
              <w:ind w:left="357"/>
              <w:jc w:val="both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F84667">
              <w:rPr>
                <w:rFonts w:ascii="Times New Roman" w:hAnsi="Times New Roman"/>
                <w:sz w:val="20"/>
                <w:szCs w:val="20"/>
              </w:rPr>
              <w:t xml:space="preserve">Wyroby zaoferowane przez nas w Pakiecie/Zadaniu nr </w:t>
            </w:r>
            <w:r w:rsidR="00D059B9" w:rsidRPr="00F84667">
              <w:rPr>
                <w:rFonts w:ascii="Times New Roman" w:hAnsi="Times New Roman"/>
                <w:sz w:val="20"/>
                <w:szCs w:val="20"/>
              </w:rPr>
              <w:t>………………………..</w:t>
            </w:r>
          </w:p>
          <w:p w:rsidR="00633E85" w:rsidRPr="00F84667" w:rsidRDefault="00633E85" w:rsidP="00633E85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nie są zakwalifikowane</w:t>
            </w:r>
            <w:r w:rsidRPr="00F84667">
              <w:rPr>
                <w:rFonts w:ascii="Times New Roman" w:hAnsi="Times New Roman"/>
                <w:sz w:val="20"/>
                <w:szCs w:val="20"/>
              </w:rPr>
              <w:t xml:space="preserve"> jako wyroby medyczne, zgodnie z ustawą o wyrobach medycznych z dnia 20.05.2010  </w:t>
            </w: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(Dz. U. z 2017 r. poz. 211 ze </w:t>
            </w:r>
            <w:r w:rsidRPr="003B31A7">
              <w:rPr>
                <w:rFonts w:ascii="Times New Roman" w:hAnsi="Times New Roman"/>
                <w:sz w:val="20"/>
                <w:szCs w:val="20"/>
                <w:lang w:eastAsia="en-GB"/>
              </w:rPr>
              <w:t>zm.)</w:t>
            </w:r>
            <w:r w:rsidR="005E362F" w:rsidRPr="003B31A7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 lub .</w:t>
            </w:r>
            <w:r w:rsidR="003B31A7">
              <w:t xml:space="preserve"> </w:t>
            </w:r>
            <w:r w:rsidR="003B31A7" w:rsidRPr="003B31A7">
              <w:rPr>
                <w:rFonts w:ascii="Times New Roman" w:hAnsi="Times New Roman"/>
                <w:sz w:val="20"/>
                <w:szCs w:val="20"/>
                <w:lang w:eastAsia="en-GB"/>
              </w:rPr>
              <w:t>ustawy z dnia 7 kwietnia 2022 r. o wyrobach medycznych (Dz. U. 2022 r. poz. 974);</w:t>
            </w:r>
          </w:p>
          <w:p w:rsidR="00633E85" w:rsidRDefault="00633E85" w:rsidP="00633E85">
            <w:pPr>
              <w:suppressAutoHyphens w:val="0"/>
              <w:autoSpaceDN/>
              <w:spacing w:before="120" w:after="120" w:line="240" w:lineRule="auto"/>
              <w:textAlignment w:val="auto"/>
              <w:rPr>
                <w:rFonts w:ascii="Times New Roman" w:hAnsi="Times New Roman"/>
                <w:lang w:eastAsia="en-GB"/>
              </w:rPr>
            </w:pPr>
          </w:p>
          <w:p w:rsidR="00633E85" w:rsidRPr="00FA0E5D" w:rsidRDefault="00633E85" w:rsidP="00EE083A">
            <w:p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rFonts w:ascii="Times New Roman" w:hAnsi="Times New Roman"/>
              </w:rPr>
            </w:pPr>
          </w:p>
        </w:tc>
      </w:tr>
      <w:tr w:rsidR="00633E85" w:rsidRPr="00FA0E5D">
        <w:trPr>
          <w:trHeight w:val="631"/>
        </w:trPr>
        <w:tc>
          <w:tcPr>
            <w:tcW w:w="9288" w:type="dxa"/>
            <w:shd w:val="clear" w:color="auto" w:fill="auto"/>
          </w:tcPr>
          <w:p w:rsidR="00633E85" w:rsidRPr="00FA0E5D" w:rsidRDefault="00633E85" w:rsidP="0053357F">
            <w:pPr>
              <w:suppressAutoHyphens w:val="0"/>
              <w:autoSpaceDN/>
              <w:spacing w:before="120" w:after="120" w:line="240" w:lineRule="auto"/>
              <w:jc w:val="center"/>
              <w:textAlignment w:val="auto"/>
              <w:rPr>
                <w:rFonts w:ascii="Times New Roman" w:hAnsi="Times New Roman"/>
                <w:b/>
                <w:lang w:eastAsia="en-GB"/>
              </w:rPr>
            </w:pPr>
            <w:r w:rsidRPr="00FA0E5D">
              <w:rPr>
                <w:rFonts w:ascii="Times New Roman" w:hAnsi="Times New Roman"/>
                <w:b/>
                <w:lang w:eastAsia="en-GB"/>
              </w:rPr>
              <w:t>Oświadczenie dotyczące podanych informacji</w:t>
            </w:r>
          </w:p>
        </w:tc>
      </w:tr>
      <w:tr w:rsidR="00633E85" w:rsidRPr="00FA0E5D">
        <w:trPr>
          <w:trHeight w:val="3381"/>
        </w:trPr>
        <w:tc>
          <w:tcPr>
            <w:tcW w:w="9288" w:type="dxa"/>
            <w:shd w:val="clear" w:color="auto" w:fill="auto"/>
          </w:tcPr>
          <w:p w:rsidR="00633E85" w:rsidRDefault="00633E85" w:rsidP="0053357F">
            <w:p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rFonts w:ascii="Times New Roman" w:hAnsi="Times New Roman"/>
              </w:rPr>
            </w:pPr>
            <w:r w:rsidRPr="00FA0E5D">
              <w:rPr>
                <w:rFonts w:ascii="Times New Roman" w:hAnsi="Times New Roman"/>
              </w:rPr>
              <w:t>Oświadczam, świadom odpowiedzialności, że wszystkie informacje podane w  oświadczeni</w:t>
            </w:r>
            <w:r>
              <w:rPr>
                <w:rFonts w:ascii="Times New Roman" w:hAnsi="Times New Roman"/>
              </w:rPr>
              <w:t>u</w:t>
            </w:r>
            <w:r w:rsidRPr="00FA0E5D">
              <w:rPr>
                <w:rFonts w:ascii="Times New Roman" w:hAnsi="Times New Roman"/>
              </w:rPr>
              <w:t xml:space="preserve"> są aktualne i zgodne z prawdą oraz zostały przedstawione z pełną świadomością konsekwencji </w:t>
            </w:r>
            <w:r>
              <w:rPr>
                <w:rFonts w:ascii="Times New Roman" w:hAnsi="Times New Roman"/>
              </w:rPr>
              <w:t xml:space="preserve">poważnego </w:t>
            </w:r>
            <w:r w:rsidRPr="00FA0E5D">
              <w:rPr>
                <w:rFonts w:ascii="Times New Roman" w:hAnsi="Times New Roman"/>
              </w:rPr>
              <w:t>wprowadzenia Zamawiającego w błąd</w:t>
            </w:r>
            <w:r>
              <w:rPr>
                <w:rFonts w:ascii="Times New Roman" w:hAnsi="Times New Roman"/>
              </w:rPr>
              <w:t xml:space="preserve">. </w:t>
            </w:r>
          </w:p>
          <w:p w:rsidR="00633E85" w:rsidRDefault="00633E85" w:rsidP="0053357F">
            <w:p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rFonts w:ascii="Times New Roman" w:hAnsi="Times New Roman"/>
              </w:rPr>
            </w:pPr>
          </w:p>
          <w:p w:rsidR="00633E85" w:rsidRPr="00FA0E5D" w:rsidRDefault="00633E85" w:rsidP="0053357F">
            <w:pPr>
              <w:suppressAutoHyphens w:val="0"/>
              <w:autoSpaceDN/>
              <w:spacing w:after="0" w:line="360" w:lineRule="auto"/>
              <w:contextualSpacing/>
              <w:jc w:val="center"/>
              <w:textAlignment w:val="auto"/>
              <w:rPr>
                <w:rFonts w:ascii="Times New Roman" w:hAnsi="Times New Roman"/>
              </w:rPr>
            </w:pPr>
            <w:r w:rsidRPr="00FA0E5D">
              <w:rPr>
                <w:rFonts w:ascii="Times New Roman" w:hAnsi="Times New Roman"/>
              </w:rPr>
              <w:t>………………….…., dnia …………</w:t>
            </w:r>
            <w:r w:rsidRPr="00FA0E5D">
              <w:rPr>
                <w:rFonts w:ascii="Times New Roman" w:hAnsi="Times New Roman"/>
              </w:rPr>
              <w:tab/>
            </w:r>
            <w:r w:rsidRPr="00FA0E5D">
              <w:rPr>
                <w:rFonts w:ascii="Times New Roman" w:hAnsi="Times New Roman"/>
              </w:rPr>
              <w:tab/>
            </w:r>
            <w:r w:rsidRPr="00FA0E5D">
              <w:rPr>
                <w:rFonts w:ascii="Times New Roman" w:hAnsi="Times New Roman"/>
              </w:rPr>
              <w:tab/>
              <w:t>…..……..……..………………………..</w:t>
            </w:r>
          </w:p>
          <w:p w:rsidR="00633E85" w:rsidRPr="00DE4855" w:rsidRDefault="00633E85" w:rsidP="00DE4855">
            <w:pPr>
              <w:suppressAutoHyphens w:val="0"/>
              <w:autoSpaceDN/>
              <w:spacing w:after="0" w:line="240" w:lineRule="auto"/>
              <w:ind w:left="357" w:firstLine="709"/>
              <w:contextualSpacing/>
              <w:jc w:val="right"/>
              <w:textAlignment w:val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DE4855">
              <w:rPr>
                <w:rFonts w:ascii="Times New Roman" w:hAnsi="Times New Roman"/>
                <w:i/>
                <w:sz w:val="20"/>
                <w:szCs w:val="20"/>
              </w:rPr>
              <w:t xml:space="preserve">                                                                                     (podpis i pieczątka imienna osoby</w:t>
            </w:r>
          </w:p>
          <w:p w:rsidR="00633E85" w:rsidRPr="00DE4855" w:rsidRDefault="00633E85" w:rsidP="00DE4855">
            <w:pPr>
              <w:suppressAutoHyphens w:val="0"/>
              <w:autoSpaceDN/>
              <w:spacing w:after="0" w:line="240" w:lineRule="auto"/>
              <w:ind w:left="357" w:firstLine="709"/>
              <w:contextualSpacing/>
              <w:jc w:val="both"/>
              <w:textAlignment w:val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DE4855">
              <w:rPr>
                <w:rFonts w:ascii="Times New Roman" w:hAnsi="Times New Roman"/>
                <w:i/>
                <w:sz w:val="20"/>
                <w:szCs w:val="20"/>
              </w:rPr>
              <w:t xml:space="preserve">                                                                                   uprawnionej do reprezentowania Wykonawcy)</w:t>
            </w:r>
          </w:p>
          <w:p w:rsidR="00633E85" w:rsidRPr="00FA0E5D" w:rsidRDefault="00633E85" w:rsidP="0053357F">
            <w:pPr>
              <w:suppressAutoHyphens w:val="0"/>
              <w:autoSpaceDN/>
              <w:spacing w:before="120" w:after="120" w:line="240" w:lineRule="auto"/>
              <w:jc w:val="center"/>
              <w:textAlignment w:val="auto"/>
              <w:rPr>
                <w:rFonts w:ascii="Times New Roman" w:hAnsi="Times New Roman"/>
                <w:b/>
                <w:lang w:eastAsia="en-GB"/>
              </w:rPr>
            </w:pPr>
          </w:p>
        </w:tc>
      </w:tr>
    </w:tbl>
    <w:p w:rsidR="00D0258E" w:rsidRDefault="00D0258E" w:rsidP="00EE083A">
      <w:pPr>
        <w:pStyle w:val="Bezodstpw"/>
        <w:keepNext/>
        <w:keepLines/>
        <w:ind w:right="-2"/>
        <w:jc w:val="both"/>
        <w:rPr>
          <w:rFonts w:ascii="Times New Roman" w:hAnsi="Times New Roman"/>
        </w:rPr>
      </w:pPr>
    </w:p>
    <w:p w:rsidR="00633E85" w:rsidRDefault="00633E85" w:rsidP="00EE083A">
      <w:pPr>
        <w:pStyle w:val="Bezodstpw"/>
        <w:keepNext/>
        <w:keepLines/>
        <w:ind w:right="-2"/>
        <w:jc w:val="both"/>
        <w:rPr>
          <w:rFonts w:ascii="Times New Roman" w:hAnsi="Times New Roman"/>
        </w:rPr>
      </w:pPr>
    </w:p>
    <w:p w:rsidR="00633E85" w:rsidRPr="00FA0E5D" w:rsidRDefault="00633E85" w:rsidP="00EE083A">
      <w:pPr>
        <w:pStyle w:val="Bezodstpw"/>
        <w:keepNext/>
        <w:keepLines/>
        <w:ind w:right="-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 Należy wypełnić odpowiedni pkt.</w:t>
      </w:r>
    </w:p>
    <w:sectPr w:rsidR="00633E85" w:rsidRPr="00FA0E5D" w:rsidSect="00F84667">
      <w:headerReference w:type="default" r:id="rId7"/>
      <w:footerReference w:type="even" r:id="rId8"/>
      <w:footerReference w:type="default" r:id="rId9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5683" w:rsidRDefault="00355683">
      <w:pPr>
        <w:spacing w:after="0" w:line="240" w:lineRule="auto"/>
      </w:pPr>
      <w:r>
        <w:separator/>
      </w:r>
    </w:p>
  </w:endnote>
  <w:endnote w:type="continuationSeparator" w:id="1">
    <w:p w:rsidR="00355683" w:rsidRDefault="00355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E33" w:rsidRDefault="00455B05" w:rsidP="004942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86E3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86E33" w:rsidRDefault="00586E33" w:rsidP="00586E3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E33" w:rsidRDefault="00455B05" w:rsidP="004942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86E3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190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86E33" w:rsidRDefault="00586E33" w:rsidP="00586E33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5683" w:rsidRDefault="0035568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1">
    <w:p w:rsidR="00355683" w:rsidRDefault="00355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E33" w:rsidRPr="0055247C" w:rsidRDefault="00C60191" w:rsidP="004E2C60">
    <w:pPr>
      <w:pStyle w:val="Nagwek"/>
      <w:spacing w:after="0"/>
      <w:rPr>
        <w:rFonts w:ascii="Times New Roman" w:eastAsia="Times New Roman" w:hAnsi="Times New Roman"/>
        <w:b/>
        <w:sz w:val="20"/>
        <w:szCs w:val="20"/>
      </w:rPr>
    </w:pPr>
    <w:r>
      <w:rPr>
        <w:rFonts w:ascii="Times New Roman" w:eastAsia="Times New Roman" w:hAnsi="Times New Roman"/>
        <w:szCs w:val="32"/>
      </w:rPr>
      <w:t xml:space="preserve">Sprawa 145/2025 </w:t>
    </w:r>
    <w:r>
      <w:rPr>
        <w:rFonts w:ascii="Times New Roman" w:eastAsia="Times New Roman" w:hAnsi="Times New Roman"/>
        <w:szCs w:val="32"/>
      </w:rPr>
      <w:tab/>
    </w:r>
    <w:r>
      <w:rPr>
        <w:rFonts w:ascii="Times New Roman" w:eastAsia="Times New Roman" w:hAnsi="Times New Roman"/>
        <w:szCs w:val="32"/>
      </w:rPr>
      <w:tab/>
      <w:t>załącznik nr</w:t>
    </w:r>
    <w:r w:rsidR="00C91905">
      <w:rPr>
        <w:rFonts w:ascii="Times New Roman" w:eastAsia="Times New Roman" w:hAnsi="Times New Roman"/>
        <w:szCs w:val="32"/>
      </w:rPr>
      <w:t xml:space="preserve"> 8 </w:t>
    </w:r>
    <w:r>
      <w:rPr>
        <w:rFonts w:ascii="Times New Roman" w:eastAsia="Times New Roman" w:hAnsi="Times New Roman"/>
        <w:szCs w:val="32"/>
      </w:rPr>
      <w:t>do SWZ</w:t>
    </w:r>
    <w:r w:rsidR="00586E33">
      <w:rPr>
        <w:rFonts w:ascii="Times New Roman" w:eastAsia="Times New Roman" w:hAnsi="Times New Roman"/>
        <w:szCs w:val="32"/>
      </w:rPr>
      <w:tab/>
    </w:r>
    <w:r w:rsidR="00586E33" w:rsidRPr="004E2C60">
      <w:rPr>
        <w:rFonts w:ascii="Times New Roman" w:eastAsia="Times New Roman" w:hAnsi="Times New Roman"/>
        <w:szCs w:val="32"/>
      </w:rPr>
      <w:tab/>
    </w:r>
    <w:r w:rsidR="00586E33" w:rsidRPr="0055247C">
      <w:rPr>
        <w:rFonts w:ascii="Times New Roman" w:eastAsia="Times New Roman" w:hAnsi="Times New Roman"/>
        <w:b/>
        <w:sz w:val="20"/>
        <w:szCs w:val="20"/>
      </w:rPr>
      <w:t xml:space="preserve"> </w:t>
    </w:r>
  </w:p>
  <w:p w:rsidR="00586E33" w:rsidRPr="00636342" w:rsidRDefault="00586E33" w:rsidP="004E2C60">
    <w:pPr>
      <w:pStyle w:val="Nagwek"/>
      <w:spacing w:after="0"/>
      <w:jc w:val="right"/>
      <w:rPr>
        <w:b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2"/>
    <w:multiLevelType w:val="singleLevel"/>
    <w:tmpl w:val="00000022"/>
    <w:name w:val="WW8Num35"/>
    <w:lvl w:ilvl="0">
      <w:start w:val="1"/>
      <w:numFmt w:val="decimal"/>
      <w:lvlText w:val="%1."/>
      <w:lvlJc w:val="left"/>
      <w:pPr>
        <w:tabs>
          <w:tab w:val="num" w:pos="709"/>
        </w:tabs>
        <w:ind w:left="360" w:hanging="360"/>
      </w:pPr>
      <w:rPr>
        <w:rFonts w:eastAsia="Calibri"/>
        <w:b w:val="0"/>
        <w:bCs/>
        <w:iCs/>
        <w:color w:val="000000"/>
        <w:sz w:val="22"/>
        <w:szCs w:val="22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543DE6"/>
    <w:multiLevelType w:val="hybridMultilevel"/>
    <w:tmpl w:val="961A12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6B762EB"/>
    <w:multiLevelType w:val="hybridMultilevel"/>
    <w:tmpl w:val="56A0A858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6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8">
    <w:nsid w:val="640F5D33"/>
    <w:multiLevelType w:val="hybridMultilevel"/>
    <w:tmpl w:val="17AEE43E"/>
    <w:lvl w:ilvl="0" w:tplc="B676605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  <w:lvlOverride w:ilvl="0">
      <w:startOverride w:val="1"/>
    </w:lvlOverride>
  </w:num>
  <w:num w:numId="2">
    <w:abstractNumId w:val="5"/>
    <w:lvlOverride w:ilvl="0">
      <w:startOverride w:val="1"/>
    </w:lvlOverride>
  </w:num>
  <w:num w:numId="3">
    <w:abstractNumId w:val="7"/>
  </w:num>
  <w:num w:numId="4">
    <w:abstractNumId w:val="5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8"/>
  </w:num>
  <w:num w:numId="10">
    <w:abstractNumId w:val="6"/>
  </w:num>
  <w:num w:numId="11">
    <w:abstractNumId w:val="4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ttachedTemplate r:id="rId1"/>
  <w:defaultTabStop w:val="709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086C4D"/>
    <w:rsid w:val="00007F3D"/>
    <w:rsid w:val="000204C2"/>
    <w:rsid w:val="0003131D"/>
    <w:rsid w:val="00032497"/>
    <w:rsid w:val="00034F9F"/>
    <w:rsid w:val="000442BF"/>
    <w:rsid w:val="00062187"/>
    <w:rsid w:val="00062C76"/>
    <w:rsid w:val="0006481D"/>
    <w:rsid w:val="000651B0"/>
    <w:rsid w:val="0006547B"/>
    <w:rsid w:val="00074784"/>
    <w:rsid w:val="00076C09"/>
    <w:rsid w:val="00086C4D"/>
    <w:rsid w:val="00091B65"/>
    <w:rsid w:val="000A0E2C"/>
    <w:rsid w:val="000A50CB"/>
    <w:rsid w:val="000E12C5"/>
    <w:rsid w:val="000F17FD"/>
    <w:rsid w:val="000F459B"/>
    <w:rsid w:val="00106762"/>
    <w:rsid w:val="00127B8B"/>
    <w:rsid w:val="00127E0E"/>
    <w:rsid w:val="00132C13"/>
    <w:rsid w:val="00153EED"/>
    <w:rsid w:val="00164EEF"/>
    <w:rsid w:val="00181C97"/>
    <w:rsid w:val="00191C85"/>
    <w:rsid w:val="00196F17"/>
    <w:rsid w:val="001A6FC6"/>
    <w:rsid w:val="001A7461"/>
    <w:rsid w:val="001A7DCB"/>
    <w:rsid w:val="001B0669"/>
    <w:rsid w:val="001B2A7E"/>
    <w:rsid w:val="001B7096"/>
    <w:rsid w:val="001C40C3"/>
    <w:rsid w:val="001D7F9A"/>
    <w:rsid w:val="001E6F55"/>
    <w:rsid w:val="001F1963"/>
    <w:rsid w:val="002257D8"/>
    <w:rsid w:val="00226B78"/>
    <w:rsid w:val="00255650"/>
    <w:rsid w:val="00262ECA"/>
    <w:rsid w:val="002664FD"/>
    <w:rsid w:val="002678F7"/>
    <w:rsid w:val="002721C0"/>
    <w:rsid w:val="00272AEC"/>
    <w:rsid w:val="00281F2E"/>
    <w:rsid w:val="00287246"/>
    <w:rsid w:val="00292030"/>
    <w:rsid w:val="00296027"/>
    <w:rsid w:val="002A02D4"/>
    <w:rsid w:val="002B576B"/>
    <w:rsid w:val="002E1B89"/>
    <w:rsid w:val="002F059A"/>
    <w:rsid w:val="002F4CA5"/>
    <w:rsid w:val="003016A8"/>
    <w:rsid w:val="003078B6"/>
    <w:rsid w:val="00327942"/>
    <w:rsid w:val="00330361"/>
    <w:rsid w:val="003334FD"/>
    <w:rsid w:val="00336013"/>
    <w:rsid w:val="00336E29"/>
    <w:rsid w:val="00355683"/>
    <w:rsid w:val="00356C0C"/>
    <w:rsid w:val="00356F61"/>
    <w:rsid w:val="00360EFC"/>
    <w:rsid w:val="0036786D"/>
    <w:rsid w:val="003760A4"/>
    <w:rsid w:val="0038038D"/>
    <w:rsid w:val="003820B7"/>
    <w:rsid w:val="0038250F"/>
    <w:rsid w:val="00384CD3"/>
    <w:rsid w:val="00385FE3"/>
    <w:rsid w:val="003A2A4F"/>
    <w:rsid w:val="003A5F15"/>
    <w:rsid w:val="003B2DE5"/>
    <w:rsid w:val="003B31A7"/>
    <w:rsid w:val="003B5A85"/>
    <w:rsid w:val="003B7B9A"/>
    <w:rsid w:val="003D05DA"/>
    <w:rsid w:val="003D3473"/>
    <w:rsid w:val="003E2F9C"/>
    <w:rsid w:val="003E6708"/>
    <w:rsid w:val="003E7B53"/>
    <w:rsid w:val="003F2B10"/>
    <w:rsid w:val="00403B0E"/>
    <w:rsid w:val="0040544F"/>
    <w:rsid w:val="00424622"/>
    <w:rsid w:val="00427EB9"/>
    <w:rsid w:val="0044021E"/>
    <w:rsid w:val="004440B2"/>
    <w:rsid w:val="00445059"/>
    <w:rsid w:val="004458A0"/>
    <w:rsid w:val="00446C8B"/>
    <w:rsid w:val="00454419"/>
    <w:rsid w:val="00455B05"/>
    <w:rsid w:val="00473714"/>
    <w:rsid w:val="00475275"/>
    <w:rsid w:val="00481CAE"/>
    <w:rsid w:val="0049423B"/>
    <w:rsid w:val="004969D3"/>
    <w:rsid w:val="004A24F8"/>
    <w:rsid w:val="004A2B24"/>
    <w:rsid w:val="004C238D"/>
    <w:rsid w:val="004C7C3A"/>
    <w:rsid w:val="004D0179"/>
    <w:rsid w:val="004D5A4D"/>
    <w:rsid w:val="004E2C60"/>
    <w:rsid w:val="004F1A9A"/>
    <w:rsid w:val="004F53D8"/>
    <w:rsid w:val="005011B1"/>
    <w:rsid w:val="00511DD6"/>
    <w:rsid w:val="005149BB"/>
    <w:rsid w:val="00515466"/>
    <w:rsid w:val="005166FB"/>
    <w:rsid w:val="00522984"/>
    <w:rsid w:val="0053357F"/>
    <w:rsid w:val="00535DDF"/>
    <w:rsid w:val="0055247C"/>
    <w:rsid w:val="00554134"/>
    <w:rsid w:val="00560384"/>
    <w:rsid w:val="0056050E"/>
    <w:rsid w:val="00565050"/>
    <w:rsid w:val="00567C6A"/>
    <w:rsid w:val="00567F30"/>
    <w:rsid w:val="00577832"/>
    <w:rsid w:val="00586E33"/>
    <w:rsid w:val="005937CE"/>
    <w:rsid w:val="00595469"/>
    <w:rsid w:val="00595F17"/>
    <w:rsid w:val="005B6F20"/>
    <w:rsid w:val="005C11B0"/>
    <w:rsid w:val="005C54CA"/>
    <w:rsid w:val="005E362F"/>
    <w:rsid w:val="005E6817"/>
    <w:rsid w:val="005F6BF1"/>
    <w:rsid w:val="00601CCF"/>
    <w:rsid w:val="006119BE"/>
    <w:rsid w:val="00616F46"/>
    <w:rsid w:val="00633E85"/>
    <w:rsid w:val="00636342"/>
    <w:rsid w:val="00660959"/>
    <w:rsid w:val="00662ED8"/>
    <w:rsid w:val="00666952"/>
    <w:rsid w:val="0066754E"/>
    <w:rsid w:val="00673FE2"/>
    <w:rsid w:val="006809EE"/>
    <w:rsid w:val="00682ACB"/>
    <w:rsid w:val="006B227C"/>
    <w:rsid w:val="006B78B7"/>
    <w:rsid w:val="006C0879"/>
    <w:rsid w:val="006C129A"/>
    <w:rsid w:val="006C19A1"/>
    <w:rsid w:val="006E5AB7"/>
    <w:rsid w:val="006F258D"/>
    <w:rsid w:val="006F5DDA"/>
    <w:rsid w:val="007039FD"/>
    <w:rsid w:val="0071110D"/>
    <w:rsid w:val="007252B7"/>
    <w:rsid w:val="0073133E"/>
    <w:rsid w:val="00736E92"/>
    <w:rsid w:val="007403A5"/>
    <w:rsid w:val="00750853"/>
    <w:rsid w:val="0075422E"/>
    <w:rsid w:val="00754CB8"/>
    <w:rsid w:val="00755D42"/>
    <w:rsid w:val="00766B8F"/>
    <w:rsid w:val="00767E26"/>
    <w:rsid w:val="00772E53"/>
    <w:rsid w:val="00772E82"/>
    <w:rsid w:val="00775BBF"/>
    <w:rsid w:val="007866BC"/>
    <w:rsid w:val="00795A10"/>
    <w:rsid w:val="007A38BD"/>
    <w:rsid w:val="007D4497"/>
    <w:rsid w:val="007D6DC9"/>
    <w:rsid w:val="007D7A1D"/>
    <w:rsid w:val="007E1E6E"/>
    <w:rsid w:val="007E3114"/>
    <w:rsid w:val="007E3CA1"/>
    <w:rsid w:val="007E610A"/>
    <w:rsid w:val="007F3290"/>
    <w:rsid w:val="008063D4"/>
    <w:rsid w:val="00810E00"/>
    <w:rsid w:val="00826BA5"/>
    <w:rsid w:val="00836FDF"/>
    <w:rsid w:val="00850F30"/>
    <w:rsid w:val="00860C6D"/>
    <w:rsid w:val="008624C5"/>
    <w:rsid w:val="00872C8D"/>
    <w:rsid w:val="00893B19"/>
    <w:rsid w:val="00895E31"/>
    <w:rsid w:val="008A08E5"/>
    <w:rsid w:val="008B074E"/>
    <w:rsid w:val="008C2532"/>
    <w:rsid w:val="008D6498"/>
    <w:rsid w:val="008F50F9"/>
    <w:rsid w:val="008F5BD5"/>
    <w:rsid w:val="008F72D5"/>
    <w:rsid w:val="00913784"/>
    <w:rsid w:val="00914A45"/>
    <w:rsid w:val="0092068D"/>
    <w:rsid w:val="009439FE"/>
    <w:rsid w:val="00970C7B"/>
    <w:rsid w:val="00977DE4"/>
    <w:rsid w:val="00996A58"/>
    <w:rsid w:val="009971D4"/>
    <w:rsid w:val="00997D4D"/>
    <w:rsid w:val="009B441E"/>
    <w:rsid w:val="009C54D7"/>
    <w:rsid w:val="009D1596"/>
    <w:rsid w:val="009D21EF"/>
    <w:rsid w:val="009D4A89"/>
    <w:rsid w:val="009D5F5D"/>
    <w:rsid w:val="009D7F80"/>
    <w:rsid w:val="009E0DA5"/>
    <w:rsid w:val="009E540B"/>
    <w:rsid w:val="009F214F"/>
    <w:rsid w:val="00A01205"/>
    <w:rsid w:val="00A064C6"/>
    <w:rsid w:val="00A11756"/>
    <w:rsid w:val="00A2613A"/>
    <w:rsid w:val="00A266AC"/>
    <w:rsid w:val="00A31756"/>
    <w:rsid w:val="00A36729"/>
    <w:rsid w:val="00A46870"/>
    <w:rsid w:val="00A53537"/>
    <w:rsid w:val="00A53C02"/>
    <w:rsid w:val="00A63002"/>
    <w:rsid w:val="00A7137E"/>
    <w:rsid w:val="00A76D3E"/>
    <w:rsid w:val="00A8271C"/>
    <w:rsid w:val="00A9483F"/>
    <w:rsid w:val="00A95BDB"/>
    <w:rsid w:val="00AB116F"/>
    <w:rsid w:val="00AF0C8C"/>
    <w:rsid w:val="00B1483F"/>
    <w:rsid w:val="00B353EF"/>
    <w:rsid w:val="00B47161"/>
    <w:rsid w:val="00B50224"/>
    <w:rsid w:val="00B558F2"/>
    <w:rsid w:val="00B66888"/>
    <w:rsid w:val="00B74991"/>
    <w:rsid w:val="00B77588"/>
    <w:rsid w:val="00B84D21"/>
    <w:rsid w:val="00B85C7D"/>
    <w:rsid w:val="00B86169"/>
    <w:rsid w:val="00B92724"/>
    <w:rsid w:val="00B945D2"/>
    <w:rsid w:val="00B9518D"/>
    <w:rsid w:val="00BB606D"/>
    <w:rsid w:val="00BB6AF4"/>
    <w:rsid w:val="00BC30E6"/>
    <w:rsid w:val="00BC76E2"/>
    <w:rsid w:val="00BD040B"/>
    <w:rsid w:val="00BD4D78"/>
    <w:rsid w:val="00BE3893"/>
    <w:rsid w:val="00BF246F"/>
    <w:rsid w:val="00BF333F"/>
    <w:rsid w:val="00BF7571"/>
    <w:rsid w:val="00C04644"/>
    <w:rsid w:val="00C23915"/>
    <w:rsid w:val="00C338FA"/>
    <w:rsid w:val="00C42D66"/>
    <w:rsid w:val="00C507DD"/>
    <w:rsid w:val="00C60191"/>
    <w:rsid w:val="00C91905"/>
    <w:rsid w:val="00C9473E"/>
    <w:rsid w:val="00CA7F5A"/>
    <w:rsid w:val="00CB56A5"/>
    <w:rsid w:val="00CD7908"/>
    <w:rsid w:val="00CF0EAE"/>
    <w:rsid w:val="00D0258E"/>
    <w:rsid w:val="00D059B9"/>
    <w:rsid w:val="00D1118F"/>
    <w:rsid w:val="00D16EE4"/>
    <w:rsid w:val="00D23F7B"/>
    <w:rsid w:val="00D305FE"/>
    <w:rsid w:val="00D3060E"/>
    <w:rsid w:val="00D3295F"/>
    <w:rsid w:val="00D54692"/>
    <w:rsid w:val="00D64AFB"/>
    <w:rsid w:val="00D663CF"/>
    <w:rsid w:val="00D704DB"/>
    <w:rsid w:val="00D71714"/>
    <w:rsid w:val="00D91AE9"/>
    <w:rsid w:val="00D95294"/>
    <w:rsid w:val="00D97A3D"/>
    <w:rsid w:val="00DA1900"/>
    <w:rsid w:val="00DA20FC"/>
    <w:rsid w:val="00DA7393"/>
    <w:rsid w:val="00DB42DF"/>
    <w:rsid w:val="00DD003D"/>
    <w:rsid w:val="00DD1A3F"/>
    <w:rsid w:val="00DE4855"/>
    <w:rsid w:val="00DE5088"/>
    <w:rsid w:val="00DF0744"/>
    <w:rsid w:val="00E018A9"/>
    <w:rsid w:val="00E02D37"/>
    <w:rsid w:val="00E03FF4"/>
    <w:rsid w:val="00E233BD"/>
    <w:rsid w:val="00E255B1"/>
    <w:rsid w:val="00E26D10"/>
    <w:rsid w:val="00E30A01"/>
    <w:rsid w:val="00E37288"/>
    <w:rsid w:val="00E41A9E"/>
    <w:rsid w:val="00E55AF9"/>
    <w:rsid w:val="00E60C1A"/>
    <w:rsid w:val="00E6425A"/>
    <w:rsid w:val="00E671BB"/>
    <w:rsid w:val="00E75559"/>
    <w:rsid w:val="00E85FA6"/>
    <w:rsid w:val="00E951CF"/>
    <w:rsid w:val="00EA12E9"/>
    <w:rsid w:val="00EB13A5"/>
    <w:rsid w:val="00EC044E"/>
    <w:rsid w:val="00EC7645"/>
    <w:rsid w:val="00ED0E27"/>
    <w:rsid w:val="00EE083A"/>
    <w:rsid w:val="00F07121"/>
    <w:rsid w:val="00F17D9F"/>
    <w:rsid w:val="00F26BC5"/>
    <w:rsid w:val="00F6225F"/>
    <w:rsid w:val="00F82ADF"/>
    <w:rsid w:val="00F84667"/>
    <w:rsid w:val="00F84C26"/>
    <w:rsid w:val="00FA0E5D"/>
    <w:rsid w:val="00FA7960"/>
    <w:rsid w:val="00FC19F9"/>
    <w:rsid w:val="00FE468F"/>
    <w:rsid w:val="00FE6FCB"/>
    <w:rsid w:val="00FF70DA"/>
    <w:rsid w:val="00FF7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5B05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455B05"/>
    <w:pPr>
      <w:keepNext/>
      <w:tabs>
        <w:tab w:val="left" w:pos="432"/>
      </w:tabs>
      <w:spacing w:after="0" w:line="360" w:lineRule="auto"/>
      <w:ind w:firstLine="5940"/>
      <w:outlineLvl w:val="0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3334F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7">
    <w:name w:val="heading 7"/>
    <w:basedOn w:val="Normalny"/>
    <w:next w:val="Normalny"/>
    <w:qFormat/>
    <w:rsid w:val="00455B05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rsid w:val="00455B05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styleId="Hipercze">
    <w:name w:val="Hyperlink"/>
    <w:rsid w:val="00455B05"/>
    <w:rPr>
      <w:color w:val="0000FF"/>
      <w:u w:val="single"/>
    </w:rPr>
  </w:style>
  <w:style w:type="paragraph" w:styleId="Bezodstpw">
    <w:name w:val="No Spacing"/>
    <w:qFormat/>
    <w:rsid w:val="00455B05"/>
    <w:pPr>
      <w:suppressAutoHyphens/>
      <w:autoSpaceDN w:val="0"/>
      <w:textAlignment w:val="baseline"/>
    </w:pPr>
    <w:rPr>
      <w:rFonts w:eastAsia="Arial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rsid w:val="00455B05"/>
    <w:pPr>
      <w:ind w:left="720"/>
    </w:pPr>
  </w:style>
  <w:style w:type="character" w:customStyle="1" w:styleId="Nagwek7Znak">
    <w:name w:val="Nagłówek 7 Znak"/>
    <w:rsid w:val="00455B05"/>
    <w:rPr>
      <w:rFonts w:ascii="Cambria" w:eastAsia="Times New Roman" w:hAnsi="Cambria" w:cs="Times New Roman"/>
      <w:i/>
      <w:iCs/>
      <w:color w:val="404040"/>
    </w:rPr>
  </w:style>
  <w:style w:type="paragraph" w:customStyle="1" w:styleId="Style5">
    <w:name w:val="Style5"/>
    <w:basedOn w:val="Normalny"/>
    <w:rsid w:val="00455B05"/>
    <w:pPr>
      <w:widowControl w:val="0"/>
      <w:autoSpaceDE w:val="0"/>
      <w:spacing w:after="0" w:line="319" w:lineRule="exact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kapitzlistZnak">
    <w:name w:val="Akapit z listą Znak"/>
    <w:rsid w:val="00455B05"/>
  </w:style>
  <w:style w:type="paragraph" w:customStyle="1" w:styleId="Default">
    <w:name w:val="Default"/>
    <w:rsid w:val="00455B05"/>
    <w:pPr>
      <w:suppressAutoHyphens/>
      <w:autoSpaceDE w:val="0"/>
      <w:autoSpaceDN w:val="0"/>
    </w:pPr>
    <w:rPr>
      <w:rFonts w:cs="Calibri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402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4021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4021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4021E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5A4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D5A4D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7D6D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6DC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7D6DC9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6D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D6DC9"/>
    <w:rPr>
      <w:b/>
      <w:bCs/>
      <w:lang w:eastAsia="en-US"/>
    </w:rPr>
  </w:style>
  <w:style w:type="character" w:customStyle="1" w:styleId="Nagwek3Znak">
    <w:name w:val="Nagłówek 3 Znak"/>
    <w:link w:val="Nagwek3"/>
    <w:uiPriority w:val="9"/>
    <w:rsid w:val="003334FD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table" w:styleId="Tabela-Siatka">
    <w:name w:val="Table Grid"/>
    <w:basedOn w:val="Standardowy"/>
    <w:uiPriority w:val="59"/>
    <w:rsid w:val="00B775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A63002"/>
    <w:rPr>
      <w:i/>
      <w:iCs/>
    </w:rPr>
  </w:style>
  <w:style w:type="paragraph" w:customStyle="1" w:styleId="ChapterTitle">
    <w:name w:val="ChapterTitle"/>
    <w:basedOn w:val="Normalny"/>
    <w:next w:val="Normalny"/>
    <w:rsid w:val="00660959"/>
    <w:pPr>
      <w:keepNext/>
      <w:suppressAutoHyphens w:val="0"/>
      <w:autoSpaceDN/>
      <w:spacing w:before="120" w:after="360" w:line="240" w:lineRule="auto"/>
      <w:jc w:val="center"/>
      <w:textAlignment w:val="auto"/>
    </w:pPr>
    <w:rPr>
      <w:rFonts w:ascii="Times New Roman" w:hAnsi="Times New Roman"/>
      <w:b/>
      <w:sz w:val="32"/>
      <w:lang w:eastAsia="en-GB"/>
    </w:rPr>
  </w:style>
  <w:style w:type="paragraph" w:customStyle="1" w:styleId="Annexetitre">
    <w:name w:val="Annexe titre"/>
    <w:basedOn w:val="Normalny"/>
    <w:next w:val="Normalny"/>
    <w:rsid w:val="00660959"/>
    <w:pPr>
      <w:suppressAutoHyphens w:val="0"/>
      <w:autoSpaceDN/>
      <w:spacing w:before="120" w:after="120" w:line="240" w:lineRule="auto"/>
      <w:jc w:val="center"/>
      <w:textAlignment w:val="auto"/>
    </w:pPr>
    <w:rPr>
      <w:rFonts w:ascii="Times New Roman" w:hAnsi="Times New Roman"/>
      <w:b/>
      <w:sz w:val="24"/>
      <w:u w:val="single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218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062187"/>
    <w:rPr>
      <w:lang w:eastAsia="en-US"/>
    </w:rPr>
  </w:style>
  <w:style w:type="character" w:customStyle="1" w:styleId="DeltaViewInsertion">
    <w:name w:val="DeltaView Insertion"/>
    <w:rsid w:val="00062187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062187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D0258E"/>
    <w:pPr>
      <w:numPr>
        <w:numId w:val="1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rsid w:val="00D0258E"/>
    <w:pPr>
      <w:numPr>
        <w:numId w:val="2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D0258E"/>
    <w:pPr>
      <w:numPr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D0258E"/>
    <w:pPr>
      <w:numPr>
        <w:ilvl w:val="1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D0258E"/>
    <w:pPr>
      <w:numPr>
        <w:ilvl w:val="2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D0258E"/>
    <w:pPr>
      <w:numPr>
        <w:ilvl w:val="3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character" w:styleId="Numerstrony">
    <w:name w:val="page number"/>
    <w:basedOn w:val="Domylnaczcionkaakapitu"/>
    <w:rsid w:val="00586E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1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MOJE%20POST&#280;POWANIA\2025\145%20LEKI\2A018CE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2A018CE4</Template>
  <TotalTime>3</TotalTime>
  <Pages>2</Pages>
  <Words>493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3448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Komora Roma</dc:creator>
  <cp:lastModifiedBy>user</cp:lastModifiedBy>
  <cp:revision>3</cp:revision>
  <cp:lastPrinted>2024-08-06T10:43:00Z</cp:lastPrinted>
  <dcterms:created xsi:type="dcterms:W3CDTF">2025-12-02T11:01:00Z</dcterms:created>
  <dcterms:modified xsi:type="dcterms:W3CDTF">2025-12-03T08:01:00Z</dcterms:modified>
</cp:coreProperties>
</file>