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922B0" w14:textId="4192644A" w:rsidR="00081D13" w:rsidRPr="004E57A2" w:rsidRDefault="00F0273F" w:rsidP="00081D13">
      <w:pPr>
        <w:spacing w:after="600"/>
        <w:jc w:val="right"/>
        <w:rPr>
          <w:rFonts w:ascii="Cambria" w:hAnsi="Cambria" w:cs="Arial"/>
          <w:sz w:val="22"/>
          <w:szCs w:val="22"/>
        </w:rPr>
      </w:pPr>
      <w:bookmarkStart w:id="0" w:name="_Hlk53520193"/>
      <w:r w:rsidRPr="004E57A2">
        <w:rPr>
          <w:rFonts w:ascii="Cambria" w:hAnsi="Cambria" w:cs="Arial"/>
          <w:sz w:val="22"/>
          <w:szCs w:val="22"/>
        </w:rPr>
        <w:t>Poznań</w:t>
      </w:r>
      <w:r w:rsidR="00081D13" w:rsidRPr="004E57A2">
        <w:rPr>
          <w:rFonts w:ascii="Cambria" w:hAnsi="Cambria" w:cs="Arial"/>
          <w:sz w:val="22"/>
          <w:szCs w:val="22"/>
        </w:rPr>
        <w:t xml:space="preserve"> dnia: </w:t>
      </w:r>
      <w:r w:rsidR="00115181" w:rsidRPr="004E57A2">
        <w:rPr>
          <w:rFonts w:ascii="Cambria" w:hAnsi="Cambria" w:cs="Arial"/>
          <w:sz w:val="22"/>
          <w:szCs w:val="22"/>
        </w:rPr>
        <w:t>05.12.</w:t>
      </w:r>
      <w:r w:rsidRPr="004E57A2">
        <w:rPr>
          <w:rFonts w:ascii="Cambria" w:hAnsi="Cambria" w:cs="Arial"/>
          <w:sz w:val="22"/>
          <w:szCs w:val="22"/>
        </w:rPr>
        <w:t>2025</w:t>
      </w:r>
    </w:p>
    <w:p w14:paraId="7C44AE99" w14:textId="77777777" w:rsidR="00081D13" w:rsidRPr="004E57A2" w:rsidRDefault="00F0273F" w:rsidP="00081D13">
      <w:pPr>
        <w:spacing w:line="360" w:lineRule="auto"/>
        <w:ind w:right="3969"/>
        <w:rPr>
          <w:rFonts w:ascii="Cambria" w:hAnsi="Cambria" w:cs="Arial"/>
          <w:b/>
          <w:bCs/>
          <w:sz w:val="22"/>
          <w:szCs w:val="22"/>
        </w:rPr>
      </w:pPr>
      <w:r w:rsidRPr="004E57A2">
        <w:rPr>
          <w:rFonts w:ascii="Cambria" w:hAnsi="Cambria" w:cs="Arial"/>
          <w:b/>
          <w:bCs/>
          <w:sz w:val="22"/>
          <w:szCs w:val="22"/>
        </w:rPr>
        <w:t>Uniwersytet im. Adama Mickiewicza w Poznaniu</w:t>
      </w:r>
    </w:p>
    <w:p w14:paraId="71EB1CAA" w14:textId="77777777" w:rsidR="00081D13" w:rsidRPr="004E57A2" w:rsidRDefault="00F0273F" w:rsidP="00081D13">
      <w:pPr>
        <w:spacing w:line="360" w:lineRule="auto"/>
        <w:ind w:right="3969"/>
        <w:rPr>
          <w:rFonts w:ascii="Cambria" w:hAnsi="Cambria" w:cs="Arial"/>
          <w:sz w:val="22"/>
          <w:szCs w:val="22"/>
        </w:rPr>
      </w:pPr>
      <w:r w:rsidRPr="004E57A2">
        <w:rPr>
          <w:rFonts w:ascii="Cambria" w:hAnsi="Cambria" w:cs="Arial"/>
          <w:sz w:val="22"/>
          <w:szCs w:val="22"/>
        </w:rPr>
        <w:t>ul. Wieniawskiego</w:t>
      </w:r>
      <w:r w:rsidR="00081D13" w:rsidRPr="004E57A2">
        <w:rPr>
          <w:rFonts w:ascii="Cambria" w:hAnsi="Cambria" w:cs="Arial"/>
          <w:sz w:val="22"/>
          <w:szCs w:val="22"/>
        </w:rPr>
        <w:t xml:space="preserve"> </w:t>
      </w:r>
      <w:r w:rsidRPr="004E57A2">
        <w:rPr>
          <w:rFonts w:ascii="Cambria" w:hAnsi="Cambria" w:cs="Arial"/>
          <w:sz w:val="22"/>
          <w:szCs w:val="22"/>
        </w:rPr>
        <w:t>1</w:t>
      </w:r>
    </w:p>
    <w:p w14:paraId="63B793FA" w14:textId="77777777" w:rsidR="00081D13" w:rsidRPr="004E57A2" w:rsidRDefault="00F0273F" w:rsidP="00081D13">
      <w:pPr>
        <w:ind w:right="3969"/>
        <w:rPr>
          <w:rFonts w:ascii="Cambria" w:hAnsi="Cambria" w:cs="Arial"/>
          <w:sz w:val="22"/>
          <w:szCs w:val="22"/>
        </w:rPr>
      </w:pPr>
      <w:r w:rsidRPr="004E57A2">
        <w:rPr>
          <w:rFonts w:ascii="Cambria" w:hAnsi="Cambria" w:cs="Arial"/>
          <w:sz w:val="22"/>
          <w:szCs w:val="22"/>
        </w:rPr>
        <w:t>61-712</w:t>
      </w:r>
      <w:r w:rsidR="00081D13" w:rsidRPr="004E57A2">
        <w:rPr>
          <w:rFonts w:ascii="Cambria" w:hAnsi="Cambria" w:cs="Arial"/>
          <w:sz w:val="22"/>
          <w:szCs w:val="22"/>
        </w:rPr>
        <w:t xml:space="preserve"> </w:t>
      </w:r>
      <w:r w:rsidRPr="004E57A2">
        <w:rPr>
          <w:rFonts w:ascii="Cambria" w:hAnsi="Cambria" w:cs="Arial"/>
          <w:sz w:val="22"/>
          <w:szCs w:val="22"/>
        </w:rPr>
        <w:t>Poznań</w:t>
      </w:r>
    </w:p>
    <w:p w14:paraId="14B4BF28" w14:textId="77777777" w:rsidR="00081D13" w:rsidRPr="004E57A2" w:rsidRDefault="00081D13" w:rsidP="00081D13">
      <w:pPr>
        <w:ind w:right="3969"/>
        <w:jc w:val="both"/>
        <w:rPr>
          <w:rFonts w:ascii="Cambria" w:hAnsi="Cambria" w:cs="Arial"/>
          <w:bCs/>
          <w:sz w:val="16"/>
          <w:szCs w:val="16"/>
        </w:rPr>
      </w:pPr>
      <w:r w:rsidRPr="004E57A2">
        <w:rPr>
          <w:rFonts w:ascii="Cambria" w:hAnsi="Cambria" w:cs="Arial"/>
          <w:bCs/>
          <w:sz w:val="16"/>
          <w:szCs w:val="16"/>
        </w:rPr>
        <w:t>……………………………………</w:t>
      </w:r>
    </w:p>
    <w:p w14:paraId="75161322" w14:textId="1BFF85D3" w:rsidR="00081D13" w:rsidRPr="004E57A2" w:rsidRDefault="00115181" w:rsidP="004E57A2">
      <w:pPr>
        <w:tabs>
          <w:tab w:val="right" w:pos="9072"/>
        </w:tabs>
        <w:spacing w:after="120"/>
        <w:ind w:right="3969"/>
        <w:jc w:val="both"/>
        <w:rPr>
          <w:rFonts w:ascii="Cambria" w:hAnsi="Cambria" w:cs="Arial"/>
          <w:bCs/>
          <w:sz w:val="16"/>
          <w:szCs w:val="16"/>
        </w:rPr>
      </w:pPr>
      <w:r w:rsidRPr="004E57A2">
        <w:rPr>
          <w:rFonts w:ascii="Cambria" w:hAnsi="Cambria" w:cs="Arial"/>
          <w:bCs/>
          <w:sz w:val="16"/>
          <w:szCs w:val="16"/>
        </w:rPr>
        <w:t>ZP3/5793</w:t>
      </w:r>
    </w:p>
    <w:p w14:paraId="6AE8E2A1" w14:textId="77777777" w:rsidR="00081D13" w:rsidRPr="004E57A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E57A2" w14:paraId="33A384DF" w14:textId="77777777" w:rsidTr="00C13EA9">
        <w:tc>
          <w:tcPr>
            <w:tcW w:w="10065" w:type="dxa"/>
            <w:shd w:val="clear" w:color="auto" w:fill="F2F2F2"/>
            <w:hideMark/>
          </w:tcPr>
          <w:p w14:paraId="034B2E42" w14:textId="77777777" w:rsidR="00081D13" w:rsidRPr="004E57A2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4E57A2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63A3F83" w14:textId="77777777" w:rsidR="00081D13" w:rsidRPr="004E57A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</w:pPr>
            <w:r w:rsidRPr="004E57A2"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32D285E" w14:textId="77777777" w:rsidR="00081D13" w:rsidRPr="004E57A2" w:rsidRDefault="00081D13" w:rsidP="00081D13">
      <w:pPr>
        <w:keepNext/>
        <w:spacing w:after="240"/>
        <w:outlineLvl w:val="0"/>
        <w:rPr>
          <w:rFonts w:ascii="Cambria" w:hAnsi="Cambria" w:cs="Arial"/>
          <w:b/>
          <w:sz w:val="22"/>
          <w:szCs w:val="22"/>
        </w:rPr>
      </w:pPr>
    </w:p>
    <w:p w14:paraId="16727152" w14:textId="08900C06" w:rsidR="00081D13" w:rsidRPr="004E57A2" w:rsidRDefault="00081D13" w:rsidP="00115181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4E57A2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4E57A2">
        <w:rPr>
          <w:rFonts w:ascii="Cambria" w:hAnsi="Cambria" w:cs="Arial"/>
          <w:sz w:val="20"/>
          <w:szCs w:val="20"/>
        </w:rPr>
        <w:t>postępowania o udzielenie zamówienia publicznego</w:t>
      </w:r>
      <w:r w:rsidR="00115181" w:rsidRPr="004E57A2">
        <w:rPr>
          <w:rFonts w:ascii="Cambria" w:hAnsi="Cambria" w:cs="Arial"/>
          <w:sz w:val="20"/>
          <w:szCs w:val="20"/>
        </w:rPr>
        <w:t xml:space="preserve"> pn. </w:t>
      </w:r>
      <w:r w:rsidR="00115181" w:rsidRPr="004E57A2">
        <w:rPr>
          <w:rFonts w:ascii="Cambria" w:hAnsi="Cambria" w:cs="Arial"/>
          <w:bCs/>
          <w:sz w:val="20"/>
          <w:szCs w:val="20"/>
        </w:rPr>
        <w:t>Rozbudowa i przebudowa budynku po Katedrze i Zakładzie Mikrobiologii Uniwersytetu Medycznego wraz z otoczeniem i budynkami towarzyszącymi dla potrzeb Wydziału Nauk o Sztuce UAM ul. Wieniawskiego 3 w Poznaniu</w:t>
      </w:r>
    </w:p>
    <w:p w14:paraId="6F67FA00" w14:textId="77777777" w:rsidR="00081D13" w:rsidRPr="004E57A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  <w:sz w:val="22"/>
          <w:szCs w:val="22"/>
        </w:rPr>
      </w:pPr>
    </w:p>
    <w:p w14:paraId="02EECE89" w14:textId="77777777" w:rsidR="00081D13" w:rsidRPr="004E57A2" w:rsidRDefault="00C65E53" w:rsidP="004E57A2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  <w:sz w:val="22"/>
          <w:szCs w:val="22"/>
        </w:rPr>
      </w:pPr>
      <w:r w:rsidRPr="004E57A2">
        <w:rPr>
          <w:rFonts w:ascii="Cambria" w:hAnsi="Cambria" w:cs="Arial"/>
          <w:sz w:val="22"/>
          <w:szCs w:val="22"/>
        </w:rPr>
        <w:t xml:space="preserve">Zamawiający, </w:t>
      </w:r>
      <w:r w:rsidR="00F0273F" w:rsidRPr="004E57A2">
        <w:rPr>
          <w:rFonts w:ascii="Cambria" w:hAnsi="Cambria" w:cs="Arial"/>
          <w:b/>
          <w:sz w:val="22"/>
          <w:szCs w:val="22"/>
        </w:rPr>
        <w:t>Uniwersytet im. Adama Mickiewicza w Poznaniu</w:t>
      </w:r>
      <w:r w:rsidRPr="004E57A2">
        <w:rPr>
          <w:rFonts w:ascii="Cambria" w:hAnsi="Cambria" w:cs="Arial"/>
          <w:sz w:val="22"/>
          <w:szCs w:val="22"/>
        </w:rPr>
        <w:t xml:space="preserve">, działając na podstawie art. 253 </w:t>
      </w:r>
      <w:r w:rsidR="00A17CDB" w:rsidRPr="004E57A2">
        <w:rPr>
          <w:rFonts w:ascii="Cambria" w:hAnsi="Cambria" w:cs="Arial"/>
          <w:sz w:val="22"/>
          <w:szCs w:val="22"/>
        </w:rPr>
        <w:t xml:space="preserve">ust. 1 pkt. 1 i </w:t>
      </w:r>
      <w:r w:rsidRPr="004E57A2">
        <w:rPr>
          <w:rFonts w:ascii="Cambria" w:hAnsi="Cambria" w:cs="Arial"/>
          <w:sz w:val="22"/>
          <w:szCs w:val="22"/>
        </w:rPr>
        <w:t xml:space="preserve">ust. </w:t>
      </w:r>
      <w:r w:rsidR="00A17CDB" w:rsidRPr="004E57A2">
        <w:rPr>
          <w:rFonts w:ascii="Cambria" w:hAnsi="Cambria" w:cs="Arial"/>
          <w:sz w:val="22"/>
          <w:szCs w:val="22"/>
        </w:rPr>
        <w:t>2</w:t>
      </w:r>
      <w:r w:rsidRPr="004E57A2">
        <w:rPr>
          <w:rFonts w:ascii="Cambria" w:hAnsi="Cambria" w:cs="Arial"/>
          <w:sz w:val="22"/>
          <w:szCs w:val="22"/>
        </w:rPr>
        <w:t xml:space="preserve"> </w:t>
      </w:r>
      <w:r w:rsidR="00081D13" w:rsidRPr="004E57A2">
        <w:rPr>
          <w:rFonts w:ascii="Cambria" w:hAnsi="Cambria" w:cs="Arial"/>
          <w:sz w:val="22"/>
          <w:szCs w:val="22"/>
        </w:rPr>
        <w:t xml:space="preserve">ustawy z dnia 11 września 2019r. Prawo zamówień publicznych </w:t>
      </w:r>
      <w:r w:rsidR="00F0273F" w:rsidRPr="004E57A2">
        <w:rPr>
          <w:rFonts w:ascii="Cambria" w:hAnsi="Cambria" w:cs="Arial"/>
          <w:sz w:val="22"/>
          <w:szCs w:val="22"/>
        </w:rPr>
        <w:t>(</w:t>
      </w:r>
      <w:proofErr w:type="spellStart"/>
      <w:r w:rsidR="00F0273F" w:rsidRPr="004E57A2">
        <w:rPr>
          <w:rFonts w:ascii="Cambria" w:hAnsi="Cambria" w:cs="Arial"/>
          <w:sz w:val="22"/>
          <w:szCs w:val="22"/>
        </w:rPr>
        <w:t>t.j</w:t>
      </w:r>
      <w:proofErr w:type="spellEnd"/>
      <w:r w:rsidR="00F0273F" w:rsidRPr="004E57A2">
        <w:rPr>
          <w:rFonts w:ascii="Cambria" w:hAnsi="Cambria" w:cs="Arial"/>
          <w:sz w:val="22"/>
          <w:szCs w:val="22"/>
        </w:rPr>
        <w:t xml:space="preserve">. Dz. U. z 2024 r. poz. 1320 z </w:t>
      </w:r>
      <w:proofErr w:type="spellStart"/>
      <w:r w:rsidR="00F0273F" w:rsidRPr="004E57A2">
        <w:rPr>
          <w:rFonts w:ascii="Cambria" w:hAnsi="Cambria" w:cs="Arial"/>
          <w:sz w:val="22"/>
          <w:szCs w:val="22"/>
        </w:rPr>
        <w:t>późn</w:t>
      </w:r>
      <w:proofErr w:type="spellEnd"/>
      <w:r w:rsidR="00F0273F" w:rsidRPr="004E57A2">
        <w:rPr>
          <w:rFonts w:ascii="Cambria" w:hAnsi="Cambria" w:cs="Arial"/>
          <w:sz w:val="22"/>
          <w:szCs w:val="22"/>
        </w:rPr>
        <w:t>. zm.)</w:t>
      </w:r>
      <w:r w:rsidR="00081D13" w:rsidRPr="004E57A2">
        <w:rPr>
          <w:rFonts w:ascii="Cambria" w:hAnsi="Cambria" w:cs="Arial"/>
          <w:sz w:val="22"/>
          <w:szCs w:val="22"/>
        </w:rPr>
        <w:t xml:space="preserve">, zwanej dalej „ustawą </w:t>
      </w:r>
      <w:proofErr w:type="spellStart"/>
      <w:r w:rsidR="00081D13" w:rsidRPr="004E57A2">
        <w:rPr>
          <w:rFonts w:ascii="Cambria" w:hAnsi="Cambria" w:cs="Arial"/>
          <w:sz w:val="22"/>
          <w:szCs w:val="22"/>
        </w:rPr>
        <w:t>Pzp</w:t>
      </w:r>
      <w:proofErr w:type="spellEnd"/>
      <w:r w:rsidR="00081D13" w:rsidRPr="004E57A2">
        <w:rPr>
          <w:rFonts w:ascii="Cambria" w:hAnsi="Cambria" w:cs="Arial"/>
          <w:sz w:val="22"/>
          <w:szCs w:val="22"/>
        </w:rPr>
        <w:t>”, informuje, że w toczącym się postępowaniu o udzielenie zamówienia publicznego, jako najkorzystniejsza wybrana została oferta złożona przez wykonawcę</w:t>
      </w:r>
      <w:r w:rsidR="00081D13" w:rsidRPr="004E57A2">
        <w:rPr>
          <w:rFonts w:ascii="Cambria" w:hAnsi="Cambria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0273F" w:rsidRPr="004E57A2" w14:paraId="4371251B" w14:textId="77777777" w:rsidTr="001151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E760D0D" w14:textId="77777777" w:rsidR="00F0273F" w:rsidRPr="004E57A2" w:rsidRDefault="00F0273F" w:rsidP="004E57A2">
            <w:pPr>
              <w:spacing w:before="80"/>
              <w:ind w:left="209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4E57A2">
              <w:rPr>
                <w:rFonts w:ascii="Cambria" w:hAnsi="Cambria" w:cs="Arial"/>
                <w:b/>
                <w:sz w:val="22"/>
                <w:szCs w:val="22"/>
              </w:rPr>
              <w:t>Firma Budowlana ANNA-BUD Sp. z o.o.</w:t>
            </w:r>
          </w:p>
          <w:p w14:paraId="31DF76CE" w14:textId="77777777" w:rsidR="00F0273F" w:rsidRPr="004E57A2" w:rsidRDefault="00F0273F" w:rsidP="004E57A2">
            <w:pPr>
              <w:ind w:left="209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4E57A2">
              <w:rPr>
                <w:rFonts w:ascii="Cambria" w:hAnsi="Cambria" w:cs="Arial"/>
                <w:bCs/>
                <w:sz w:val="22"/>
                <w:szCs w:val="22"/>
              </w:rPr>
              <w:t>Rondo ONZ</w:t>
            </w:r>
            <w:r w:rsidRPr="004E57A2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Pr="004E57A2">
              <w:rPr>
                <w:rFonts w:ascii="Cambria" w:hAnsi="Cambria" w:cs="Arial"/>
                <w:bCs/>
                <w:sz w:val="22"/>
                <w:szCs w:val="22"/>
              </w:rPr>
              <w:t>1</w:t>
            </w:r>
            <w:r w:rsidRPr="004E57A2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Pr="004E57A2">
              <w:rPr>
                <w:rFonts w:ascii="Cambria" w:hAnsi="Cambria" w:cs="Arial"/>
                <w:bCs/>
                <w:sz w:val="22"/>
                <w:szCs w:val="22"/>
              </w:rPr>
              <w:t>/piętro 10</w:t>
            </w:r>
          </w:p>
          <w:p w14:paraId="64DD8776" w14:textId="77777777" w:rsidR="00F0273F" w:rsidRPr="004E57A2" w:rsidRDefault="00F0273F" w:rsidP="004E57A2">
            <w:pPr>
              <w:ind w:left="209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4E57A2">
              <w:rPr>
                <w:rFonts w:ascii="Cambria" w:hAnsi="Cambria" w:cs="Arial"/>
                <w:bCs/>
                <w:sz w:val="22"/>
                <w:szCs w:val="22"/>
              </w:rPr>
              <w:t>00-124</w:t>
            </w:r>
            <w:r w:rsidRPr="004E57A2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Pr="004E57A2">
              <w:rPr>
                <w:rFonts w:ascii="Cambria" w:hAnsi="Cambria" w:cs="Arial"/>
                <w:bCs/>
                <w:sz w:val="22"/>
                <w:szCs w:val="22"/>
              </w:rPr>
              <w:t>Warszawa</w:t>
            </w:r>
          </w:p>
          <w:p w14:paraId="21A2B6C6" w14:textId="77777777" w:rsidR="00F0273F" w:rsidRPr="004E57A2" w:rsidRDefault="00F0273F" w:rsidP="004E57A2">
            <w:pPr>
              <w:spacing w:before="120" w:after="40"/>
              <w:ind w:left="209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E57A2">
              <w:rPr>
                <w:rFonts w:ascii="Cambria" w:hAnsi="Cambria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4E57A2">
              <w:rPr>
                <w:rFonts w:ascii="Cambria" w:hAnsi="Cambria" w:cs="Arial"/>
                <w:sz w:val="22"/>
                <w:szCs w:val="22"/>
              </w:rPr>
              <w:t xml:space="preserve"> </w:t>
            </w:r>
            <w:bookmarkEnd w:id="1"/>
            <w:r w:rsidRPr="004E57A2">
              <w:rPr>
                <w:rFonts w:ascii="Cambria" w:hAnsi="Cambria" w:cs="Arial"/>
                <w:b/>
                <w:sz w:val="22"/>
                <w:szCs w:val="22"/>
              </w:rPr>
              <w:t>27 490 500.00 zł</w:t>
            </w:r>
            <w:r w:rsidRPr="004E57A2">
              <w:rPr>
                <w:rFonts w:ascii="Cambria" w:hAnsi="Cambria" w:cs="Arial"/>
                <w:b/>
                <w:sz w:val="22"/>
                <w:szCs w:val="22"/>
              </w:rPr>
              <w:t xml:space="preserve"> brutto</w:t>
            </w:r>
            <w:r w:rsidRPr="004E57A2">
              <w:rPr>
                <w:rFonts w:ascii="Cambria" w:hAnsi="Cambria" w:cs="Arial"/>
                <w:bCs/>
                <w:sz w:val="22"/>
                <w:szCs w:val="22"/>
              </w:rPr>
              <w:t>.</w:t>
            </w:r>
          </w:p>
          <w:p w14:paraId="1B4BBBD2" w14:textId="1DD33455" w:rsidR="00F0273F" w:rsidRPr="004E57A2" w:rsidRDefault="00F0273F" w:rsidP="004E57A2">
            <w:pPr>
              <w:spacing w:before="240" w:after="60"/>
              <w:ind w:left="209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E57A2">
              <w:rPr>
                <w:rFonts w:ascii="Cambria" w:hAnsi="Cambria" w:cs="Arial"/>
                <w:color w:val="000000"/>
                <w:sz w:val="22"/>
                <w:szCs w:val="22"/>
              </w:rPr>
              <w:t>Uzasadnienie wyboru:</w:t>
            </w:r>
            <w:r w:rsidR="004E57A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  <w:r w:rsidRPr="004E57A2">
              <w:rPr>
                <w:rFonts w:ascii="Cambria" w:hAnsi="Cambria" w:cs="Arial"/>
                <w:sz w:val="22"/>
                <w:szCs w:val="22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66A95107" w14:textId="77777777" w:rsidR="00081D13" w:rsidRPr="004E57A2" w:rsidRDefault="00081D13" w:rsidP="00081D13">
      <w:pPr>
        <w:spacing w:before="240"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4E57A2">
        <w:rPr>
          <w:rFonts w:ascii="Cambria" w:hAnsi="Cambria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E57A2">
        <w:rPr>
          <w:rFonts w:ascii="Cambria" w:hAnsi="Cambria" w:cs="Arial"/>
          <w:color w:val="000000"/>
          <w:sz w:val="22"/>
          <w:szCs w:val="22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39"/>
        <w:gridCol w:w="1985"/>
        <w:gridCol w:w="1559"/>
        <w:gridCol w:w="1559"/>
      </w:tblGrid>
      <w:tr w:rsidR="004E57A2" w:rsidRPr="004E57A2" w14:paraId="07E9EEC4" w14:textId="77777777" w:rsidTr="00C352F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7A1928D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2" w:name="_Hlk53517864"/>
            <w:r w:rsidRPr="004E57A2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4139" w:type="dxa"/>
            <w:shd w:val="clear" w:color="auto" w:fill="F2F2F2"/>
            <w:vAlign w:val="center"/>
          </w:tcPr>
          <w:p w14:paraId="1C801938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795445B1" w14:textId="77777777" w:rsidR="004E57A2" w:rsidRPr="004E57A2" w:rsidRDefault="004E57A2" w:rsidP="00C352F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Cena brutto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1029B07" w14:textId="77777777" w:rsidR="004E57A2" w:rsidRPr="004E57A2" w:rsidRDefault="004E57A2" w:rsidP="00C352F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C021B9B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4E57A2" w:rsidRPr="004E57A2" w14:paraId="35679BEC" w14:textId="77777777" w:rsidTr="00C352F5">
        <w:tc>
          <w:tcPr>
            <w:tcW w:w="851" w:type="dxa"/>
            <w:vAlign w:val="center"/>
          </w:tcPr>
          <w:p w14:paraId="3479866F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7</w:t>
            </w:r>
          </w:p>
        </w:tc>
        <w:tc>
          <w:tcPr>
            <w:tcW w:w="4139" w:type="dxa"/>
            <w:vAlign w:val="center"/>
          </w:tcPr>
          <w:p w14:paraId="352710C3" w14:textId="77777777" w:rsidR="004E57A2" w:rsidRPr="004E57A2" w:rsidRDefault="004E57A2" w:rsidP="00C352F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4E57A2">
              <w:rPr>
                <w:rFonts w:ascii="Cambria" w:hAnsi="Cambria" w:cs="Arial"/>
                <w:b/>
                <w:sz w:val="18"/>
                <w:szCs w:val="18"/>
              </w:rPr>
              <w:t>Firma Budowlana ANNA-BUD Sp. z o.o.</w:t>
            </w:r>
          </w:p>
          <w:p w14:paraId="36BAEAC6" w14:textId="77777777" w:rsidR="004E57A2" w:rsidRPr="004E57A2" w:rsidRDefault="004E57A2" w:rsidP="00C352F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Rondo ONZ 1 /piętro 10</w:t>
            </w:r>
          </w:p>
          <w:p w14:paraId="3BCD70EB" w14:textId="77777777" w:rsidR="004E57A2" w:rsidRPr="004E57A2" w:rsidRDefault="004E57A2" w:rsidP="00C352F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00-124 Warszawa</w:t>
            </w:r>
          </w:p>
        </w:tc>
        <w:tc>
          <w:tcPr>
            <w:tcW w:w="1985" w:type="dxa"/>
            <w:vAlign w:val="center"/>
          </w:tcPr>
          <w:p w14:paraId="5371A9AF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27 490 500,00</w:t>
            </w:r>
            <w:r w:rsidRPr="004E57A2">
              <w:rPr>
                <w:rFonts w:ascii="Cambria" w:hAnsi="Cambria" w:cs="Arial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4A876EE6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48B63C9B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123FD1FD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4E57A2" w:rsidRPr="004E57A2" w14:paraId="1994A4CA" w14:textId="77777777" w:rsidTr="00C352F5">
        <w:tc>
          <w:tcPr>
            <w:tcW w:w="851" w:type="dxa"/>
            <w:vAlign w:val="center"/>
          </w:tcPr>
          <w:p w14:paraId="62D56B5F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8</w:t>
            </w:r>
          </w:p>
        </w:tc>
        <w:tc>
          <w:tcPr>
            <w:tcW w:w="4139" w:type="dxa"/>
            <w:vAlign w:val="center"/>
          </w:tcPr>
          <w:p w14:paraId="30851605" w14:textId="77777777" w:rsidR="004E57A2" w:rsidRPr="004E57A2" w:rsidRDefault="004E57A2" w:rsidP="00C352F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4E57A2">
              <w:rPr>
                <w:rFonts w:ascii="Cambria" w:hAnsi="Cambria" w:cs="Arial"/>
                <w:b/>
                <w:sz w:val="18"/>
                <w:szCs w:val="18"/>
              </w:rPr>
              <w:t>Przedsiębiorstwo Budowlano – Usługowe "Budopol - Poznań" sp. z o.o.</w:t>
            </w:r>
          </w:p>
          <w:p w14:paraId="7CAA96FA" w14:textId="77777777" w:rsidR="004E57A2" w:rsidRPr="004E57A2" w:rsidRDefault="004E57A2" w:rsidP="00C352F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 xml:space="preserve">Ul. Wiktora Jankowskiego 12 </w:t>
            </w:r>
          </w:p>
          <w:p w14:paraId="376EFADE" w14:textId="77777777" w:rsidR="004E57A2" w:rsidRPr="004E57A2" w:rsidRDefault="004E57A2" w:rsidP="00C352F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61-248 Poznań</w:t>
            </w:r>
          </w:p>
        </w:tc>
        <w:tc>
          <w:tcPr>
            <w:tcW w:w="1985" w:type="dxa"/>
            <w:vAlign w:val="center"/>
          </w:tcPr>
          <w:p w14:paraId="379AEED7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28 596 024,00</w:t>
            </w:r>
            <w:r w:rsidRPr="004E57A2">
              <w:rPr>
                <w:rFonts w:ascii="Cambria" w:hAnsi="Cambria" w:cs="Arial"/>
                <w:sz w:val="18"/>
                <w:szCs w:val="18"/>
              </w:rPr>
              <w:t xml:space="preserve">  </w:t>
            </w:r>
          </w:p>
          <w:p w14:paraId="4DC97FED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57,68</w:t>
            </w:r>
          </w:p>
        </w:tc>
        <w:tc>
          <w:tcPr>
            <w:tcW w:w="1559" w:type="dxa"/>
            <w:vAlign w:val="center"/>
          </w:tcPr>
          <w:p w14:paraId="463D8E6C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60 miesięcy  </w:t>
            </w:r>
          </w:p>
          <w:p w14:paraId="428DB195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50E26DA1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97,68</w:t>
            </w:r>
          </w:p>
        </w:tc>
      </w:tr>
      <w:tr w:rsidR="004E57A2" w:rsidRPr="004E57A2" w14:paraId="2C27D092" w14:textId="77777777" w:rsidTr="00C352F5">
        <w:tc>
          <w:tcPr>
            <w:tcW w:w="851" w:type="dxa"/>
            <w:vAlign w:val="center"/>
          </w:tcPr>
          <w:p w14:paraId="7682910D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4139" w:type="dxa"/>
            <w:vAlign w:val="center"/>
          </w:tcPr>
          <w:p w14:paraId="0A039E5B" w14:textId="77777777" w:rsidR="004E57A2" w:rsidRPr="004E57A2" w:rsidRDefault="004E57A2" w:rsidP="00C352F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4E57A2">
              <w:rPr>
                <w:rFonts w:ascii="Cambria" w:hAnsi="Cambria" w:cs="Arial"/>
                <w:b/>
                <w:sz w:val="18"/>
                <w:szCs w:val="18"/>
              </w:rPr>
              <w:t>Demiurg Design sp. z o.o.</w:t>
            </w:r>
          </w:p>
          <w:p w14:paraId="47DEBBA3" w14:textId="77777777" w:rsidR="004E57A2" w:rsidRPr="004E57A2" w:rsidRDefault="004E57A2" w:rsidP="00C352F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Ul. Górnicza 2 /143a</w:t>
            </w:r>
          </w:p>
          <w:p w14:paraId="46D126FE" w14:textId="77777777" w:rsidR="004E57A2" w:rsidRPr="004E57A2" w:rsidRDefault="004E57A2" w:rsidP="00C352F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60-107 Poznań</w:t>
            </w:r>
          </w:p>
        </w:tc>
        <w:tc>
          <w:tcPr>
            <w:tcW w:w="1985" w:type="dxa"/>
            <w:vAlign w:val="center"/>
          </w:tcPr>
          <w:p w14:paraId="60D1C2C0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29 137 376,31</w:t>
            </w:r>
          </w:p>
          <w:p w14:paraId="6A292FD7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56,61</w:t>
            </w:r>
          </w:p>
        </w:tc>
        <w:tc>
          <w:tcPr>
            <w:tcW w:w="1559" w:type="dxa"/>
            <w:vAlign w:val="center"/>
          </w:tcPr>
          <w:p w14:paraId="491D411E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60 miesięcy  </w:t>
            </w:r>
          </w:p>
          <w:p w14:paraId="0257F8F7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03F6BFC6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96,61</w:t>
            </w:r>
          </w:p>
        </w:tc>
      </w:tr>
      <w:tr w:rsidR="004E57A2" w:rsidRPr="004E57A2" w14:paraId="59D42ED9" w14:textId="77777777" w:rsidTr="00C352F5">
        <w:tc>
          <w:tcPr>
            <w:tcW w:w="851" w:type="dxa"/>
            <w:vAlign w:val="center"/>
          </w:tcPr>
          <w:p w14:paraId="0E794002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4139" w:type="dxa"/>
            <w:vAlign w:val="center"/>
          </w:tcPr>
          <w:p w14:paraId="5C994230" w14:textId="77777777" w:rsidR="004E57A2" w:rsidRPr="004E57A2" w:rsidRDefault="004E57A2" w:rsidP="00C352F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4E57A2">
              <w:rPr>
                <w:rFonts w:ascii="Cambria" w:hAnsi="Cambria" w:cs="Arial"/>
                <w:b/>
                <w:sz w:val="18"/>
                <w:szCs w:val="18"/>
              </w:rPr>
              <w:t>JG-BUD Jan Grzybowski</w:t>
            </w:r>
          </w:p>
          <w:p w14:paraId="7E8D0922" w14:textId="77777777" w:rsidR="004E57A2" w:rsidRPr="004E57A2" w:rsidRDefault="004E57A2" w:rsidP="00C352F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 xml:space="preserve">Ul. Dolna 36 </w:t>
            </w:r>
          </w:p>
          <w:p w14:paraId="03A44FD9" w14:textId="77777777" w:rsidR="004E57A2" w:rsidRPr="004E57A2" w:rsidRDefault="004E57A2" w:rsidP="00C352F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61-160 Daszewice</w:t>
            </w:r>
          </w:p>
        </w:tc>
        <w:tc>
          <w:tcPr>
            <w:tcW w:w="1985" w:type="dxa"/>
            <w:vAlign w:val="center"/>
          </w:tcPr>
          <w:p w14:paraId="5197D9EC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29 889 000,00</w:t>
            </w:r>
          </w:p>
          <w:p w14:paraId="49902560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55,19</w:t>
            </w:r>
          </w:p>
        </w:tc>
        <w:tc>
          <w:tcPr>
            <w:tcW w:w="1559" w:type="dxa"/>
            <w:vAlign w:val="center"/>
          </w:tcPr>
          <w:p w14:paraId="39F6AA45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46EEDD1A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54A50596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95,19</w:t>
            </w:r>
          </w:p>
        </w:tc>
      </w:tr>
      <w:tr w:rsidR="004E57A2" w:rsidRPr="004E57A2" w14:paraId="762F58A5" w14:textId="77777777" w:rsidTr="00C352F5">
        <w:tc>
          <w:tcPr>
            <w:tcW w:w="851" w:type="dxa"/>
            <w:vAlign w:val="center"/>
          </w:tcPr>
          <w:p w14:paraId="3C160F20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5</w:t>
            </w:r>
          </w:p>
        </w:tc>
        <w:tc>
          <w:tcPr>
            <w:tcW w:w="4139" w:type="dxa"/>
            <w:vAlign w:val="center"/>
          </w:tcPr>
          <w:p w14:paraId="354F25BA" w14:textId="77777777" w:rsidR="004E57A2" w:rsidRPr="004E57A2" w:rsidRDefault="004E57A2" w:rsidP="00C352F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4E57A2">
              <w:rPr>
                <w:rFonts w:ascii="Cambria" w:hAnsi="Cambria" w:cs="Arial"/>
                <w:b/>
                <w:sz w:val="18"/>
                <w:szCs w:val="18"/>
              </w:rPr>
              <w:t>Przedsiębiorstwo Remontowo - Budowlane "AGAD" Sp. z o.o.</w:t>
            </w:r>
          </w:p>
          <w:p w14:paraId="38672803" w14:textId="77777777" w:rsidR="004E57A2" w:rsidRPr="004E57A2" w:rsidRDefault="004E57A2" w:rsidP="00C352F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 xml:space="preserve">Ul. Chrzanowskiego 23b </w:t>
            </w:r>
          </w:p>
          <w:p w14:paraId="6876D3F4" w14:textId="77777777" w:rsidR="004E57A2" w:rsidRPr="004E57A2" w:rsidRDefault="004E57A2" w:rsidP="00C352F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87-100 Toruń</w:t>
            </w:r>
          </w:p>
        </w:tc>
        <w:tc>
          <w:tcPr>
            <w:tcW w:w="1985" w:type="dxa"/>
            <w:vAlign w:val="center"/>
          </w:tcPr>
          <w:p w14:paraId="31AE21D1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30 870 000,00</w:t>
            </w:r>
          </w:p>
          <w:p w14:paraId="0054112B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53,43</w:t>
            </w:r>
          </w:p>
        </w:tc>
        <w:tc>
          <w:tcPr>
            <w:tcW w:w="1559" w:type="dxa"/>
            <w:vAlign w:val="center"/>
          </w:tcPr>
          <w:p w14:paraId="3423419D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60 miesięcy  </w:t>
            </w:r>
          </w:p>
          <w:p w14:paraId="4798F735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525085F1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93,43</w:t>
            </w:r>
          </w:p>
        </w:tc>
      </w:tr>
      <w:tr w:rsidR="004E57A2" w:rsidRPr="004E57A2" w14:paraId="481DA157" w14:textId="77777777" w:rsidTr="00C352F5">
        <w:tc>
          <w:tcPr>
            <w:tcW w:w="851" w:type="dxa"/>
            <w:vAlign w:val="center"/>
          </w:tcPr>
          <w:p w14:paraId="1168B9F0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4139" w:type="dxa"/>
            <w:vAlign w:val="center"/>
          </w:tcPr>
          <w:p w14:paraId="79B1F9BC" w14:textId="77777777" w:rsidR="004E57A2" w:rsidRPr="004E57A2" w:rsidRDefault="004E57A2" w:rsidP="00C352F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4E57A2">
              <w:rPr>
                <w:rFonts w:ascii="Cambria" w:hAnsi="Cambria" w:cs="Arial"/>
                <w:b/>
                <w:sz w:val="18"/>
                <w:szCs w:val="18"/>
              </w:rPr>
              <w:t>Firma Budowlana Dota Sp. z o.o.</w:t>
            </w:r>
          </w:p>
          <w:p w14:paraId="3BC6A16D" w14:textId="77777777" w:rsidR="004E57A2" w:rsidRPr="004E57A2" w:rsidRDefault="004E57A2" w:rsidP="00C352F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4E57A2">
              <w:rPr>
                <w:rFonts w:ascii="Cambria" w:hAnsi="Cambria" w:cs="Arial"/>
                <w:b/>
                <w:sz w:val="18"/>
                <w:szCs w:val="18"/>
              </w:rPr>
              <w:t>Spółka Komandytowa</w:t>
            </w:r>
          </w:p>
          <w:p w14:paraId="4E2B9D73" w14:textId="77777777" w:rsidR="004E57A2" w:rsidRPr="004E57A2" w:rsidRDefault="004E57A2" w:rsidP="00C352F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 xml:space="preserve">Ul. </w:t>
            </w:r>
            <w:proofErr w:type="spellStart"/>
            <w:r w:rsidRPr="004E57A2">
              <w:rPr>
                <w:rFonts w:ascii="Cambria" w:hAnsi="Cambria" w:cs="Arial"/>
                <w:bCs/>
                <w:sz w:val="18"/>
                <w:szCs w:val="18"/>
              </w:rPr>
              <w:t>Perzycka</w:t>
            </w:r>
            <w:proofErr w:type="spellEnd"/>
            <w:r w:rsidRPr="004E57A2">
              <w:rPr>
                <w:rFonts w:ascii="Cambria" w:hAnsi="Cambria" w:cs="Arial"/>
                <w:bCs/>
                <w:sz w:val="18"/>
                <w:szCs w:val="18"/>
              </w:rPr>
              <w:t xml:space="preserve"> 22 </w:t>
            </w:r>
          </w:p>
          <w:p w14:paraId="7A443039" w14:textId="77777777" w:rsidR="004E57A2" w:rsidRPr="004E57A2" w:rsidRDefault="004E57A2" w:rsidP="00C352F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4E57A2">
              <w:rPr>
                <w:rFonts w:ascii="Cambria" w:hAnsi="Cambria" w:cs="Arial"/>
                <w:bCs/>
                <w:sz w:val="18"/>
                <w:szCs w:val="18"/>
              </w:rPr>
              <w:t>62-182 Poznań</w:t>
            </w:r>
          </w:p>
        </w:tc>
        <w:tc>
          <w:tcPr>
            <w:tcW w:w="1985" w:type="dxa"/>
            <w:vAlign w:val="center"/>
          </w:tcPr>
          <w:p w14:paraId="24FAE6AE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32 467 547,40</w:t>
            </w:r>
          </w:p>
          <w:p w14:paraId="4870714F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50,80</w:t>
            </w:r>
          </w:p>
        </w:tc>
        <w:tc>
          <w:tcPr>
            <w:tcW w:w="1559" w:type="dxa"/>
            <w:vAlign w:val="center"/>
          </w:tcPr>
          <w:p w14:paraId="1CB7C436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60 miesięcy  </w:t>
            </w:r>
          </w:p>
          <w:p w14:paraId="50EEFD4B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7B78107E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90,80</w:t>
            </w:r>
          </w:p>
        </w:tc>
      </w:tr>
      <w:tr w:rsidR="004E57A2" w:rsidRPr="004E57A2" w14:paraId="17A663AA" w14:textId="77777777" w:rsidTr="00C352F5">
        <w:tc>
          <w:tcPr>
            <w:tcW w:w="851" w:type="dxa"/>
            <w:vAlign w:val="center"/>
          </w:tcPr>
          <w:p w14:paraId="33C37247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4139" w:type="dxa"/>
            <w:vAlign w:val="center"/>
          </w:tcPr>
          <w:p w14:paraId="6C03E84E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>Lider Konsorcjum</w:t>
            </w:r>
          </w:p>
          <w:p w14:paraId="6CF3E25B" w14:textId="77777777" w:rsidR="004E57A2" w:rsidRPr="004E57A2" w:rsidRDefault="004E57A2" w:rsidP="00C352F5">
            <w:pPr>
              <w:rPr>
                <w:rFonts w:ascii="Cambria" w:hAnsi="Cambria"/>
                <w:b/>
                <w:sz w:val="18"/>
                <w:szCs w:val="18"/>
              </w:rPr>
            </w:pPr>
            <w:r w:rsidRPr="004E57A2">
              <w:rPr>
                <w:rFonts w:ascii="Cambria" w:hAnsi="Cambria"/>
                <w:b/>
                <w:sz w:val="18"/>
                <w:szCs w:val="18"/>
              </w:rPr>
              <w:t xml:space="preserve">AGROBEX sp. z o.o. </w:t>
            </w:r>
          </w:p>
          <w:p w14:paraId="633FBE29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 xml:space="preserve">Ul. Jana Kochanowskiego 7, </w:t>
            </w:r>
          </w:p>
          <w:p w14:paraId="1F6F0389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>60-845 Poznań</w:t>
            </w:r>
          </w:p>
          <w:p w14:paraId="00E7740B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>NIP: 78 10 020 446</w:t>
            </w:r>
          </w:p>
          <w:p w14:paraId="4A5B723B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</w:p>
          <w:p w14:paraId="313A3008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>AGROBEX BUDOWA SP. Z O.O. – Partner Konsorcjum</w:t>
            </w:r>
          </w:p>
          <w:p w14:paraId="205165BF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 xml:space="preserve">Ul. Jana Kochanowskiego 7, </w:t>
            </w:r>
          </w:p>
          <w:p w14:paraId="6DB904C2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>60-845 Poznań</w:t>
            </w:r>
          </w:p>
        </w:tc>
        <w:tc>
          <w:tcPr>
            <w:tcW w:w="1985" w:type="dxa"/>
            <w:vAlign w:val="center"/>
          </w:tcPr>
          <w:p w14:paraId="6DF88567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33 036 544,17</w:t>
            </w:r>
          </w:p>
          <w:p w14:paraId="7222B53A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49,93</w:t>
            </w:r>
          </w:p>
        </w:tc>
        <w:tc>
          <w:tcPr>
            <w:tcW w:w="1559" w:type="dxa"/>
            <w:vAlign w:val="center"/>
          </w:tcPr>
          <w:p w14:paraId="388F792B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73282D47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675DE1A5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89,93</w:t>
            </w:r>
          </w:p>
        </w:tc>
      </w:tr>
      <w:tr w:rsidR="004E57A2" w:rsidRPr="004E57A2" w14:paraId="0D275B9D" w14:textId="77777777" w:rsidTr="00C352F5">
        <w:tc>
          <w:tcPr>
            <w:tcW w:w="851" w:type="dxa"/>
            <w:vAlign w:val="center"/>
          </w:tcPr>
          <w:p w14:paraId="654A39BC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</w:t>
            </w:r>
          </w:p>
        </w:tc>
        <w:tc>
          <w:tcPr>
            <w:tcW w:w="4139" w:type="dxa"/>
            <w:vAlign w:val="center"/>
          </w:tcPr>
          <w:p w14:paraId="6B95DE5A" w14:textId="77777777" w:rsidR="004E57A2" w:rsidRPr="004E57A2" w:rsidRDefault="004E57A2" w:rsidP="00C352F5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4E57A2">
              <w:rPr>
                <w:rFonts w:ascii="Cambria" w:hAnsi="Cambria"/>
                <w:bCs/>
                <w:sz w:val="18"/>
                <w:szCs w:val="18"/>
              </w:rPr>
              <w:t>Lider Konsorcjum</w:t>
            </w:r>
          </w:p>
          <w:p w14:paraId="6F80029A" w14:textId="77777777" w:rsidR="004E57A2" w:rsidRPr="004E57A2" w:rsidRDefault="004E57A2" w:rsidP="00C352F5">
            <w:pPr>
              <w:rPr>
                <w:rFonts w:ascii="Cambria" w:hAnsi="Cambria" w:cs="Calibri"/>
                <w:b/>
                <w:sz w:val="18"/>
                <w:szCs w:val="18"/>
              </w:rPr>
            </w:pPr>
            <w:r w:rsidRPr="004E57A2">
              <w:rPr>
                <w:rFonts w:ascii="Cambria" w:hAnsi="Cambria" w:cs="Calibri"/>
                <w:b/>
                <w:sz w:val="18"/>
                <w:szCs w:val="18"/>
              </w:rPr>
              <w:t>MD KONS sp. z o.o.</w:t>
            </w:r>
          </w:p>
          <w:p w14:paraId="1CF0BAF8" w14:textId="77777777" w:rsidR="004E57A2" w:rsidRPr="004E57A2" w:rsidRDefault="004E57A2" w:rsidP="00C352F5">
            <w:pPr>
              <w:rPr>
                <w:rFonts w:ascii="Cambria" w:hAnsi="Cambria" w:cs="Calibri"/>
                <w:bCs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62-070 Gołuski</w:t>
            </w:r>
          </w:p>
          <w:p w14:paraId="5A417AA8" w14:textId="77777777" w:rsidR="004E57A2" w:rsidRPr="004E57A2" w:rsidRDefault="004E57A2" w:rsidP="00C352F5">
            <w:pPr>
              <w:rPr>
                <w:rFonts w:ascii="Cambria" w:hAnsi="Cambria" w:cs="Calibri"/>
                <w:bCs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Ul. Leśna 38</w:t>
            </w:r>
          </w:p>
          <w:p w14:paraId="1D0B7293" w14:textId="77777777" w:rsidR="004E57A2" w:rsidRPr="004E57A2" w:rsidRDefault="004E57A2" w:rsidP="00C352F5">
            <w:pPr>
              <w:rPr>
                <w:rFonts w:ascii="Cambria" w:hAnsi="Cambria" w:cs="Calibri"/>
                <w:bCs/>
                <w:sz w:val="18"/>
                <w:szCs w:val="18"/>
              </w:rPr>
            </w:pPr>
          </w:p>
          <w:p w14:paraId="5B372853" w14:textId="77777777" w:rsidR="004E57A2" w:rsidRPr="004E57A2" w:rsidRDefault="004E57A2" w:rsidP="00C352F5">
            <w:pPr>
              <w:rPr>
                <w:rFonts w:ascii="Cambria" w:hAnsi="Cambria" w:cs="Calibri"/>
                <w:bCs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 xml:space="preserve">UCZESTNIK : Zakład Budowano-Sztukatorski Konserwacja Zabytków Marian </w:t>
            </w:r>
            <w:proofErr w:type="spellStart"/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Domaniecki</w:t>
            </w:r>
            <w:proofErr w:type="spellEnd"/>
          </w:p>
          <w:p w14:paraId="6E12D775" w14:textId="77777777" w:rsidR="004E57A2" w:rsidRPr="004E57A2" w:rsidRDefault="004E57A2" w:rsidP="00C352F5">
            <w:pPr>
              <w:rPr>
                <w:rFonts w:ascii="Cambria" w:hAnsi="Cambria" w:cs="Calibri"/>
                <w:bCs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 xml:space="preserve">60-161 Poznań </w:t>
            </w:r>
          </w:p>
          <w:p w14:paraId="63E0A581" w14:textId="77777777" w:rsidR="004E57A2" w:rsidRPr="004E57A2" w:rsidRDefault="004E57A2" w:rsidP="00C352F5">
            <w:pPr>
              <w:rPr>
                <w:rFonts w:ascii="Cambria" w:hAnsi="Cambria" w:cs="Calibri"/>
                <w:bCs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ul. Sobotecka 10</w:t>
            </w:r>
          </w:p>
        </w:tc>
        <w:tc>
          <w:tcPr>
            <w:tcW w:w="1985" w:type="dxa"/>
            <w:vAlign w:val="center"/>
          </w:tcPr>
          <w:p w14:paraId="3C3A2566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Calibri"/>
                <w:bCs/>
                <w:sz w:val="18"/>
                <w:szCs w:val="18"/>
              </w:rPr>
              <w:t>36 500 000,00</w:t>
            </w:r>
          </w:p>
          <w:p w14:paraId="1DB9843C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45,19</w:t>
            </w:r>
          </w:p>
        </w:tc>
        <w:tc>
          <w:tcPr>
            <w:tcW w:w="1559" w:type="dxa"/>
            <w:vAlign w:val="center"/>
          </w:tcPr>
          <w:p w14:paraId="7112C4E4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78184986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56C98CB2" w14:textId="77777777" w:rsidR="004E57A2" w:rsidRPr="004E57A2" w:rsidRDefault="004E57A2" w:rsidP="00C352F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E57A2">
              <w:rPr>
                <w:rFonts w:ascii="Cambria" w:hAnsi="Cambria" w:cs="Arial"/>
                <w:sz w:val="18"/>
                <w:szCs w:val="18"/>
              </w:rPr>
              <w:t xml:space="preserve">  85,19</w:t>
            </w:r>
          </w:p>
        </w:tc>
      </w:tr>
    </w:tbl>
    <w:p w14:paraId="04474454" w14:textId="7777777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  <w:sz w:val="22"/>
          <w:szCs w:val="22"/>
        </w:rPr>
      </w:pPr>
    </w:p>
    <w:p w14:paraId="1BB38908" w14:textId="77777777" w:rsidR="004E57A2" w:rsidRPr="00DF2FD2" w:rsidRDefault="004E57A2" w:rsidP="004E57A2">
      <w:pPr>
        <w:spacing w:after="120"/>
        <w:jc w:val="both"/>
        <w:rPr>
          <w:rFonts w:ascii="Cambria" w:hAnsi="Cambria" w:cs="Arial"/>
          <w:color w:val="000000"/>
        </w:rPr>
      </w:pPr>
      <w:r w:rsidRPr="00DF2FD2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DF2FD2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0</w:t>
      </w:r>
    </w:p>
    <w:p w14:paraId="2098C013" w14:textId="77777777" w:rsidR="004E57A2" w:rsidRPr="004E57A2" w:rsidRDefault="004E57A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  <w:sz w:val="22"/>
          <w:szCs w:val="22"/>
        </w:rPr>
      </w:pPr>
    </w:p>
    <w:bookmarkEnd w:id="0"/>
    <w:sectPr w:rsidR="004E57A2" w:rsidRPr="004E57A2" w:rsidSect="004E57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0F33F" w14:textId="77777777" w:rsidR="000D3546" w:rsidRDefault="000D3546">
      <w:r>
        <w:separator/>
      </w:r>
    </w:p>
  </w:endnote>
  <w:endnote w:type="continuationSeparator" w:id="0">
    <w:p w14:paraId="1D84B42C" w14:textId="77777777" w:rsidR="000D3546" w:rsidRDefault="000D3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1DF2D" w14:textId="77777777" w:rsidR="00F0273F" w:rsidRDefault="00F027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CF6D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FA703" w14:textId="77777777" w:rsidR="00F0273F" w:rsidRDefault="00F027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A4A02" w14:textId="77777777" w:rsidR="000D3546" w:rsidRDefault="000D3546">
      <w:r>
        <w:separator/>
      </w:r>
    </w:p>
  </w:footnote>
  <w:footnote w:type="continuationSeparator" w:id="0">
    <w:p w14:paraId="4CEF2FE5" w14:textId="77777777" w:rsidR="000D3546" w:rsidRDefault="000D3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B1D27" w14:textId="77777777" w:rsidR="00F0273F" w:rsidRDefault="00F027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99D1" w14:textId="77777777" w:rsidR="00F0273F" w:rsidRDefault="00F027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C9F4" w14:textId="77777777" w:rsidR="00F0273F" w:rsidRDefault="00F027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546"/>
    <w:rsid w:val="00005838"/>
    <w:rsid w:val="00022322"/>
    <w:rsid w:val="00042497"/>
    <w:rsid w:val="00081D13"/>
    <w:rsid w:val="000C1E6F"/>
    <w:rsid w:val="000D3546"/>
    <w:rsid w:val="000E4E56"/>
    <w:rsid w:val="0011518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57A2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273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A36D6"/>
  <w15:chartTrackingRefBased/>
  <w15:docId w15:val="{FE072B07-5758-4179-A4C6-DD58AC32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2025-12-03T07:43:00Z</dcterms:created>
  <dcterms:modified xsi:type="dcterms:W3CDTF">2025-12-03T07:43:00Z</dcterms:modified>
</cp:coreProperties>
</file>