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F975FE">
      <w:pPr>
        <w:keepNext/>
        <w:spacing w:after="12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6E08EC8E" w14:textId="77777777" w:rsidR="00C979BB" w:rsidRPr="001C2FDA" w:rsidRDefault="00F975FE" w:rsidP="00C979BB">
      <w:pPr>
        <w:spacing w:after="240"/>
        <w:rPr>
          <w:sz w:val="22"/>
          <w:szCs w:val="22"/>
        </w:rPr>
      </w:pPr>
      <w:r>
        <w:rPr>
          <w:sz w:val="22"/>
          <w:szCs w:val="22"/>
        </w:rPr>
        <w:br/>
      </w:r>
      <w:r w:rsidR="00C979BB"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="00C979BB" w:rsidRPr="001C2FDA">
        <w:rPr>
          <w:sz w:val="22"/>
          <w:szCs w:val="22"/>
        </w:rPr>
        <w:br/>
        <w:t xml:space="preserve">w trybie </w:t>
      </w:r>
      <w:r w:rsidR="00C979BB" w:rsidRPr="001C2FDA">
        <w:rPr>
          <w:bCs/>
          <w:sz w:val="22"/>
          <w:szCs w:val="22"/>
        </w:rPr>
        <w:t>podstawowym bez negocjacji</w:t>
      </w:r>
      <w:r w:rsidR="00C979BB" w:rsidRPr="001C2FDA">
        <w:rPr>
          <w:sz w:val="22"/>
          <w:szCs w:val="22"/>
        </w:rPr>
        <w:t xml:space="preserve">, o którym mowa w art. 275 pkt 1 ustawy Pzp. pn.: </w:t>
      </w:r>
    </w:p>
    <w:p w14:paraId="7356A09A" w14:textId="6767F4F3" w:rsidR="00C979BB" w:rsidRDefault="00C979BB" w:rsidP="00543617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C979BB">
        <w:rPr>
          <w:b/>
          <w:bCs/>
          <w:sz w:val="22"/>
          <w:szCs w:val="22"/>
        </w:rPr>
        <w:t>Zakup środków dezynfekcyjnych dla Szpitala Wojewódzkiego w Poznaniu</w:t>
      </w:r>
    </w:p>
    <w:p w14:paraId="44F55A6D" w14:textId="6BAF3358" w:rsidR="00281DC6" w:rsidRPr="00281DC6" w:rsidRDefault="00281DC6" w:rsidP="00543617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niżej podpisani</w:t>
      </w:r>
      <w:r w:rsidR="00543617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C979BB" w:rsidRPr="001C2FDA" w14:paraId="0ADB243A" w14:textId="77777777" w:rsidTr="00F51F8B">
        <w:trPr>
          <w:trHeight w:val="333"/>
        </w:trPr>
        <w:tc>
          <w:tcPr>
            <w:tcW w:w="2814" w:type="dxa"/>
            <w:vAlign w:val="center"/>
          </w:tcPr>
          <w:p w14:paraId="769FE6C4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F64D8B9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1A6980DB" w14:textId="77777777" w:rsidTr="00F51F8B">
        <w:trPr>
          <w:trHeight w:val="373"/>
        </w:trPr>
        <w:tc>
          <w:tcPr>
            <w:tcW w:w="2814" w:type="dxa"/>
            <w:vAlign w:val="center"/>
          </w:tcPr>
          <w:p w14:paraId="140971A8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 xml:space="preserve">(ulica,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</w:tcPr>
          <w:p w14:paraId="4959F06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550F5338" w14:textId="77777777" w:rsidTr="00F51F8B">
        <w:trPr>
          <w:trHeight w:val="405"/>
        </w:trPr>
        <w:tc>
          <w:tcPr>
            <w:tcW w:w="2814" w:type="dxa"/>
            <w:vAlign w:val="center"/>
          </w:tcPr>
          <w:p w14:paraId="5C8123A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6142A70C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20FF1F13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47F87FB5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23481FF7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3AFAAA79" w14:textId="77777777" w:rsidTr="00F51F8B">
        <w:trPr>
          <w:trHeight w:val="373"/>
        </w:trPr>
        <w:tc>
          <w:tcPr>
            <w:tcW w:w="2814" w:type="dxa"/>
            <w:vAlign w:val="center"/>
          </w:tcPr>
          <w:p w14:paraId="7657D54B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229EA3B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58BB239E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3D6AB06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40FD83E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49B6B29C" w14:textId="77777777" w:rsidTr="00F51F8B">
        <w:trPr>
          <w:trHeight w:val="405"/>
        </w:trPr>
        <w:tc>
          <w:tcPr>
            <w:tcW w:w="2814" w:type="dxa"/>
            <w:vAlign w:val="center"/>
          </w:tcPr>
          <w:p w14:paraId="1E523C4B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53DFBF3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7D84579E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00EEF586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6A4DC9E7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54793E9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660233A6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47B0195" w14:textId="77777777" w:rsidR="00C979BB" w:rsidRDefault="00C979BB" w:rsidP="00281DC6">
      <w:pPr>
        <w:spacing w:after="100"/>
        <w:rPr>
          <w:b/>
          <w:sz w:val="22"/>
          <w:szCs w:val="22"/>
        </w:rPr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32A0214C" w:rsidR="00281DC6" w:rsidRPr="009A3F15" w:rsidRDefault="002959ED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bookmarkStart w:id="0" w:name="_Hlk64876004"/>
      <w:r>
        <w:rPr>
          <w:bCs/>
          <w:sz w:val="22"/>
          <w:szCs w:val="22"/>
          <w:u w:val="single"/>
        </w:rPr>
        <w:t>Pakiet 1</w:t>
      </w:r>
    </w:p>
    <w:p w14:paraId="3D552D66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6F57613E" w14:textId="7F05B2C6" w:rsidR="009A3F15" w:rsidRPr="008634E0" w:rsidRDefault="009A3F15" w:rsidP="009A3F15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07BB89AF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409DBA11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7DF8008E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09F8638E" w14:textId="447546BE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190FEACC" w14:textId="5215AC2B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1C4426BA" w14:textId="29B20DBA" w:rsidR="004A2566" w:rsidRPr="009A3F15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 xml:space="preserve">Termin realizacji zamówienia: </w:t>
      </w:r>
      <w:bookmarkStart w:id="1" w:name="_Hlk72309246"/>
      <w:r w:rsidR="00852576" w:rsidRPr="009A3F15">
        <w:rPr>
          <w:bCs/>
          <w:sz w:val="22"/>
          <w:szCs w:val="22"/>
        </w:rPr>
        <w:t>w ciągu 3 dni roboczych od momentu wysłania zamówienia drogą elektroniczną</w:t>
      </w:r>
    </w:p>
    <w:bookmarkEnd w:id="0"/>
    <w:bookmarkEnd w:id="1"/>
    <w:p w14:paraId="12AF4E08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462B96" w14:textId="5907E60C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Pakiet </w:t>
      </w:r>
      <w:r>
        <w:rPr>
          <w:bCs/>
          <w:sz w:val="22"/>
          <w:szCs w:val="22"/>
          <w:u w:val="single"/>
        </w:rPr>
        <w:t>2</w:t>
      </w:r>
    </w:p>
    <w:p w14:paraId="4C685E39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5AF381EE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4ACC5D67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1D281F5F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7484905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1B25FF90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1BC9FA60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2E96FE28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04475392" w14:textId="77777777" w:rsidR="00281DC6" w:rsidRPr="009A3F15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F113E9E" w14:textId="3F28AEB8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Pakiet </w:t>
      </w:r>
      <w:r>
        <w:rPr>
          <w:bCs/>
          <w:sz w:val="22"/>
          <w:szCs w:val="22"/>
          <w:u w:val="single"/>
        </w:rPr>
        <w:t>3</w:t>
      </w:r>
    </w:p>
    <w:p w14:paraId="71A110BB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4B0BCBB8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1E93405E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1219068E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51D361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2CB145FC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27D6936A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6DE20C31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5DB65978" w14:textId="77777777" w:rsidR="00B35E57" w:rsidRPr="009A3F15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6C3A4C9" w14:textId="0749E3AE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Pakiet </w:t>
      </w:r>
      <w:r>
        <w:rPr>
          <w:bCs/>
          <w:sz w:val="22"/>
          <w:szCs w:val="22"/>
          <w:u w:val="single"/>
        </w:rPr>
        <w:t>4</w:t>
      </w:r>
    </w:p>
    <w:p w14:paraId="13FAA6F8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11E4329E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7A76858D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2FEE6E3B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9079896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63759373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30A67E44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7E46C83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4AE03D3B" w14:textId="4BB9BBE4" w:rsidR="00CB2BE7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8B02EED" w14:textId="6F1534D2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Pakiet </w:t>
      </w:r>
      <w:r>
        <w:rPr>
          <w:bCs/>
          <w:sz w:val="22"/>
          <w:szCs w:val="22"/>
          <w:u w:val="single"/>
        </w:rPr>
        <w:t>5</w:t>
      </w:r>
    </w:p>
    <w:p w14:paraId="7C7C2485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4191FF39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18F8FFC2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237864FC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5CC6D12A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52532C3F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5BD54D9E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210F935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5446ACBD" w14:textId="77777777" w:rsidR="002959ED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</w:p>
    <w:p w14:paraId="72A43E0D" w14:textId="43C814A5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Pakiet </w:t>
      </w:r>
      <w:r>
        <w:rPr>
          <w:bCs/>
          <w:sz w:val="22"/>
          <w:szCs w:val="22"/>
          <w:u w:val="single"/>
        </w:rPr>
        <w:t>6</w:t>
      </w:r>
    </w:p>
    <w:p w14:paraId="21ED6944" w14:textId="77777777" w:rsidR="002959ED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2BEC28F3" w14:textId="77777777" w:rsidR="002959ED" w:rsidRPr="008634E0" w:rsidRDefault="002959ED" w:rsidP="002959ED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1DEBC48D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lastRenderedPageBreak/>
        <w:t>Wartość brutto za wykonanie całości przedmiotu zamówienia wynosi: ……………….. zł</w:t>
      </w:r>
    </w:p>
    <w:p w14:paraId="78E019A1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48442F79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7ADE03B4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32410CEC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04998F62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121E4752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EA2C86B" w14:textId="6528D4B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Pakiet </w:t>
      </w:r>
      <w:r>
        <w:rPr>
          <w:bCs/>
          <w:sz w:val="22"/>
          <w:szCs w:val="22"/>
          <w:u w:val="single"/>
        </w:rPr>
        <w:t>7</w:t>
      </w:r>
    </w:p>
    <w:p w14:paraId="35EF6A1E" w14:textId="77777777" w:rsidR="002959ED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3CC6D20C" w14:textId="77777777" w:rsidR="002959ED" w:rsidRPr="008634E0" w:rsidRDefault="002959ED" w:rsidP="002959ED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3274E556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498ED8F4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0825D1C6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2DED5732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0536F0D6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27C1E2CA" w14:textId="77777777" w:rsidR="002959ED" w:rsidRPr="009A3F15" w:rsidRDefault="002959ED" w:rsidP="002959E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0867E7F" w14:textId="77777777" w:rsidR="00A961B9" w:rsidRPr="00071FE3" w:rsidRDefault="00A961B9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AEDF9A" w14:textId="77777777" w:rsidR="00A961B9" w:rsidRPr="00A961B9" w:rsidRDefault="00A961B9" w:rsidP="00A961B9">
      <w:p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4384B64B" w14:textId="5B26343D" w:rsidR="00281DC6" w:rsidRPr="00281DC6" w:rsidRDefault="00281DC6" w:rsidP="00A961B9">
      <w:pPr>
        <w:numPr>
          <w:ilvl w:val="0"/>
          <w:numId w:val="35"/>
        </w:num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76DCE7C" w14:textId="77777777" w:rsidR="009958D9" w:rsidRPr="00281DC6" w:rsidRDefault="009958D9" w:rsidP="00A961B9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1A97262B" w14:textId="77777777" w:rsidR="009958D9" w:rsidRPr="00281DC6" w:rsidRDefault="009958D9" w:rsidP="00A961B9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A961B9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A961B9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9315E" w14:textId="77777777" w:rsidR="009B72FA" w:rsidRDefault="009B72FA">
      <w:r>
        <w:separator/>
      </w:r>
    </w:p>
  </w:endnote>
  <w:endnote w:type="continuationSeparator" w:id="0">
    <w:p w14:paraId="565E62BD" w14:textId="77777777" w:rsidR="009B72FA" w:rsidRDefault="009B7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BD444" w14:textId="77777777" w:rsidR="009B72FA" w:rsidRDefault="009B72FA">
      <w:r>
        <w:separator/>
      </w:r>
    </w:p>
  </w:footnote>
  <w:footnote w:type="continuationSeparator" w:id="0">
    <w:p w14:paraId="63CE8326" w14:textId="77777777" w:rsidR="009B72FA" w:rsidRDefault="009B72FA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44A9516D" w:rsidR="00D74BC1" w:rsidRDefault="00281DC6">
    <w:pPr>
      <w:pStyle w:val="Nagwek"/>
    </w:pPr>
    <w:r>
      <w:t>Znak sprawy: SZW/DZP/</w:t>
    </w:r>
    <w:r w:rsidR="002959ED">
      <w:t>168</w:t>
    </w:r>
    <w:r>
      <w:t>/202</w:t>
    </w:r>
    <w:r w:rsidR="00F975F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633DF"/>
    <w:rsid w:val="00281DC6"/>
    <w:rsid w:val="002825B6"/>
    <w:rsid w:val="002959ED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43617"/>
    <w:rsid w:val="005A70C7"/>
    <w:rsid w:val="00613B65"/>
    <w:rsid w:val="006A0EFD"/>
    <w:rsid w:val="006C7E9F"/>
    <w:rsid w:val="00740C0B"/>
    <w:rsid w:val="007717C3"/>
    <w:rsid w:val="007D7C10"/>
    <w:rsid w:val="007E209F"/>
    <w:rsid w:val="007E2FC5"/>
    <w:rsid w:val="00852576"/>
    <w:rsid w:val="00894270"/>
    <w:rsid w:val="00934740"/>
    <w:rsid w:val="009958D9"/>
    <w:rsid w:val="009A3F15"/>
    <w:rsid w:val="009B72FA"/>
    <w:rsid w:val="00A31648"/>
    <w:rsid w:val="00A8379E"/>
    <w:rsid w:val="00A961B9"/>
    <w:rsid w:val="00B22D6B"/>
    <w:rsid w:val="00B35E57"/>
    <w:rsid w:val="00C85AAC"/>
    <w:rsid w:val="00C979BB"/>
    <w:rsid w:val="00CA0475"/>
    <w:rsid w:val="00CA7C6C"/>
    <w:rsid w:val="00CB2BE7"/>
    <w:rsid w:val="00CC4834"/>
    <w:rsid w:val="00D74BC1"/>
    <w:rsid w:val="00E06060"/>
    <w:rsid w:val="00E11A8D"/>
    <w:rsid w:val="00E26A80"/>
    <w:rsid w:val="00E66AC8"/>
    <w:rsid w:val="00E83B1D"/>
    <w:rsid w:val="00EB2D8A"/>
    <w:rsid w:val="00F2537A"/>
    <w:rsid w:val="00F975FE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5</Pages>
  <Words>1176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34</cp:revision>
  <cp:lastPrinted>2024-06-14T11:00:00Z</cp:lastPrinted>
  <dcterms:created xsi:type="dcterms:W3CDTF">2021-03-05T08:11:00Z</dcterms:created>
  <dcterms:modified xsi:type="dcterms:W3CDTF">2025-12-04T12:50:00Z</dcterms:modified>
</cp:coreProperties>
</file>