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1EFF3363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DC3D6A">
        <w:rPr>
          <w:b/>
          <w:bCs/>
          <w:sz w:val="24"/>
          <w:szCs w:val="24"/>
        </w:rPr>
        <w:t>5214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D7215C">
        <w:rPr>
          <w:sz w:val="24"/>
          <w:szCs w:val="24"/>
        </w:rPr>
        <w:t xml:space="preserve"> 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DC3D6A">
        <w:rPr>
          <w:sz w:val="24"/>
          <w:szCs w:val="24"/>
        </w:rPr>
        <w:t>09.12</w:t>
      </w:r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664917CE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1D233A6A" w14:textId="61594F63" w:rsidR="00E2393B" w:rsidRPr="00E2393B" w:rsidRDefault="00E2393B" w:rsidP="00981B3F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DC3D6A">
        <w:rPr>
          <w:b/>
          <w:sz w:val="24"/>
          <w:szCs w:val="24"/>
        </w:rPr>
        <w:t>09.12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1</w:t>
      </w:r>
      <w:r w:rsidR="00DC3D6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DC3D6A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prowadzonym w trybie </w:t>
      </w:r>
      <w:r w:rsidR="00981B3F">
        <w:rPr>
          <w:b/>
          <w:sz w:val="24"/>
          <w:szCs w:val="24"/>
        </w:rPr>
        <w:t xml:space="preserve">podstawowym bez negocjacji na </w:t>
      </w:r>
      <w:r w:rsidR="00DC3D6A" w:rsidRPr="00DC3D6A">
        <w:rPr>
          <w:b/>
          <w:bCs/>
          <w:sz w:val="24"/>
          <w:szCs w:val="24"/>
        </w:rPr>
        <w:t>Świadczenie usług informatycznych w zakresie rozwoju Portalu Pracownika, zbudowanego z wykorzystaniem Standardowego Oprogramowania Aplikacyjnego klasy LCDP: WEBCON BPS</w:t>
      </w:r>
    </w:p>
    <w:p w14:paraId="6B84C2A8" w14:textId="77777777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31068620" w14:textId="77777777" w:rsidR="00DC3D6A" w:rsidRDefault="00E2393B" w:rsidP="00E2393B">
      <w:pPr>
        <w:jc w:val="both"/>
        <w:rPr>
          <w:b/>
          <w:bCs/>
          <w:iCs/>
          <w:sz w:val="24"/>
          <w:szCs w:val="24"/>
          <w:lang w:eastAsia="x-none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</w:p>
    <w:p w14:paraId="4BF0BEF5" w14:textId="05692522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sz w:val="24"/>
          <w:szCs w:val="24"/>
        </w:rPr>
        <w:t>Do wyznaczonego terminu zł</w:t>
      </w:r>
      <w:r w:rsidR="00324B64">
        <w:rPr>
          <w:b/>
          <w:sz w:val="24"/>
          <w:szCs w:val="24"/>
        </w:rPr>
        <w:t xml:space="preserve">ożono </w:t>
      </w:r>
      <w:r w:rsidR="00DC3D6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 xml:space="preserve"> ofert</w:t>
      </w:r>
      <w:r w:rsidR="00DC3D6A">
        <w:rPr>
          <w:b/>
          <w:sz w:val="24"/>
          <w:szCs w:val="24"/>
        </w:rPr>
        <w:t>ę</w:t>
      </w:r>
      <w:r w:rsidRPr="00E2393B">
        <w:rPr>
          <w:b/>
          <w:sz w:val="24"/>
          <w:szCs w:val="24"/>
        </w:rPr>
        <w:t>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6095"/>
        <w:gridCol w:w="1701"/>
      </w:tblGrid>
      <w:tr w:rsidR="00DC3D6A" w:rsidRPr="00087258" w14:paraId="604F60EA" w14:textId="77777777" w:rsidTr="00DC3D6A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DC3D6A" w:rsidRPr="00087258" w:rsidRDefault="00DC3D6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6095" w:type="dxa"/>
            <w:shd w:val="clear" w:color="auto" w:fill="F2F2F2"/>
            <w:vAlign w:val="center"/>
          </w:tcPr>
          <w:p w14:paraId="309E347A" w14:textId="77777777" w:rsidR="00DC3D6A" w:rsidRPr="00087258" w:rsidRDefault="00DC3D6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DBCD457" w14:textId="6FDAC2ED" w:rsidR="00DC3D6A" w:rsidRPr="00087258" w:rsidRDefault="00DC3D6A" w:rsidP="00DC3D6A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</w:tc>
      </w:tr>
      <w:tr w:rsidR="00DC3D6A" w:rsidRPr="00087258" w14:paraId="7E227C5C" w14:textId="77777777" w:rsidTr="00DC3D6A">
        <w:trPr>
          <w:trHeight w:val="894"/>
          <w:jc w:val="center"/>
        </w:trPr>
        <w:tc>
          <w:tcPr>
            <w:tcW w:w="846" w:type="dxa"/>
            <w:vAlign w:val="center"/>
          </w:tcPr>
          <w:p w14:paraId="6045D4F6" w14:textId="77777777" w:rsidR="00DC3D6A" w:rsidRPr="00087258" w:rsidRDefault="00DC3D6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6095" w:type="dxa"/>
          </w:tcPr>
          <w:p w14:paraId="10C2C0A3" w14:textId="77777777" w:rsidR="00C040B1" w:rsidRPr="00C040B1" w:rsidRDefault="00C040B1" w:rsidP="00C040B1">
            <w:pPr>
              <w:jc w:val="center"/>
              <w:rPr>
                <w:sz w:val="22"/>
              </w:rPr>
            </w:pPr>
            <w:r w:rsidRPr="00C040B1">
              <w:rPr>
                <w:sz w:val="22"/>
              </w:rPr>
              <w:t>PCG ACADEMIA Sp. z. o. o.</w:t>
            </w:r>
          </w:p>
          <w:p w14:paraId="2F6BDD7E" w14:textId="2BA23140" w:rsidR="00DC3D6A" w:rsidRPr="00087258" w:rsidRDefault="00C040B1" w:rsidP="00C040B1">
            <w:pPr>
              <w:jc w:val="center"/>
              <w:rPr>
                <w:sz w:val="22"/>
              </w:rPr>
            </w:pPr>
            <w:r w:rsidRPr="00C040B1">
              <w:rPr>
                <w:sz w:val="22"/>
              </w:rPr>
              <w:t>ul. Jana Twardowskiego nr 3, 35-302 Rzeszów</w:t>
            </w:r>
          </w:p>
        </w:tc>
        <w:tc>
          <w:tcPr>
            <w:tcW w:w="1701" w:type="dxa"/>
            <w:vAlign w:val="center"/>
          </w:tcPr>
          <w:p w14:paraId="581D0536" w14:textId="77614E8E" w:rsidR="00DC3D6A" w:rsidRPr="00087258" w:rsidRDefault="00C040B1" w:rsidP="00087258">
            <w:pPr>
              <w:jc w:val="center"/>
              <w:rPr>
                <w:sz w:val="22"/>
              </w:rPr>
            </w:pPr>
            <w:r w:rsidRPr="00C040B1">
              <w:rPr>
                <w:sz w:val="22"/>
              </w:rPr>
              <w:t>1.179.437,16</w:t>
            </w:r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01C31C34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7A5D63AD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DC3D6A" w:rsidRPr="00DC3D6A">
        <w:rPr>
          <w:b/>
          <w:sz w:val="24"/>
        </w:rPr>
        <w:t>1.130.173,20</w:t>
      </w:r>
      <w:r w:rsidR="00087258" w:rsidRPr="00087258">
        <w:rPr>
          <w:b/>
          <w:sz w:val="24"/>
        </w:rPr>
        <w:t xml:space="preserve"> </w:t>
      </w:r>
      <w:r w:rsidR="00D7215C" w:rsidRPr="00087258">
        <w:rPr>
          <w:b/>
          <w:sz w:val="24"/>
        </w:rPr>
        <w:t>zł brutto</w:t>
      </w:r>
    </w:p>
    <w:p w14:paraId="4D48F364" w14:textId="77777777" w:rsidR="00240B03" w:rsidRPr="002158FA" w:rsidRDefault="00240B03" w:rsidP="00F1435C">
      <w:pPr>
        <w:jc w:val="both"/>
        <w:outlineLvl w:val="1"/>
        <w:rPr>
          <w:sz w:val="24"/>
        </w:rPr>
      </w:pP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tbl>
      <w:tblPr>
        <w:tblW w:w="9072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851"/>
        <w:gridCol w:w="7229"/>
        <w:gridCol w:w="992"/>
      </w:tblGrid>
      <w:tr w:rsidR="00DC3D6A" w:rsidRPr="00DC3D6A" w14:paraId="324D5ABC" w14:textId="77777777" w:rsidTr="00DC3D6A">
        <w:trPr>
          <w:trHeight w:val="6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EC561D2" w14:textId="6542D0E1" w:rsidR="00DC3D6A" w:rsidRPr="00DC3D6A" w:rsidRDefault="00DC3D6A" w:rsidP="00DC3D6A">
            <w:p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/>
                <w:bCs/>
                <w:iCs/>
                <w:sz w:val="24"/>
                <w:szCs w:val="24"/>
                <w:lang w:eastAsia="x-none"/>
              </w:rPr>
              <w:t>Nr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546BF01" w14:textId="4F542EC4" w:rsidR="00DC3D6A" w:rsidRPr="00DC3D6A" w:rsidRDefault="00DC3D6A" w:rsidP="00DC3D6A">
            <w:p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/>
                <w:bCs/>
                <w:iCs/>
                <w:sz w:val="24"/>
                <w:szCs w:val="24"/>
                <w:lang w:eastAsia="x-none"/>
              </w:rPr>
              <w:t>Nazwa kryterium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61A842C" w14:textId="4BB41D6C" w:rsidR="00DC3D6A" w:rsidRPr="00DC3D6A" w:rsidRDefault="00DC3D6A" w:rsidP="00DC3D6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/>
                <w:bCs/>
                <w:iCs/>
                <w:sz w:val="24"/>
                <w:szCs w:val="24"/>
                <w:lang w:eastAsia="x-none"/>
              </w:rPr>
              <w:t>Waga</w:t>
            </w:r>
          </w:p>
        </w:tc>
      </w:tr>
      <w:tr w:rsidR="00DC3D6A" w:rsidRPr="00DC3D6A" w14:paraId="6C5FD259" w14:textId="77777777" w:rsidTr="00DC3D6A">
        <w:trPr>
          <w:trHeight w:val="42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EB477" w14:textId="77777777" w:rsidR="00DC3D6A" w:rsidRPr="00DC3D6A" w:rsidRDefault="00DC3D6A" w:rsidP="00DC3D6A">
            <w:pPr>
              <w:numPr>
                <w:ilvl w:val="0"/>
                <w:numId w:val="1"/>
              </w:numPr>
              <w:tabs>
                <w:tab w:val="clear" w:pos="65"/>
                <w:tab w:val="num" w:pos="-191"/>
              </w:tabs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7E0EB9" w14:textId="3849EDDF" w:rsidR="00DC3D6A" w:rsidRPr="00DC3D6A" w:rsidRDefault="00DC3D6A" w:rsidP="00DC3D6A">
            <w:pPr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Cs/>
                <w:iCs/>
                <w:sz w:val="24"/>
                <w:szCs w:val="24"/>
                <w:lang w:eastAsia="x-none"/>
              </w:rPr>
              <w:t xml:space="preserve">Cena brutto oferty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7B2B7" w14:textId="77777777" w:rsidR="00DC3D6A" w:rsidRPr="00DC3D6A" w:rsidRDefault="00DC3D6A" w:rsidP="00DC3D6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Cs/>
                <w:iCs/>
                <w:sz w:val="24"/>
                <w:szCs w:val="24"/>
                <w:lang w:eastAsia="x-none"/>
              </w:rPr>
              <w:t>60%</w:t>
            </w:r>
          </w:p>
        </w:tc>
      </w:tr>
      <w:tr w:rsidR="00DC3D6A" w:rsidRPr="00DC3D6A" w14:paraId="18D4CFD4" w14:textId="77777777" w:rsidTr="00DC3D6A">
        <w:trPr>
          <w:trHeight w:val="41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57F31" w14:textId="77777777" w:rsidR="00DC3D6A" w:rsidRPr="00DC3D6A" w:rsidRDefault="00DC3D6A" w:rsidP="00DC3D6A">
            <w:pPr>
              <w:numPr>
                <w:ilvl w:val="0"/>
                <w:numId w:val="1"/>
              </w:numPr>
              <w:tabs>
                <w:tab w:val="clear" w:pos="65"/>
                <w:tab w:val="num" w:pos="-191"/>
              </w:tabs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BD5324" w14:textId="073765CC" w:rsidR="00DC3D6A" w:rsidRPr="00DC3D6A" w:rsidRDefault="00DC3D6A" w:rsidP="00DC3D6A">
            <w:pPr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Cs/>
                <w:iCs/>
                <w:sz w:val="24"/>
                <w:szCs w:val="24"/>
                <w:lang w:eastAsia="x-none"/>
              </w:rPr>
              <w:t xml:space="preserve">Kwalifikacje zawodowe oraz doświadczenie Koordynatora projektu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B6BD7" w14:textId="77777777" w:rsidR="00DC3D6A" w:rsidRPr="00DC3D6A" w:rsidRDefault="00DC3D6A" w:rsidP="00DC3D6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Cs/>
                <w:iCs/>
                <w:sz w:val="24"/>
                <w:szCs w:val="24"/>
                <w:lang w:eastAsia="x-none"/>
              </w:rPr>
              <w:t>20%</w:t>
            </w:r>
          </w:p>
        </w:tc>
      </w:tr>
      <w:tr w:rsidR="00DC3D6A" w:rsidRPr="00DC3D6A" w14:paraId="68AA892B" w14:textId="77777777" w:rsidTr="00DC3D6A">
        <w:trPr>
          <w:trHeight w:val="41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5BEC0" w14:textId="77777777" w:rsidR="00DC3D6A" w:rsidRPr="00DC3D6A" w:rsidRDefault="00DC3D6A" w:rsidP="00DC3D6A">
            <w:pPr>
              <w:numPr>
                <w:ilvl w:val="0"/>
                <w:numId w:val="1"/>
              </w:numPr>
              <w:tabs>
                <w:tab w:val="clear" w:pos="65"/>
                <w:tab w:val="num" w:pos="-191"/>
              </w:tabs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39136" w14:textId="7348F828" w:rsidR="00DC3D6A" w:rsidRPr="00DC3D6A" w:rsidRDefault="00DC3D6A" w:rsidP="00DC3D6A">
            <w:pPr>
              <w:ind w:left="34" w:hanging="34"/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Cs/>
                <w:iCs/>
                <w:sz w:val="24"/>
                <w:szCs w:val="24"/>
                <w:lang w:eastAsia="x-none"/>
              </w:rPr>
              <w:t xml:space="preserve">Kwalifikacje zawodowe oraz doświadczenie Głównego konsultanta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686B4" w14:textId="77777777" w:rsidR="00DC3D6A" w:rsidRPr="00DC3D6A" w:rsidRDefault="00DC3D6A" w:rsidP="00DC3D6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DC3D6A">
              <w:rPr>
                <w:bCs/>
                <w:iCs/>
                <w:sz w:val="24"/>
                <w:szCs w:val="24"/>
                <w:lang w:eastAsia="x-none"/>
              </w:rPr>
              <w:t>20%</w:t>
            </w:r>
          </w:p>
        </w:tc>
      </w:tr>
    </w:tbl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A65C" w14:textId="77777777" w:rsidR="00974F84" w:rsidRDefault="00974F84">
      <w:r>
        <w:separator/>
      </w:r>
    </w:p>
  </w:endnote>
  <w:endnote w:type="continuationSeparator" w:id="0">
    <w:p w14:paraId="2FF31A37" w14:textId="77777777" w:rsidR="00974F84" w:rsidRDefault="00974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CB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B07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1FEC" w14:textId="3CF04B51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24B64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24B64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73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Stopka"/>
      <w:tabs>
        <w:tab w:val="clear" w:pos="4536"/>
      </w:tabs>
      <w:jc w:val="center"/>
    </w:pPr>
  </w:p>
  <w:p w14:paraId="64AC3BA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2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19698" w14:textId="77777777" w:rsidR="00974F84" w:rsidRDefault="00974F84">
      <w:r>
        <w:separator/>
      </w:r>
    </w:p>
  </w:footnote>
  <w:footnote w:type="continuationSeparator" w:id="0">
    <w:p w14:paraId="4CF783C5" w14:textId="77777777" w:rsidR="00974F84" w:rsidRDefault="00974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88E7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B2E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AB7B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79895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85BCF"/>
    <w:rsid w:val="00087258"/>
    <w:rsid w:val="000C1C6D"/>
    <w:rsid w:val="000D7F25"/>
    <w:rsid w:val="000E00E5"/>
    <w:rsid w:val="001146A4"/>
    <w:rsid w:val="00120B52"/>
    <w:rsid w:val="00155C94"/>
    <w:rsid w:val="00173B20"/>
    <w:rsid w:val="001C69FF"/>
    <w:rsid w:val="002158FA"/>
    <w:rsid w:val="0023318D"/>
    <w:rsid w:val="00240B03"/>
    <w:rsid w:val="002B469A"/>
    <w:rsid w:val="00316FB8"/>
    <w:rsid w:val="00324B64"/>
    <w:rsid w:val="00343909"/>
    <w:rsid w:val="00355C9D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601802"/>
    <w:rsid w:val="00650FDA"/>
    <w:rsid w:val="0069085C"/>
    <w:rsid w:val="006B6F69"/>
    <w:rsid w:val="006C2B48"/>
    <w:rsid w:val="00843263"/>
    <w:rsid w:val="0084758C"/>
    <w:rsid w:val="00861E75"/>
    <w:rsid w:val="00884BB0"/>
    <w:rsid w:val="008A26A5"/>
    <w:rsid w:val="008F318B"/>
    <w:rsid w:val="00960CEB"/>
    <w:rsid w:val="00974F84"/>
    <w:rsid w:val="00981B3F"/>
    <w:rsid w:val="00983F88"/>
    <w:rsid w:val="009D19BD"/>
    <w:rsid w:val="009F189D"/>
    <w:rsid w:val="00A80738"/>
    <w:rsid w:val="00AC22BB"/>
    <w:rsid w:val="00C040B1"/>
    <w:rsid w:val="00C236D3"/>
    <w:rsid w:val="00C46E54"/>
    <w:rsid w:val="00C659E2"/>
    <w:rsid w:val="00CB0802"/>
    <w:rsid w:val="00CF7835"/>
    <w:rsid w:val="00D665F5"/>
    <w:rsid w:val="00D7128F"/>
    <w:rsid w:val="00D7215C"/>
    <w:rsid w:val="00DC3D6A"/>
    <w:rsid w:val="00DF641E"/>
    <w:rsid w:val="00E2393B"/>
    <w:rsid w:val="00E93DE0"/>
    <w:rsid w:val="00EA3476"/>
    <w:rsid w:val="00EC32C4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2025-08-12T11:42:00Z</cp:lastPrinted>
  <dcterms:created xsi:type="dcterms:W3CDTF">2025-12-09T10:05:00Z</dcterms:created>
  <dcterms:modified xsi:type="dcterms:W3CDTF">2025-12-09T10:05:00Z</dcterms:modified>
</cp:coreProperties>
</file>