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3E85A" w14:textId="77777777" w:rsidR="00CF7835" w:rsidRPr="009432A1" w:rsidRDefault="00512BE7" w:rsidP="00512BE7">
      <w:pPr>
        <w:jc w:val="right"/>
        <w:rPr>
          <w:rFonts w:ascii="Arial" w:hAnsi="Arial" w:cs="Arial"/>
          <w:sz w:val="24"/>
          <w:szCs w:val="24"/>
        </w:rPr>
      </w:pPr>
      <w:r w:rsidRPr="00512BE7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12BE7">
        <w:rPr>
          <w:rFonts w:ascii="Arial" w:hAnsi="Arial" w:cs="Arial"/>
          <w:sz w:val="24"/>
          <w:szCs w:val="24"/>
        </w:rPr>
        <w:t>2025-12-09</w:t>
      </w:r>
    </w:p>
    <w:p w14:paraId="2265A8F4" w14:textId="77777777" w:rsidR="00512BE7" w:rsidRPr="00512BE7" w:rsidRDefault="00512BE7" w:rsidP="00512BE7">
      <w:pPr>
        <w:rPr>
          <w:rFonts w:ascii="Arial" w:hAnsi="Arial" w:cs="Arial"/>
          <w:b/>
          <w:bCs/>
          <w:sz w:val="24"/>
          <w:szCs w:val="24"/>
        </w:rPr>
      </w:pPr>
      <w:r w:rsidRPr="00512BE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10F4D77" w14:textId="77777777" w:rsidR="00CF7835" w:rsidRPr="009432A1" w:rsidRDefault="00512BE7" w:rsidP="00512BE7">
      <w:pPr>
        <w:rPr>
          <w:rFonts w:ascii="Arial" w:hAnsi="Arial" w:cs="Arial"/>
          <w:b/>
          <w:bCs/>
          <w:sz w:val="24"/>
          <w:szCs w:val="24"/>
        </w:rPr>
      </w:pPr>
      <w:r w:rsidRPr="00512BE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31BAA3E" w14:textId="77777777" w:rsidR="00CF7835" w:rsidRPr="009432A1" w:rsidRDefault="00512BE7" w:rsidP="00512BE7">
      <w:pPr>
        <w:rPr>
          <w:rFonts w:ascii="Arial" w:hAnsi="Arial" w:cs="Arial"/>
          <w:sz w:val="24"/>
          <w:szCs w:val="24"/>
        </w:rPr>
      </w:pPr>
      <w:r w:rsidRPr="00512BE7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12BE7">
        <w:rPr>
          <w:rFonts w:ascii="Arial" w:hAnsi="Arial" w:cs="Arial"/>
          <w:sz w:val="24"/>
          <w:szCs w:val="24"/>
        </w:rPr>
        <w:t>7/19</w:t>
      </w:r>
    </w:p>
    <w:p w14:paraId="475EE876" w14:textId="77777777" w:rsidR="00CF7835" w:rsidRPr="009432A1" w:rsidRDefault="00512BE7" w:rsidP="00512BE7">
      <w:pPr>
        <w:rPr>
          <w:rFonts w:ascii="Arial" w:hAnsi="Arial" w:cs="Arial"/>
          <w:sz w:val="24"/>
          <w:szCs w:val="24"/>
        </w:rPr>
      </w:pPr>
      <w:r w:rsidRPr="00512BE7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12BE7">
        <w:rPr>
          <w:rFonts w:ascii="Arial" w:hAnsi="Arial" w:cs="Arial"/>
          <w:sz w:val="24"/>
          <w:szCs w:val="24"/>
        </w:rPr>
        <w:t>Poznań</w:t>
      </w:r>
    </w:p>
    <w:p w14:paraId="2F80A9D5" w14:textId="3A9B3BC5" w:rsidR="00CF7835" w:rsidRDefault="00CF7835" w:rsidP="00512BE7">
      <w:pPr>
        <w:jc w:val="both"/>
        <w:rPr>
          <w:rFonts w:ascii="Arial" w:hAnsi="Arial" w:cs="Arial"/>
          <w:bCs/>
          <w:sz w:val="18"/>
          <w:szCs w:val="18"/>
        </w:rPr>
      </w:pPr>
    </w:p>
    <w:p w14:paraId="641FDF13" w14:textId="77777777" w:rsidR="00512BE7" w:rsidRPr="009432A1" w:rsidRDefault="00512BE7" w:rsidP="00512BE7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7F3559F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002917" w14:textId="77777777" w:rsidR="00CF7835" w:rsidRPr="00CF7835" w:rsidRDefault="00CF7835" w:rsidP="00512BE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F2C8353" w14:textId="77777777" w:rsidR="00512BE7" w:rsidRDefault="00512BE7" w:rsidP="00512BE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CC8D68F" w14:textId="4494E546" w:rsidR="00CF7835" w:rsidRPr="00382A4A" w:rsidRDefault="00CF7835" w:rsidP="00512BE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FDBFB98" w14:textId="77777777" w:rsidR="00CF7835" w:rsidRPr="004E4B64" w:rsidRDefault="00CF7835" w:rsidP="00512BE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6F84CB6" w14:textId="77777777" w:rsidTr="000C1C6D">
        <w:tc>
          <w:tcPr>
            <w:tcW w:w="2269" w:type="dxa"/>
          </w:tcPr>
          <w:p w14:paraId="354FF9A5" w14:textId="77777777" w:rsidR="00CF7835" w:rsidRPr="004E4B64" w:rsidRDefault="00CF7835" w:rsidP="00512BE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828F97E" w14:textId="77777777" w:rsidR="00CF7835" w:rsidRPr="004E4B64" w:rsidRDefault="00512BE7" w:rsidP="00512BE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2BE7">
              <w:rPr>
                <w:rFonts w:ascii="Arial" w:hAnsi="Arial" w:cs="Arial"/>
                <w:bCs/>
                <w:sz w:val="24"/>
                <w:szCs w:val="24"/>
              </w:rPr>
              <w:t>Zakup trzech agregatów prądotwórczych na potrzeby Szpitala Wojewódzkiego w Poznaniu w ramach realizacji Programu Ochrony Ludności i Obrony Cywilnej na lata 2025-2026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12BE7" w:rsidRPr="004E4B64" w14:paraId="113152B5" w14:textId="77777777" w:rsidTr="00AD6D7A">
        <w:tc>
          <w:tcPr>
            <w:tcW w:w="2269" w:type="dxa"/>
          </w:tcPr>
          <w:p w14:paraId="6EA3B835" w14:textId="77777777" w:rsidR="00512BE7" w:rsidRPr="004E4B64" w:rsidRDefault="00512BE7" w:rsidP="00512BE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9DEBE25" w14:textId="77777777" w:rsidR="00512BE7" w:rsidRPr="004E4B64" w:rsidRDefault="00512BE7" w:rsidP="00512BE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2BE7">
              <w:rPr>
                <w:rFonts w:ascii="Arial" w:hAnsi="Arial" w:cs="Arial"/>
                <w:bCs/>
                <w:sz w:val="24"/>
                <w:szCs w:val="24"/>
              </w:rPr>
              <w:t>SZW/DZP/166/2025</w:t>
            </w:r>
          </w:p>
        </w:tc>
      </w:tr>
    </w:tbl>
    <w:p w14:paraId="46BA2F44" w14:textId="77777777" w:rsidR="00512BE7" w:rsidRDefault="00512BE7" w:rsidP="00512BE7">
      <w:pPr>
        <w:jc w:val="both"/>
        <w:rPr>
          <w:rFonts w:ascii="Arial" w:hAnsi="Arial" w:cs="Arial"/>
          <w:sz w:val="24"/>
          <w:szCs w:val="24"/>
        </w:rPr>
      </w:pPr>
    </w:p>
    <w:p w14:paraId="2C3EA540" w14:textId="09B6D947" w:rsidR="00D665F5" w:rsidRDefault="00D665F5" w:rsidP="00512BE7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12BE7" w:rsidRPr="00512BE7">
        <w:rPr>
          <w:rFonts w:ascii="Arial" w:hAnsi="Arial" w:cs="Arial"/>
          <w:sz w:val="24"/>
          <w:szCs w:val="24"/>
        </w:rPr>
        <w:t>(</w:t>
      </w:r>
      <w:proofErr w:type="spellStart"/>
      <w:r w:rsidR="00512BE7" w:rsidRPr="00512BE7">
        <w:rPr>
          <w:rFonts w:ascii="Arial" w:hAnsi="Arial" w:cs="Arial"/>
          <w:sz w:val="24"/>
          <w:szCs w:val="24"/>
        </w:rPr>
        <w:t>t.j</w:t>
      </w:r>
      <w:proofErr w:type="spellEnd"/>
      <w:r w:rsidR="00512BE7" w:rsidRPr="00512BE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12BE7" w:rsidRPr="00512BE7">
        <w:rPr>
          <w:rFonts w:ascii="Arial" w:hAnsi="Arial" w:cs="Arial"/>
          <w:sz w:val="24"/>
          <w:szCs w:val="24"/>
        </w:rPr>
        <w:t>późn</w:t>
      </w:r>
      <w:proofErr w:type="spellEnd"/>
      <w:r w:rsidR="00512BE7" w:rsidRPr="00512BE7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C2BCBAC" w14:textId="77777777" w:rsidR="00512BE7" w:rsidRDefault="00512BE7" w:rsidP="00512BE7">
      <w:pPr>
        <w:jc w:val="both"/>
        <w:rPr>
          <w:rFonts w:ascii="Arial" w:hAnsi="Arial" w:cs="Arial"/>
          <w:sz w:val="24"/>
          <w:szCs w:val="24"/>
        </w:rPr>
      </w:pPr>
    </w:p>
    <w:p w14:paraId="1A2F1E0F" w14:textId="07CE31C0" w:rsidR="007121DE" w:rsidRPr="007121DE" w:rsidRDefault="007121DE" w:rsidP="007121DE">
      <w:pPr>
        <w:jc w:val="both"/>
        <w:rPr>
          <w:rFonts w:ascii="Arial" w:hAnsi="Arial" w:cs="Arial"/>
          <w:sz w:val="24"/>
          <w:szCs w:val="24"/>
        </w:rPr>
      </w:pPr>
      <w:r w:rsidRPr="007121D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CA0EAC3" w14:textId="0BE30899" w:rsidR="007121DE" w:rsidRPr="007121DE" w:rsidRDefault="007121DE" w:rsidP="007121DE">
      <w:pPr>
        <w:jc w:val="both"/>
        <w:rPr>
          <w:rFonts w:ascii="Arial" w:hAnsi="Arial" w:cs="Arial"/>
          <w:sz w:val="24"/>
          <w:szCs w:val="24"/>
        </w:rPr>
      </w:pPr>
      <w:r w:rsidRPr="007121DE">
        <w:rPr>
          <w:rFonts w:ascii="Arial" w:hAnsi="Arial" w:cs="Arial"/>
          <w:sz w:val="24"/>
          <w:szCs w:val="24"/>
        </w:rPr>
        <w:t>550000,00 zł brutto</w:t>
      </w:r>
      <w:r>
        <w:rPr>
          <w:rFonts w:ascii="Arial" w:hAnsi="Arial" w:cs="Arial"/>
          <w:sz w:val="24"/>
          <w:szCs w:val="24"/>
        </w:rPr>
        <w:t>.</w:t>
      </w:r>
    </w:p>
    <w:p w14:paraId="7266BCBC" w14:textId="77777777" w:rsidR="00512BE7" w:rsidRPr="00355C9D" w:rsidRDefault="00512BE7" w:rsidP="00512BE7">
      <w:pPr>
        <w:jc w:val="both"/>
        <w:rPr>
          <w:rFonts w:ascii="Arial" w:hAnsi="Arial" w:cs="Arial"/>
          <w:sz w:val="24"/>
          <w:szCs w:val="24"/>
        </w:rPr>
      </w:pPr>
    </w:p>
    <w:p w14:paraId="7A564444" w14:textId="020139F5" w:rsidR="00A80738" w:rsidRPr="00355C9D" w:rsidRDefault="00D665F5" w:rsidP="00512BE7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12BE7" w:rsidRPr="00512BE7">
        <w:rPr>
          <w:rFonts w:ascii="Arial" w:hAnsi="Arial" w:cs="Arial"/>
          <w:sz w:val="24"/>
          <w:szCs w:val="24"/>
        </w:rPr>
        <w:t>09/12/2025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12BE7" w:rsidRPr="00512BE7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4"/>
        <w:gridCol w:w="1984"/>
        <w:gridCol w:w="1984"/>
      </w:tblGrid>
      <w:tr w:rsidR="00512BE7" w:rsidRPr="00355C9D" w14:paraId="6AA2CF9D" w14:textId="77777777" w:rsidTr="007121DE">
        <w:tc>
          <w:tcPr>
            <w:tcW w:w="993" w:type="dxa"/>
            <w:shd w:val="clear" w:color="auto" w:fill="F2F2F2"/>
            <w:vAlign w:val="center"/>
          </w:tcPr>
          <w:p w14:paraId="5A85D17F" w14:textId="77777777" w:rsidR="00512BE7" w:rsidRPr="00CF7835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5AC2EB72" w14:textId="77777777" w:rsidR="00512BE7" w:rsidRPr="00CF7835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74C83FD3" w14:textId="77777777" w:rsidR="007121DE" w:rsidRDefault="007121DE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Okres </w:t>
            </w:r>
          </w:p>
          <w:p w14:paraId="74F98502" w14:textId="28FC5EA9" w:rsidR="00512BE7" w:rsidRPr="00CF7835" w:rsidRDefault="007121DE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gwarancji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2CF6D5A" w14:textId="4634DC70" w:rsidR="00512BE7" w:rsidRPr="00CF7835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12BE7" w:rsidRPr="00355C9D" w14:paraId="77543D8A" w14:textId="77777777" w:rsidTr="007121DE">
        <w:tc>
          <w:tcPr>
            <w:tcW w:w="993" w:type="dxa"/>
            <w:vAlign w:val="center"/>
          </w:tcPr>
          <w:p w14:paraId="0303A38A" w14:textId="77777777" w:rsidR="00512BE7" w:rsidRPr="00CF7835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3DA5A605" w14:textId="77777777" w:rsidR="00512BE7" w:rsidRPr="00CF7835" w:rsidRDefault="00512BE7" w:rsidP="00512BE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12BE7">
              <w:rPr>
                <w:rFonts w:ascii="Arial" w:hAnsi="Arial" w:cs="Arial"/>
                <w:sz w:val="24"/>
                <w:szCs w:val="24"/>
              </w:rPr>
              <w:t>Krug</w:t>
            </w:r>
            <w:proofErr w:type="spellEnd"/>
            <w:r w:rsidRPr="00512BE7">
              <w:rPr>
                <w:rFonts w:ascii="Arial" w:hAnsi="Arial" w:cs="Arial"/>
                <w:sz w:val="24"/>
                <w:szCs w:val="24"/>
              </w:rPr>
              <w:t xml:space="preserve"> Elektro Sp. z o.o.</w:t>
            </w:r>
          </w:p>
          <w:p w14:paraId="16DEF333" w14:textId="77777777" w:rsidR="00512BE7" w:rsidRPr="00CF7835" w:rsidRDefault="00512BE7" w:rsidP="00512BE7">
            <w:pPr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Os. Jana III Sobieskiego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BE7">
              <w:rPr>
                <w:rFonts w:ascii="Arial" w:hAnsi="Arial" w:cs="Arial"/>
                <w:sz w:val="24"/>
                <w:szCs w:val="24"/>
              </w:rPr>
              <w:t>21/97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24ACCB" w14:textId="77777777" w:rsidR="00512BE7" w:rsidRPr="00CF7835" w:rsidRDefault="00512BE7" w:rsidP="00512B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60-688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BE7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984" w:type="dxa"/>
          </w:tcPr>
          <w:p w14:paraId="69A24952" w14:textId="77777777" w:rsidR="00512BE7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0C997D5" w14:textId="2EA3C0D5" w:rsidR="00260698" w:rsidRPr="00512BE7" w:rsidRDefault="00260698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4" w:type="dxa"/>
            <w:vAlign w:val="center"/>
          </w:tcPr>
          <w:p w14:paraId="5405A33D" w14:textId="23709324" w:rsidR="00512BE7" w:rsidRPr="00CF7835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546 120.00 zł</w:t>
            </w:r>
          </w:p>
        </w:tc>
      </w:tr>
      <w:tr w:rsidR="00512BE7" w:rsidRPr="00355C9D" w14:paraId="72E92AB3" w14:textId="77777777" w:rsidTr="007121DE">
        <w:tc>
          <w:tcPr>
            <w:tcW w:w="993" w:type="dxa"/>
            <w:vAlign w:val="center"/>
          </w:tcPr>
          <w:p w14:paraId="75C9DAEE" w14:textId="77777777" w:rsidR="00512BE7" w:rsidRPr="00CF7835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5BE0C9C8" w14:textId="77777777" w:rsidR="00512BE7" w:rsidRPr="00CF7835" w:rsidRDefault="00512BE7" w:rsidP="00512BE7">
            <w:pPr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AGREGATY POLSKA Cezary Bielak</w:t>
            </w:r>
          </w:p>
          <w:p w14:paraId="59A9D818" w14:textId="77777777" w:rsidR="00512BE7" w:rsidRPr="00CF7835" w:rsidRDefault="00512BE7" w:rsidP="00512BE7">
            <w:pPr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Obornicka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BE7">
              <w:rPr>
                <w:rFonts w:ascii="Arial" w:hAnsi="Arial" w:cs="Arial"/>
                <w:sz w:val="24"/>
                <w:szCs w:val="24"/>
              </w:rPr>
              <w:t>258a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D3F3C6" w14:textId="77777777" w:rsidR="00512BE7" w:rsidRPr="00CF7835" w:rsidRDefault="00512BE7" w:rsidP="00512B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60-693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BE7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984" w:type="dxa"/>
          </w:tcPr>
          <w:p w14:paraId="5EAFB7A4" w14:textId="77777777" w:rsidR="00512BE7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458DF0" w14:textId="1B9548A9" w:rsidR="00260698" w:rsidRPr="00512BE7" w:rsidRDefault="00260698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4" w:type="dxa"/>
            <w:vAlign w:val="center"/>
          </w:tcPr>
          <w:p w14:paraId="553BD1B7" w14:textId="40D2925B" w:rsidR="00512BE7" w:rsidRPr="00CF7835" w:rsidRDefault="00512BE7" w:rsidP="00512B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BE7">
              <w:rPr>
                <w:rFonts w:ascii="Arial" w:hAnsi="Arial" w:cs="Arial"/>
                <w:sz w:val="24"/>
                <w:szCs w:val="24"/>
              </w:rPr>
              <w:t>1 065 180.00 zł</w:t>
            </w:r>
          </w:p>
        </w:tc>
      </w:tr>
    </w:tbl>
    <w:p w14:paraId="76181155" w14:textId="77777777" w:rsidR="0069085C" w:rsidRPr="00355C9D" w:rsidRDefault="0069085C" w:rsidP="00512BE7">
      <w:pPr>
        <w:jc w:val="both"/>
        <w:rPr>
          <w:rFonts w:ascii="Arial" w:hAnsi="Arial" w:cs="Arial"/>
          <w:sz w:val="24"/>
        </w:rPr>
      </w:pPr>
    </w:p>
    <w:p w14:paraId="6E2424D4" w14:textId="77777777" w:rsidR="00A80738" w:rsidRDefault="00A80738" w:rsidP="00512BE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26D1DD0" w14:textId="77777777" w:rsidR="00260698" w:rsidRDefault="00260698" w:rsidP="00512BE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C809B46" w14:textId="77777777" w:rsidR="00260698" w:rsidRPr="00756533" w:rsidRDefault="00260698" w:rsidP="00260698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6CD1BD92" w14:textId="77777777" w:rsidR="00260698" w:rsidRPr="002C70B2" w:rsidRDefault="00260698" w:rsidP="00260698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17D9660A" w14:textId="77777777" w:rsidR="00260698" w:rsidRDefault="00260698" w:rsidP="00512BE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2233A4E" w14:textId="77777777" w:rsidR="00260698" w:rsidRPr="00355C9D" w:rsidRDefault="00260698" w:rsidP="00512BE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6069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426A5" w14:textId="77777777" w:rsidR="00671848" w:rsidRDefault="00671848">
      <w:r>
        <w:separator/>
      </w:r>
    </w:p>
  </w:endnote>
  <w:endnote w:type="continuationSeparator" w:id="0">
    <w:p w14:paraId="19D72C94" w14:textId="77777777" w:rsidR="00671848" w:rsidRDefault="00671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41F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8E9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10070" w14:textId="3AE55188" w:rsidR="00960CEB" w:rsidRPr="00986737" w:rsidRDefault="0026069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CEBF0E" wp14:editId="2D12878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7C48C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08AA81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F6F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300F3F" w14:textId="77777777" w:rsidR="009F189D" w:rsidRDefault="009F189D">
    <w:pPr>
      <w:pStyle w:val="Stopka"/>
      <w:tabs>
        <w:tab w:val="clear" w:pos="4536"/>
      </w:tabs>
      <w:jc w:val="center"/>
    </w:pPr>
  </w:p>
  <w:p w14:paraId="1FC5A8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CB92B" w14:textId="77777777" w:rsidR="00671848" w:rsidRDefault="00671848">
      <w:r>
        <w:separator/>
      </w:r>
    </w:p>
  </w:footnote>
  <w:footnote w:type="continuationSeparator" w:id="0">
    <w:p w14:paraId="40E3B0C3" w14:textId="77777777" w:rsidR="00671848" w:rsidRDefault="00671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F0766" w14:textId="77777777" w:rsidR="00512BE7" w:rsidRDefault="00512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5782F" w14:textId="77777777" w:rsidR="00512BE7" w:rsidRDefault="00512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8ECAC" w14:textId="77777777" w:rsidR="00512BE7" w:rsidRDefault="00512B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8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60698"/>
    <w:rsid w:val="00355C9D"/>
    <w:rsid w:val="003A573B"/>
    <w:rsid w:val="003B6B36"/>
    <w:rsid w:val="003D72FD"/>
    <w:rsid w:val="003F57CD"/>
    <w:rsid w:val="00423179"/>
    <w:rsid w:val="00490DC0"/>
    <w:rsid w:val="00493F8C"/>
    <w:rsid w:val="004C7E9B"/>
    <w:rsid w:val="00512BE7"/>
    <w:rsid w:val="00577BC6"/>
    <w:rsid w:val="00594D86"/>
    <w:rsid w:val="00601802"/>
    <w:rsid w:val="00671848"/>
    <w:rsid w:val="0069085C"/>
    <w:rsid w:val="007121DE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D4EF92"/>
  <w15:chartTrackingRefBased/>
  <w15:docId w15:val="{F0031EC1-6094-4C6A-97EA-336FA160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2025-12-09T09:51:00Z</cp:lastPrinted>
  <dcterms:created xsi:type="dcterms:W3CDTF">2025-12-09T09:51:00Z</dcterms:created>
  <dcterms:modified xsi:type="dcterms:W3CDTF">2025-12-09T09:51:00Z</dcterms:modified>
</cp:coreProperties>
</file>