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CD5C1" w14:textId="77777777" w:rsidR="00986737" w:rsidRPr="009432A1" w:rsidRDefault="000F0A81" w:rsidP="00933255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F0A8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F0A81">
        <w:rPr>
          <w:rFonts w:ascii="Arial" w:hAnsi="Arial" w:cs="Arial"/>
          <w:sz w:val="24"/>
          <w:szCs w:val="24"/>
        </w:rPr>
        <w:t>2025-12-09</w:t>
      </w:r>
    </w:p>
    <w:p w14:paraId="04710829" w14:textId="77777777" w:rsidR="000F0A81" w:rsidRPr="000F0A81" w:rsidRDefault="000F0A81" w:rsidP="00933255">
      <w:pPr>
        <w:rPr>
          <w:rFonts w:ascii="Arial" w:hAnsi="Arial" w:cs="Arial"/>
          <w:b/>
          <w:bCs/>
          <w:sz w:val="24"/>
          <w:szCs w:val="24"/>
        </w:rPr>
      </w:pPr>
      <w:r w:rsidRPr="000F0A8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F52C576" w14:textId="77777777" w:rsidR="00986737" w:rsidRPr="009432A1" w:rsidRDefault="000F0A81" w:rsidP="00933255">
      <w:pPr>
        <w:rPr>
          <w:rFonts w:ascii="Arial" w:hAnsi="Arial" w:cs="Arial"/>
          <w:b/>
          <w:bCs/>
          <w:sz w:val="24"/>
          <w:szCs w:val="24"/>
        </w:rPr>
      </w:pPr>
      <w:r w:rsidRPr="000F0A8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56E4564" w14:textId="77777777" w:rsidR="00986737" w:rsidRPr="009432A1" w:rsidRDefault="000F0A81" w:rsidP="00933255">
      <w:pPr>
        <w:rPr>
          <w:rFonts w:ascii="Arial" w:hAnsi="Arial" w:cs="Arial"/>
          <w:sz w:val="24"/>
          <w:szCs w:val="24"/>
        </w:rPr>
      </w:pPr>
      <w:r w:rsidRPr="000F0A8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F0A81">
        <w:rPr>
          <w:rFonts w:ascii="Arial" w:hAnsi="Arial" w:cs="Arial"/>
          <w:sz w:val="24"/>
          <w:szCs w:val="24"/>
        </w:rPr>
        <w:t>7/19</w:t>
      </w:r>
    </w:p>
    <w:p w14:paraId="1268DB2F" w14:textId="77777777" w:rsidR="00986737" w:rsidRPr="009432A1" w:rsidRDefault="000F0A81" w:rsidP="00933255">
      <w:pPr>
        <w:rPr>
          <w:rFonts w:ascii="Arial" w:hAnsi="Arial" w:cs="Arial"/>
          <w:sz w:val="24"/>
          <w:szCs w:val="24"/>
        </w:rPr>
      </w:pPr>
      <w:r w:rsidRPr="000F0A8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F0A81">
        <w:rPr>
          <w:rFonts w:ascii="Arial" w:hAnsi="Arial" w:cs="Arial"/>
          <w:sz w:val="24"/>
          <w:szCs w:val="24"/>
        </w:rPr>
        <w:t>Poznań</w:t>
      </w:r>
    </w:p>
    <w:p w14:paraId="20EF9E22" w14:textId="501B071A" w:rsidR="00986737" w:rsidRDefault="00986737" w:rsidP="00933255">
      <w:pPr>
        <w:jc w:val="both"/>
        <w:rPr>
          <w:rFonts w:ascii="Arial" w:hAnsi="Arial" w:cs="Arial"/>
          <w:bCs/>
          <w:sz w:val="18"/>
          <w:szCs w:val="18"/>
        </w:rPr>
      </w:pPr>
    </w:p>
    <w:p w14:paraId="7DF92F0D" w14:textId="77777777" w:rsidR="00933255" w:rsidRPr="009432A1" w:rsidRDefault="00933255" w:rsidP="0093325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B54BAC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923700" w14:textId="77777777" w:rsidR="00986737" w:rsidRPr="00CF7835" w:rsidRDefault="00986737" w:rsidP="0093325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C8DBAC9" w14:textId="59B2D5DA" w:rsidR="00986737" w:rsidRPr="00382A4A" w:rsidRDefault="00986737" w:rsidP="0093325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44372BC" w14:textId="77777777" w:rsidR="00986737" w:rsidRPr="004E4B64" w:rsidRDefault="00986737" w:rsidP="0093325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D51F09B" w14:textId="77777777" w:rsidTr="005A632E">
        <w:tc>
          <w:tcPr>
            <w:tcW w:w="2269" w:type="dxa"/>
          </w:tcPr>
          <w:p w14:paraId="4A95553C" w14:textId="77777777" w:rsidR="00986737" w:rsidRPr="004E4B64" w:rsidRDefault="00986737" w:rsidP="0093325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DF3CED0" w14:textId="77777777" w:rsidR="00986737" w:rsidRPr="004E4B64" w:rsidRDefault="000F0A81" w:rsidP="0093325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0A81">
              <w:rPr>
                <w:rFonts w:ascii="Arial" w:hAnsi="Arial" w:cs="Arial"/>
                <w:bCs/>
                <w:sz w:val="24"/>
                <w:szCs w:val="24"/>
              </w:rPr>
              <w:t xml:space="preserve">Sukcesywna dostawa </w:t>
            </w:r>
            <w:proofErr w:type="spellStart"/>
            <w:r w:rsidRPr="000F0A81">
              <w:rPr>
                <w:rFonts w:ascii="Arial" w:hAnsi="Arial" w:cs="Arial"/>
                <w:bCs/>
                <w:sz w:val="24"/>
                <w:szCs w:val="24"/>
              </w:rPr>
              <w:t>pieluchomajtek</w:t>
            </w:r>
            <w:proofErr w:type="spellEnd"/>
            <w:r w:rsidRPr="000F0A81">
              <w:rPr>
                <w:rFonts w:ascii="Arial" w:hAnsi="Arial" w:cs="Arial"/>
                <w:bCs/>
                <w:sz w:val="24"/>
                <w:szCs w:val="24"/>
              </w:rPr>
              <w:t xml:space="preserve"> i środków higienicznych oraz jednorazowych środków ochrony indywidualnej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F0A81" w:rsidRPr="004E4B64" w14:paraId="3B7385F1" w14:textId="77777777" w:rsidTr="0060661A">
        <w:tc>
          <w:tcPr>
            <w:tcW w:w="2269" w:type="dxa"/>
          </w:tcPr>
          <w:p w14:paraId="7B884B7D" w14:textId="77777777" w:rsidR="000F0A81" w:rsidRPr="004E4B64" w:rsidRDefault="000F0A81" w:rsidP="0093325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6C4EAE1" w14:textId="77777777" w:rsidR="000F0A81" w:rsidRPr="004E4B64" w:rsidRDefault="000F0A81" w:rsidP="0093325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0A81">
              <w:rPr>
                <w:rFonts w:ascii="Arial" w:hAnsi="Arial" w:cs="Arial"/>
                <w:bCs/>
                <w:sz w:val="24"/>
                <w:szCs w:val="24"/>
              </w:rPr>
              <w:t>SZW/DZP/158/2025</w:t>
            </w:r>
          </w:p>
        </w:tc>
      </w:tr>
    </w:tbl>
    <w:p w14:paraId="59E63DF9" w14:textId="77777777" w:rsidR="00A80738" w:rsidRPr="00986737" w:rsidRDefault="00A80738" w:rsidP="00933255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0E467F9" w14:textId="1B4D80F6" w:rsidR="00D665F5" w:rsidRDefault="00D665F5" w:rsidP="0093325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F0A81" w:rsidRPr="000F0A81">
        <w:rPr>
          <w:rFonts w:ascii="Arial" w:hAnsi="Arial" w:cs="Arial"/>
          <w:sz w:val="24"/>
          <w:szCs w:val="24"/>
        </w:rPr>
        <w:t>(</w:t>
      </w:r>
      <w:proofErr w:type="spellStart"/>
      <w:r w:rsidR="000F0A81" w:rsidRPr="000F0A81">
        <w:rPr>
          <w:rFonts w:ascii="Arial" w:hAnsi="Arial" w:cs="Arial"/>
          <w:sz w:val="24"/>
          <w:szCs w:val="24"/>
        </w:rPr>
        <w:t>t.j</w:t>
      </w:r>
      <w:proofErr w:type="spellEnd"/>
      <w:r w:rsidR="000F0A81" w:rsidRPr="000F0A8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F0A81" w:rsidRPr="000F0A81">
        <w:rPr>
          <w:rFonts w:ascii="Arial" w:hAnsi="Arial" w:cs="Arial"/>
          <w:sz w:val="24"/>
          <w:szCs w:val="24"/>
        </w:rPr>
        <w:t>późn</w:t>
      </w:r>
      <w:proofErr w:type="spellEnd"/>
      <w:r w:rsidR="000F0A81" w:rsidRPr="000F0A8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0841D4A" w14:textId="77777777" w:rsidR="00933255" w:rsidRDefault="00933255" w:rsidP="00933255">
      <w:pPr>
        <w:jc w:val="both"/>
        <w:rPr>
          <w:rFonts w:ascii="Arial" w:hAnsi="Arial" w:cs="Arial"/>
          <w:sz w:val="24"/>
          <w:szCs w:val="24"/>
        </w:rPr>
      </w:pPr>
    </w:p>
    <w:p w14:paraId="3AFD218F" w14:textId="25CC162B" w:rsidR="00933255" w:rsidRPr="00933255" w:rsidRDefault="00933255" w:rsidP="00933255">
      <w:pPr>
        <w:jc w:val="both"/>
        <w:rPr>
          <w:rFonts w:ascii="Arial" w:hAnsi="Arial" w:cs="Arial"/>
          <w:sz w:val="24"/>
          <w:szCs w:val="24"/>
        </w:rPr>
      </w:pPr>
      <w:r w:rsidRPr="00933255">
        <w:rPr>
          <w:rFonts w:ascii="Arial" w:hAnsi="Arial" w:cs="Arial"/>
          <w:sz w:val="24"/>
          <w:szCs w:val="24"/>
        </w:rPr>
        <w:t>Zamawiający, działając w trybie art. 222 ust. 4 ustawy Prawo Zamówień Publicznych, informuje</w:t>
      </w:r>
      <w:r w:rsidR="00997D11">
        <w:rPr>
          <w:rFonts w:ascii="Arial" w:hAnsi="Arial" w:cs="Arial"/>
          <w:sz w:val="24"/>
          <w:szCs w:val="24"/>
        </w:rPr>
        <w:t>,</w:t>
      </w:r>
      <w:r w:rsidRPr="00933255">
        <w:rPr>
          <w:rFonts w:ascii="Arial" w:hAnsi="Arial" w:cs="Arial"/>
          <w:sz w:val="24"/>
          <w:szCs w:val="24"/>
        </w:rPr>
        <w:t xml:space="preserve"> że kwota jaką zamierza przeznaczyć na sfinansowanie zamówienia wynosi:</w:t>
      </w:r>
    </w:p>
    <w:p w14:paraId="5D8FBEAA" w14:textId="6AA00297" w:rsidR="00933255" w:rsidRPr="00933255" w:rsidRDefault="00933255" w:rsidP="00933255">
      <w:pPr>
        <w:jc w:val="both"/>
        <w:rPr>
          <w:rFonts w:ascii="Arial" w:hAnsi="Arial" w:cs="Arial"/>
          <w:sz w:val="24"/>
          <w:szCs w:val="24"/>
        </w:rPr>
      </w:pPr>
      <w:r w:rsidRPr="0093325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33255">
        <w:rPr>
          <w:rFonts w:ascii="Arial" w:hAnsi="Arial" w:cs="Arial"/>
          <w:sz w:val="24"/>
          <w:szCs w:val="24"/>
        </w:rPr>
        <w:t>329742,00 zł brutto</w:t>
      </w:r>
    </w:p>
    <w:p w14:paraId="02A8F00C" w14:textId="173BC90C" w:rsidR="00933255" w:rsidRPr="00933255" w:rsidRDefault="00933255" w:rsidP="00933255">
      <w:pPr>
        <w:jc w:val="both"/>
        <w:rPr>
          <w:rFonts w:ascii="Arial" w:hAnsi="Arial" w:cs="Arial"/>
          <w:sz w:val="24"/>
          <w:szCs w:val="24"/>
        </w:rPr>
      </w:pPr>
      <w:r w:rsidRPr="0093325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33255">
        <w:rPr>
          <w:rFonts w:ascii="Arial" w:hAnsi="Arial" w:cs="Arial"/>
          <w:sz w:val="24"/>
          <w:szCs w:val="24"/>
        </w:rPr>
        <w:t>30663,73 zł brutto</w:t>
      </w:r>
    </w:p>
    <w:p w14:paraId="75A0FC1B" w14:textId="70EE1CE6" w:rsidR="00933255" w:rsidRPr="00933255" w:rsidRDefault="00933255" w:rsidP="00933255">
      <w:pPr>
        <w:jc w:val="both"/>
        <w:rPr>
          <w:rFonts w:ascii="Arial" w:hAnsi="Arial" w:cs="Arial"/>
          <w:sz w:val="24"/>
          <w:szCs w:val="24"/>
        </w:rPr>
      </w:pPr>
      <w:r w:rsidRPr="00933255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933255">
        <w:rPr>
          <w:rFonts w:ascii="Arial" w:hAnsi="Arial" w:cs="Arial"/>
          <w:sz w:val="24"/>
          <w:szCs w:val="24"/>
        </w:rPr>
        <w:t>349574,40 zł brutto</w:t>
      </w:r>
    </w:p>
    <w:p w14:paraId="02A25535" w14:textId="77777777" w:rsidR="00933255" w:rsidRPr="00BB547B" w:rsidRDefault="00933255" w:rsidP="00933255">
      <w:pPr>
        <w:jc w:val="both"/>
        <w:rPr>
          <w:rFonts w:ascii="Arial" w:hAnsi="Arial" w:cs="Arial"/>
          <w:sz w:val="24"/>
          <w:szCs w:val="24"/>
        </w:rPr>
      </w:pPr>
    </w:p>
    <w:p w14:paraId="0575B897" w14:textId="77777777" w:rsidR="00A80738" w:rsidRPr="00BB547B" w:rsidRDefault="00D665F5" w:rsidP="0093325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F0A81" w:rsidRPr="000F0A81">
        <w:rPr>
          <w:rFonts w:ascii="Arial" w:hAnsi="Arial" w:cs="Arial"/>
          <w:sz w:val="24"/>
          <w:szCs w:val="24"/>
        </w:rPr>
        <w:t>09/12/2025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F0A81" w:rsidRPr="000F0A8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6"/>
      </w:tblGrid>
      <w:tr w:rsidR="006B27ED" w:rsidRPr="00933255" w14:paraId="4BE9C409" w14:textId="77777777" w:rsidTr="00933255">
        <w:tc>
          <w:tcPr>
            <w:tcW w:w="993" w:type="dxa"/>
            <w:shd w:val="clear" w:color="auto" w:fill="F2F2F2"/>
            <w:vAlign w:val="center"/>
          </w:tcPr>
          <w:p w14:paraId="10373986" w14:textId="77777777" w:rsidR="006B27ED" w:rsidRPr="00933255" w:rsidRDefault="00986737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933255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1A673CA" w14:textId="6D961820" w:rsidR="006B27ED" w:rsidRPr="00933255" w:rsidRDefault="00933255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Zadanie</w:t>
            </w:r>
            <w:r w:rsidR="00986737" w:rsidRPr="00933255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59B4E95E" w14:textId="77777777" w:rsidR="006B27ED" w:rsidRPr="00933255" w:rsidRDefault="006B27ED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C69A4F3" w14:textId="77777777" w:rsidR="006B27ED" w:rsidRPr="00933255" w:rsidRDefault="006B27ED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0F0A81" w:rsidRPr="00933255" w14:paraId="0667227B" w14:textId="77777777" w:rsidTr="00933255">
        <w:tc>
          <w:tcPr>
            <w:tcW w:w="993" w:type="dxa"/>
            <w:vAlign w:val="center"/>
          </w:tcPr>
          <w:p w14:paraId="62126B3A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77A887BA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14:paraId="176BEDD9" w14:textId="77777777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"GESPAR" - G.PYJOR, M.SUTKOWSKI - SPÓŁKA JAWNA</w:t>
            </w:r>
          </w:p>
          <w:p w14:paraId="22905A4D" w14:textId="6640862D" w:rsidR="000F0A81" w:rsidRPr="00933255" w:rsidRDefault="00997D11" w:rsidP="009332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Utrata 4</w:t>
            </w:r>
          </w:p>
          <w:p w14:paraId="16E505DB" w14:textId="42788D28" w:rsidR="000F0A81" w:rsidRPr="00933255" w:rsidRDefault="000F0A81" w:rsidP="009332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03-87</w:t>
            </w:r>
            <w:r w:rsidR="00997D11">
              <w:rPr>
                <w:rFonts w:ascii="Arial" w:hAnsi="Arial" w:cs="Arial"/>
                <w:sz w:val="22"/>
                <w:szCs w:val="22"/>
              </w:rPr>
              <w:t>7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6" w:type="dxa"/>
            <w:vAlign w:val="center"/>
          </w:tcPr>
          <w:p w14:paraId="6B1E59C7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276 165.75 zł</w:t>
            </w:r>
          </w:p>
        </w:tc>
      </w:tr>
      <w:tr w:rsidR="000F0A81" w:rsidRPr="00933255" w14:paraId="26FC59FA" w14:textId="77777777" w:rsidTr="00933255">
        <w:tc>
          <w:tcPr>
            <w:tcW w:w="993" w:type="dxa"/>
            <w:vAlign w:val="center"/>
          </w:tcPr>
          <w:p w14:paraId="3DA26D79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1B4E9BEB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14:paraId="65E156F9" w14:textId="77777777" w:rsidR="00997D11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 xml:space="preserve">Toruńskie Zakłady Materiałów </w:t>
            </w:r>
          </w:p>
          <w:p w14:paraId="31C03B7F" w14:textId="7353834F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Opatrunkowych S.A.</w:t>
            </w:r>
          </w:p>
          <w:p w14:paraId="36B748A9" w14:textId="77777777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20/26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6B46D9" w14:textId="77777777" w:rsidR="000F0A81" w:rsidRPr="00933255" w:rsidRDefault="000F0A81" w:rsidP="009332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87-100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6" w:type="dxa"/>
            <w:vAlign w:val="center"/>
          </w:tcPr>
          <w:p w14:paraId="1E89C94D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262 225.00 zł</w:t>
            </w:r>
          </w:p>
        </w:tc>
      </w:tr>
      <w:tr w:rsidR="000F0A81" w:rsidRPr="00933255" w14:paraId="1ADD37B2" w14:textId="77777777" w:rsidTr="00933255">
        <w:tc>
          <w:tcPr>
            <w:tcW w:w="993" w:type="dxa"/>
            <w:vAlign w:val="center"/>
          </w:tcPr>
          <w:p w14:paraId="3A149ED7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441E81D6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19" w:type="dxa"/>
          </w:tcPr>
          <w:p w14:paraId="77D64CF6" w14:textId="77777777" w:rsidR="00997D11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 xml:space="preserve">Toruńskie Zakłady Materiałów </w:t>
            </w:r>
          </w:p>
          <w:p w14:paraId="6167BF83" w14:textId="1875BCBD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Opatrunkowych S.A.</w:t>
            </w:r>
          </w:p>
          <w:p w14:paraId="642AFD73" w14:textId="77777777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20/26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049FE17" w14:textId="77777777" w:rsidR="000F0A81" w:rsidRPr="00933255" w:rsidRDefault="000F0A81" w:rsidP="009332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87-100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6" w:type="dxa"/>
            <w:vAlign w:val="center"/>
          </w:tcPr>
          <w:p w14:paraId="11A5A5FB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24 446.50 zł</w:t>
            </w:r>
          </w:p>
        </w:tc>
      </w:tr>
      <w:tr w:rsidR="000F0A81" w:rsidRPr="00933255" w14:paraId="3BB4E07F" w14:textId="77777777" w:rsidTr="00933255">
        <w:tc>
          <w:tcPr>
            <w:tcW w:w="993" w:type="dxa"/>
            <w:vAlign w:val="center"/>
          </w:tcPr>
          <w:p w14:paraId="33AE7345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4688DC1B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819" w:type="dxa"/>
          </w:tcPr>
          <w:p w14:paraId="0B70E0F0" w14:textId="77777777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933255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933255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933255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93325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4720499" w14:textId="77777777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18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2717E8" w14:textId="77777777" w:rsidR="000F0A81" w:rsidRPr="00933255" w:rsidRDefault="000F0A81" w:rsidP="009332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41-808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vAlign w:val="center"/>
          </w:tcPr>
          <w:p w14:paraId="67CCED34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416 440.00 zł</w:t>
            </w:r>
          </w:p>
        </w:tc>
      </w:tr>
      <w:tr w:rsidR="000F0A81" w:rsidRPr="00933255" w14:paraId="6339DF10" w14:textId="77777777" w:rsidTr="00933255">
        <w:tc>
          <w:tcPr>
            <w:tcW w:w="993" w:type="dxa"/>
            <w:vAlign w:val="center"/>
          </w:tcPr>
          <w:p w14:paraId="2515449A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3BF580F7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819" w:type="dxa"/>
          </w:tcPr>
          <w:p w14:paraId="54616656" w14:textId="3A137B80" w:rsidR="000F0A81" w:rsidRPr="00933255" w:rsidRDefault="00933255" w:rsidP="009332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Firma PUH </w:t>
            </w:r>
            <w:r w:rsidR="00997D11">
              <w:rPr>
                <w:rFonts w:ascii="Arial" w:hAnsi="Arial" w:cs="Arial"/>
                <w:sz w:val="22"/>
                <w:szCs w:val="22"/>
              </w:rPr>
              <w:t xml:space="preserve">Mieczysław </w:t>
            </w:r>
            <w:r w:rsidR="000F0A81" w:rsidRPr="00933255">
              <w:rPr>
                <w:rFonts w:ascii="Arial" w:hAnsi="Arial" w:cs="Arial"/>
                <w:sz w:val="22"/>
                <w:szCs w:val="22"/>
              </w:rPr>
              <w:t>Kruszelnicki</w:t>
            </w:r>
          </w:p>
          <w:p w14:paraId="379FCC95" w14:textId="77777777" w:rsidR="000F0A81" w:rsidRPr="00933255" w:rsidRDefault="000F0A81" w:rsidP="00933255">
            <w:pPr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45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7833B8" w14:textId="77777777" w:rsidR="000F0A81" w:rsidRPr="00933255" w:rsidRDefault="000F0A81" w:rsidP="009332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51-107</w:t>
            </w:r>
            <w:r w:rsidRPr="009332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325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6" w:type="dxa"/>
            <w:vAlign w:val="center"/>
          </w:tcPr>
          <w:p w14:paraId="0664C72E" w14:textId="77777777" w:rsidR="000F0A81" w:rsidRPr="00933255" w:rsidRDefault="000F0A81" w:rsidP="009332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255">
              <w:rPr>
                <w:rFonts w:ascii="Arial" w:hAnsi="Arial" w:cs="Arial"/>
                <w:sz w:val="22"/>
                <w:szCs w:val="22"/>
              </w:rPr>
              <w:t>286 695.00 zł</w:t>
            </w:r>
          </w:p>
        </w:tc>
      </w:tr>
    </w:tbl>
    <w:p w14:paraId="1FB279E2" w14:textId="77777777" w:rsidR="00933255" w:rsidRDefault="00933255" w:rsidP="009332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E2F6139" w14:textId="56CD5E96" w:rsidR="00A80738" w:rsidRDefault="00A80738" w:rsidP="009332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C3EA102" w14:textId="77777777" w:rsidR="00997D11" w:rsidRPr="00C40A1E" w:rsidRDefault="00997D11" w:rsidP="00997D11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678C45AE" w14:textId="66E601D3" w:rsidR="00997D11" w:rsidRPr="00997D11" w:rsidRDefault="00997D11" w:rsidP="00997D11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  <w:bookmarkEnd w:id="0"/>
    </w:p>
    <w:sectPr w:rsidR="00997D11" w:rsidRPr="00997D1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5225D" w14:textId="77777777" w:rsidR="00FD4A9A" w:rsidRDefault="00FD4A9A">
      <w:r>
        <w:separator/>
      </w:r>
    </w:p>
  </w:endnote>
  <w:endnote w:type="continuationSeparator" w:id="0">
    <w:p w14:paraId="4B45BCCA" w14:textId="77777777" w:rsidR="00FD4A9A" w:rsidRDefault="00FD4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018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CADA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50BBC" w14:textId="48AD54B1" w:rsidR="00986737" w:rsidRPr="00986737" w:rsidRDefault="00997D1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E275ECD" wp14:editId="1A123C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CD66A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93FE42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43E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60C0E" w14:textId="77777777" w:rsidR="009F189D" w:rsidRDefault="009F189D">
    <w:pPr>
      <w:pStyle w:val="Stopka"/>
      <w:tabs>
        <w:tab w:val="clear" w:pos="4536"/>
      </w:tabs>
      <w:jc w:val="center"/>
    </w:pPr>
  </w:p>
  <w:p w14:paraId="180943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73301" w14:textId="77777777" w:rsidR="00FD4A9A" w:rsidRDefault="00FD4A9A">
      <w:r>
        <w:separator/>
      </w:r>
    </w:p>
  </w:footnote>
  <w:footnote w:type="continuationSeparator" w:id="0">
    <w:p w14:paraId="474478D6" w14:textId="77777777" w:rsidR="00FD4A9A" w:rsidRDefault="00FD4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AE05" w14:textId="77777777" w:rsidR="000F0A81" w:rsidRDefault="000F0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87F87" w14:textId="77777777" w:rsidR="000F0A81" w:rsidRDefault="000F0A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A6C9D" w14:textId="77777777" w:rsidR="000F0A81" w:rsidRDefault="000F0A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5B"/>
    <w:rsid w:val="00007727"/>
    <w:rsid w:val="00017720"/>
    <w:rsid w:val="00035488"/>
    <w:rsid w:val="000D7F25"/>
    <w:rsid w:val="000E00E5"/>
    <w:rsid w:val="000F0A81"/>
    <w:rsid w:val="00173B20"/>
    <w:rsid w:val="001C69FF"/>
    <w:rsid w:val="0023318D"/>
    <w:rsid w:val="002F555B"/>
    <w:rsid w:val="003D72FD"/>
    <w:rsid w:val="00423179"/>
    <w:rsid w:val="00490DC0"/>
    <w:rsid w:val="00493F8C"/>
    <w:rsid w:val="004C7E9B"/>
    <w:rsid w:val="004D689E"/>
    <w:rsid w:val="005614F2"/>
    <w:rsid w:val="00577BC6"/>
    <w:rsid w:val="005A632E"/>
    <w:rsid w:val="0069085C"/>
    <w:rsid w:val="006B27ED"/>
    <w:rsid w:val="00843263"/>
    <w:rsid w:val="00861E75"/>
    <w:rsid w:val="00933255"/>
    <w:rsid w:val="00986737"/>
    <w:rsid w:val="00997D1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4A9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116EB"/>
  <w15:chartTrackingRefBased/>
  <w15:docId w15:val="{602F607B-3D5D-44BE-92DF-B0FC16469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2025-12-09T09:12:00Z</cp:lastPrinted>
  <dcterms:created xsi:type="dcterms:W3CDTF">2025-12-09T09:12:00Z</dcterms:created>
  <dcterms:modified xsi:type="dcterms:W3CDTF">2025-12-09T09:12:00Z</dcterms:modified>
</cp:coreProperties>
</file>