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6561F" w14:textId="77777777" w:rsidR="00986737" w:rsidRPr="009432A1" w:rsidRDefault="001D6980" w:rsidP="008B30EB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D6980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1D6980">
        <w:rPr>
          <w:rFonts w:ascii="Arial" w:hAnsi="Arial" w:cs="Arial"/>
          <w:sz w:val="24"/>
          <w:szCs w:val="24"/>
        </w:rPr>
        <w:t>2025-12-09</w:t>
      </w:r>
    </w:p>
    <w:p w14:paraId="46629982" w14:textId="77777777" w:rsidR="001D6980" w:rsidRPr="001D6980" w:rsidRDefault="001D6980" w:rsidP="008B30EB">
      <w:pPr>
        <w:rPr>
          <w:rFonts w:ascii="Arial" w:hAnsi="Arial" w:cs="Arial"/>
          <w:b/>
          <w:bCs/>
          <w:sz w:val="24"/>
          <w:szCs w:val="24"/>
        </w:rPr>
      </w:pPr>
      <w:r w:rsidRPr="001D6980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FA7FD8C" w14:textId="77777777" w:rsidR="00986737" w:rsidRPr="009432A1" w:rsidRDefault="001D6980" w:rsidP="008B30EB">
      <w:pPr>
        <w:rPr>
          <w:rFonts w:ascii="Arial" w:hAnsi="Arial" w:cs="Arial"/>
          <w:b/>
          <w:bCs/>
          <w:sz w:val="24"/>
          <w:szCs w:val="24"/>
        </w:rPr>
      </w:pPr>
      <w:r w:rsidRPr="001D6980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AB6BE38" w14:textId="77777777" w:rsidR="00986737" w:rsidRPr="009432A1" w:rsidRDefault="001D6980" w:rsidP="008B30EB">
      <w:pPr>
        <w:rPr>
          <w:rFonts w:ascii="Arial" w:hAnsi="Arial" w:cs="Arial"/>
          <w:sz w:val="24"/>
          <w:szCs w:val="24"/>
        </w:rPr>
      </w:pPr>
      <w:r w:rsidRPr="001D6980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D6980">
        <w:rPr>
          <w:rFonts w:ascii="Arial" w:hAnsi="Arial" w:cs="Arial"/>
          <w:sz w:val="24"/>
          <w:szCs w:val="24"/>
        </w:rPr>
        <w:t>7/19</w:t>
      </w:r>
    </w:p>
    <w:p w14:paraId="4FAC6CCB" w14:textId="77777777" w:rsidR="00986737" w:rsidRPr="009432A1" w:rsidRDefault="001D6980" w:rsidP="008B30EB">
      <w:pPr>
        <w:rPr>
          <w:rFonts w:ascii="Arial" w:hAnsi="Arial" w:cs="Arial"/>
          <w:sz w:val="24"/>
          <w:szCs w:val="24"/>
        </w:rPr>
      </w:pPr>
      <w:r w:rsidRPr="001D6980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D6980">
        <w:rPr>
          <w:rFonts w:ascii="Arial" w:hAnsi="Arial" w:cs="Arial"/>
          <w:sz w:val="24"/>
          <w:szCs w:val="24"/>
        </w:rPr>
        <w:t>Poznań</w:t>
      </w:r>
    </w:p>
    <w:p w14:paraId="5594D963" w14:textId="520B0A87" w:rsidR="00986737" w:rsidRDefault="00986737" w:rsidP="008B30EB">
      <w:pPr>
        <w:jc w:val="both"/>
        <w:rPr>
          <w:rFonts w:ascii="Arial" w:hAnsi="Arial" w:cs="Arial"/>
          <w:bCs/>
          <w:sz w:val="18"/>
          <w:szCs w:val="18"/>
        </w:rPr>
      </w:pPr>
    </w:p>
    <w:p w14:paraId="68BE90AC" w14:textId="77777777" w:rsidR="008B30EB" w:rsidRPr="009432A1" w:rsidRDefault="008B30EB" w:rsidP="008B30EB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0C9B2C45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64804F" w14:textId="77777777" w:rsidR="00986737" w:rsidRPr="00CF7835" w:rsidRDefault="00986737" w:rsidP="008B30E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387939B" w14:textId="77777777" w:rsidR="008B30EB" w:rsidRDefault="008B30EB" w:rsidP="008B30EB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37FE172D" w14:textId="2CA7FC52" w:rsidR="00986737" w:rsidRPr="00382A4A" w:rsidRDefault="00986737" w:rsidP="008B30EB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9CBF776" w14:textId="77777777" w:rsidR="00986737" w:rsidRPr="004E4B64" w:rsidRDefault="00986737" w:rsidP="008B30EB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69B45718" w14:textId="77777777" w:rsidTr="005A632E">
        <w:tc>
          <w:tcPr>
            <w:tcW w:w="2269" w:type="dxa"/>
          </w:tcPr>
          <w:p w14:paraId="10E122BE" w14:textId="77777777" w:rsidR="00986737" w:rsidRPr="004E4B64" w:rsidRDefault="00986737" w:rsidP="008B30E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7FE8155" w14:textId="77777777" w:rsidR="00986737" w:rsidRPr="004E4B64" w:rsidRDefault="001D6980" w:rsidP="008B30E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D6980">
              <w:rPr>
                <w:rFonts w:ascii="Arial" w:hAnsi="Arial" w:cs="Arial"/>
                <w:bCs/>
                <w:sz w:val="24"/>
                <w:szCs w:val="24"/>
              </w:rPr>
              <w:t>Zakup niespecjalistycznego sprzętu medycznego, w tym jednorazowego - 10 zadań II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D6980" w:rsidRPr="004E4B64" w14:paraId="75E390BC" w14:textId="77777777" w:rsidTr="000C206B">
        <w:tc>
          <w:tcPr>
            <w:tcW w:w="2269" w:type="dxa"/>
          </w:tcPr>
          <w:p w14:paraId="467E1CEB" w14:textId="77777777" w:rsidR="001D6980" w:rsidRPr="004E4B64" w:rsidRDefault="001D6980" w:rsidP="008B30E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F283E1B" w14:textId="77777777" w:rsidR="001D6980" w:rsidRPr="004E4B64" w:rsidRDefault="001D6980" w:rsidP="008B30E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D6980">
              <w:rPr>
                <w:rFonts w:ascii="Arial" w:hAnsi="Arial" w:cs="Arial"/>
                <w:bCs/>
                <w:sz w:val="24"/>
                <w:szCs w:val="24"/>
              </w:rPr>
              <w:t>SZW/DZP/159/2025</w:t>
            </w:r>
          </w:p>
        </w:tc>
      </w:tr>
    </w:tbl>
    <w:p w14:paraId="3634711C" w14:textId="77777777" w:rsidR="00A80738" w:rsidRDefault="00A80738" w:rsidP="008B30EB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1B479C2E" w14:textId="77777777" w:rsidR="008B30EB" w:rsidRPr="00986737" w:rsidRDefault="008B30EB" w:rsidP="008B30EB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14E41FE8" w14:textId="253F45E9" w:rsidR="00D665F5" w:rsidRDefault="00D665F5" w:rsidP="008B30EB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1D6980" w:rsidRPr="001D6980">
        <w:rPr>
          <w:rFonts w:ascii="Arial" w:hAnsi="Arial" w:cs="Arial"/>
          <w:sz w:val="24"/>
          <w:szCs w:val="24"/>
        </w:rPr>
        <w:t>(</w:t>
      </w:r>
      <w:proofErr w:type="spellStart"/>
      <w:r w:rsidR="001D6980" w:rsidRPr="001D6980">
        <w:rPr>
          <w:rFonts w:ascii="Arial" w:hAnsi="Arial" w:cs="Arial"/>
          <w:sz w:val="24"/>
          <w:szCs w:val="24"/>
        </w:rPr>
        <w:t>t.j</w:t>
      </w:r>
      <w:proofErr w:type="spellEnd"/>
      <w:r w:rsidR="001D6980" w:rsidRPr="001D6980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1D6980" w:rsidRPr="001D6980">
        <w:rPr>
          <w:rFonts w:ascii="Arial" w:hAnsi="Arial" w:cs="Arial"/>
          <w:sz w:val="24"/>
          <w:szCs w:val="24"/>
        </w:rPr>
        <w:t>późn</w:t>
      </w:r>
      <w:proofErr w:type="spellEnd"/>
      <w:r w:rsidR="001D6980" w:rsidRPr="001D6980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01FC0A0D" w14:textId="77777777" w:rsidR="008B30EB" w:rsidRDefault="008B30EB" w:rsidP="008B30EB">
      <w:pPr>
        <w:jc w:val="both"/>
        <w:rPr>
          <w:rFonts w:ascii="Arial" w:hAnsi="Arial" w:cs="Arial"/>
          <w:sz w:val="24"/>
          <w:szCs w:val="24"/>
        </w:rPr>
      </w:pPr>
    </w:p>
    <w:p w14:paraId="41AD0169" w14:textId="77777777" w:rsidR="006348F4" w:rsidRPr="006348F4" w:rsidRDefault="006348F4" w:rsidP="006348F4">
      <w:pPr>
        <w:jc w:val="both"/>
        <w:rPr>
          <w:rFonts w:ascii="Arial" w:hAnsi="Arial" w:cs="Arial"/>
          <w:sz w:val="24"/>
          <w:szCs w:val="24"/>
        </w:rPr>
      </w:pPr>
      <w:r w:rsidRPr="006348F4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3954611A" w14:textId="2BF2B242" w:rsidR="006348F4" w:rsidRPr="006348F4" w:rsidRDefault="006348F4" w:rsidP="006348F4">
      <w:pPr>
        <w:jc w:val="both"/>
        <w:rPr>
          <w:rFonts w:ascii="Arial" w:hAnsi="Arial" w:cs="Arial"/>
          <w:sz w:val="24"/>
          <w:szCs w:val="24"/>
        </w:rPr>
      </w:pPr>
      <w:r w:rsidRPr="006348F4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6348F4">
        <w:rPr>
          <w:rFonts w:ascii="Arial" w:hAnsi="Arial" w:cs="Arial"/>
          <w:sz w:val="24"/>
          <w:szCs w:val="24"/>
        </w:rPr>
        <w:t>48097,80 zł brutto</w:t>
      </w:r>
    </w:p>
    <w:p w14:paraId="1B27C566" w14:textId="4F85CDD2" w:rsidR="006348F4" w:rsidRPr="006348F4" w:rsidRDefault="006348F4" w:rsidP="006348F4">
      <w:pPr>
        <w:jc w:val="both"/>
        <w:rPr>
          <w:rFonts w:ascii="Arial" w:hAnsi="Arial" w:cs="Arial"/>
          <w:sz w:val="24"/>
          <w:szCs w:val="24"/>
        </w:rPr>
      </w:pPr>
      <w:r w:rsidRPr="006348F4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6348F4">
        <w:rPr>
          <w:rFonts w:ascii="Arial" w:hAnsi="Arial" w:cs="Arial"/>
          <w:sz w:val="24"/>
          <w:szCs w:val="24"/>
        </w:rPr>
        <w:t>1062,07 zł brutto</w:t>
      </w:r>
    </w:p>
    <w:p w14:paraId="49523E8E" w14:textId="3BB86BE6" w:rsidR="006348F4" w:rsidRPr="006348F4" w:rsidRDefault="006348F4" w:rsidP="006348F4">
      <w:pPr>
        <w:jc w:val="both"/>
        <w:rPr>
          <w:rFonts w:ascii="Arial" w:hAnsi="Arial" w:cs="Arial"/>
          <w:sz w:val="24"/>
          <w:szCs w:val="24"/>
        </w:rPr>
      </w:pPr>
      <w:r w:rsidRPr="006348F4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6348F4">
        <w:rPr>
          <w:rFonts w:ascii="Arial" w:hAnsi="Arial" w:cs="Arial"/>
          <w:sz w:val="24"/>
          <w:szCs w:val="24"/>
        </w:rPr>
        <w:t>750,00 zł brutto</w:t>
      </w:r>
    </w:p>
    <w:p w14:paraId="13C486A2" w14:textId="61961EEE" w:rsidR="006348F4" w:rsidRPr="006348F4" w:rsidRDefault="006348F4" w:rsidP="006348F4">
      <w:pPr>
        <w:jc w:val="both"/>
        <w:rPr>
          <w:rFonts w:ascii="Arial" w:hAnsi="Arial" w:cs="Arial"/>
          <w:sz w:val="24"/>
          <w:szCs w:val="24"/>
        </w:rPr>
      </w:pPr>
      <w:r w:rsidRPr="006348F4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6348F4">
        <w:rPr>
          <w:rFonts w:ascii="Arial" w:hAnsi="Arial" w:cs="Arial"/>
          <w:sz w:val="24"/>
          <w:szCs w:val="24"/>
        </w:rPr>
        <w:t>8316,00 zł brutto</w:t>
      </w:r>
    </w:p>
    <w:p w14:paraId="0CB6DAFB" w14:textId="07113E18" w:rsidR="006348F4" w:rsidRPr="006348F4" w:rsidRDefault="006348F4" w:rsidP="006348F4">
      <w:pPr>
        <w:jc w:val="both"/>
        <w:rPr>
          <w:rFonts w:ascii="Arial" w:hAnsi="Arial" w:cs="Arial"/>
          <w:sz w:val="24"/>
          <w:szCs w:val="24"/>
        </w:rPr>
      </w:pPr>
      <w:r w:rsidRPr="006348F4">
        <w:rPr>
          <w:rFonts w:ascii="Arial" w:hAnsi="Arial" w:cs="Arial"/>
          <w:sz w:val="24"/>
          <w:szCs w:val="24"/>
        </w:rPr>
        <w:t>Zadanie 5 -</w:t>
      </w:r>
      <w:r>
        <w:rPr>
          <w:rFonts w:ascii="Arial" w:hAnsi="Arial" w:cs="Arial"/>
          <w:sz w:val="24"/>
          <w:szCs w:val="24"/>
        </w:rPr>
        <w:t xml:space="preserve"> </w:t>
      </w:r>
      <w:r w:rsidRPr="006348F4">
        <w:rPr>
          <w:rFonts w:ascii="Arial" w:hAnsi="Arial" w:cs="Arial"/>
          <w:sz w:val="24"/>
          <w:szCs w:val="24"/>
        </w:rPr>
        <w:t>11869,20 zł brutto</w:t>
      </w:r>
    </w:p>
    <w:p w14:paraId="16F8463D" w14:textId="634FE894" w:rsidR="006348F4" w:rsidRPr="006348F4" w:rsidRDefault="006348F4" w:rsidP="006348F4">
      <w:pPr>
        <w:jc w:val="both"/>
        <w:rPr>
          <w:rFonts w:ascii="Arial" w:hAnsi="Arial" w:cs="Arial"/>
          <w:sz w:val="24"/>
          <w:szCs w:val="24"/>
        </w:rPr>
      </w:pPr>
      <w:r w:rsidRPr="006348F4">
        <w:rPr>
          <w:rFonts w:ascii="Arial" w:hAnsi="Arial" w:cs="Arial"/>
          <w:sz w:val="24"/>
          <w:szCs w:val="24"/>
        </w:rPr>
        <w:t>Zadanie 6 -</w:t>
      </w:r>
      <w:r>
        <w:rPr>
          <w:rFonts w:ascii="Arial" w:hAnsi="Arial" w:cs="Arial"/>
          <w:sz w:val="24"/>
          <w:szCs w:val="24"/>
        </w:rPr>
        <w:t xml:space="preserve"> </w:t>
      </w:r>
      <w:r w:rsidRPr="006348F4">
        <w:rPr>
          <w:rFonts w:ascii="Arial" w:hAnsi="Arial" w:cs="Arial"/>
          <w:sz w:val="24"/>
          <w:szCs w:val="24"/>
        </w:rPr>
        <w:t>1998,00 zł brutto</w:t>
      </w:r>
    </w:p>
    <w:p w14:paraId="40B1F7D5" w14:textId="3B45AF76" w:rsidR="006348F4" w:rsidRPr="006348F4" w:rsidRDefault="006348F4" w:rsidP="006348F4">
      <w:pPr>
        <w:jc w:val="both"/>
        <w:rPr>
          <w:rFonts w:ascii="Arial" w:hAnsi="Arial" w:cs="Arial"/>
          <w:sz w:val="24"/>
          <w:szCs w:val="24"/>
        </w:rPr>
      </w:pPr>
      <w:r w:rsidRPr="006348F4">
        <w:rPr>
          <w:rFonts w:ascii="Arial" w:hAnsi="Arial" w:cs="Arial"/>
          <w:sz w:val="24"/>
          <w:szCs w:val="24"/>
        </w:rPr>
        <w:t>Zadanie 7 -</w:t>
      </w:r>
      <w:r>
        <w:rPr>
          <w:rFonts w:ascii="Arial" w:hAnsi="Arial" w:cs="Arial"/>
          <w:sz w:val="24"/>
          <w:szCs w:val="24"/>
        </w:rPr>
        <w:t xml:space="preserve"> </w:t>
      </w:r>
      <w:r w:rsidRPr="006348F4">
        <w:rPr>
          <w:rFonts w:ascii="Arial" w:hAnsi="Arial" w:cs="Arial"/>
          <w:sz w:val="24"/>
          <w:szCs w:val="24"/>
        </w:rPr>
        <w:t>10980,00 zł brutto</w:t>
      </w:r>
    </w:p>
    <w:p w14:paraId="17B83580" w14:textId="0AE879F7" w:rsidR="006348F4" w:rsidRPr="006348F4" w:rsidRDefault="006348F4" w:rsidP="006348F4">
      <w:pPr>
        <w:jc w:val="both"/>
        <w:rPr>
          <w:rFonts w:ascii="Arial" w:hAnsi="Arial" w:cs="Arial"/>
          <w:sz w:val="24"/>
          <w:szCs w:val="24"/>
        </w:rPr>
      </w:pPr>
      <w:r w:rsidRPr="006348F4">
        <w:rPr>
          <w:rFonts w:ascii="Arial" w:hAnsi="Arial" w:cs="Arial"/>
          <w:sz w:val="24"/>
          <w:szCs w:val="24"/>
        </w:rPr>
        <w:t>Zadanie 8 -</w:t>
      </w:r>
      <w:r>
        <w:rPr>
          <w:rFonts w:ascii="Arial" w:hAnsi="Arial" w:cs="Arial"/>
          <w:sz w:val="24"/>
          <w:szCs w:val="24"/>
        </w:rPr>
        <w:t xml:space="preserve"> </w:t>
      </w:r>
      <w:r w:rsidRPr="006348F4">
        <w:rPr>
          <w:rFonts w:ascii="Arial" w:hAnsi="Arial" w:cs="Arial"/>
          <w:sz w:val="24"/>
          <w:szCs w:val="24"/>
        </w:rPr>
        <w:t>1486,62 zł brutto</w:t>
      </w:r>
    </w:p>
    <w:p w14:paraId="5E25BD81" w14:textId="53F6D846" w:rsidR="006348F4" w:rsidRPr="006348F4" w:rsidRDefault="006348F4" w:rsidP="006348F4">
      <w:pPr>
        <w:jc w:val="both"/>
        <w:rPr>
          <w:rFonts w:ascii="Arial" w:hAnsi="Arial" w:cs="Arial"/>
          <w:sz w:val="24"/>
          <w:szCs w:val="24"/>
        </w:rPr>
      </w:pPr>
      <w:r w:rsidRPr="006348F4">
        <w:rPr>
          <w:rFonts w:ascii="Arial" w:hAnsi="Arial" w:cs="Arial"/>
          <w:sz w:val="24"/>
          <w:szCs w:val="24"/>
        </w:rPr>
        <w:t>Zadanie 9 -</w:t>
      </w:r>
      <w:r>
        <w:rPr>
          <w:rFonts w:ascii="Arial" w:hAnsi="Arial" w:cs="Arial"/>
          <w:sz w:val="24"/>
          <w:szCs w:val="24"/>
        </w:rPr>
        <w:t xml:space="preserve"> </w:t>
      </w:r>
      <w:r w:rsidRPr="006348F4">
        <w:rPr>
          <w:rFonts w:ascii="Arial" w:hAnsi="Arial" w:cs="Arial"/>
          <w:sz w:val="24"/>
          <w:szCs w:val="24"/>
        </w:rPr>
        <w:t>1029,02 zł brutto</w:t>
      </w:r>
    </w:p>
    <w:p w14:paraId="095DD47A" w14:textId="4AB054A5" w:rsidR="006348F4" w:rsidRPr="006348F4" w:rsidRDefault="006348F4" w:rsidP="006348F4">
      <w:pPr>
        <w:jc w:val="both"/>
        <w:rPr>
          <w:rFonts w:ascii="Arial" w:hAnsi="Arial" w:cs="Arial"/>
          <w:sz w:val="24"/>
          <w:szCs w:val="24"/>
        </w:rPr>
      </w:pPr>
      <w:r w:rsidRPr="006348F4">
        <w:rPr>
          <w:rFonts w:ascii="Arial" w:hAnsi="Arial" w:cs="Arial"/>
          <w:sz w:val="24"/>
          <w:szCs w:val="24"/>
        </w:rPr>
        <w:t>Zadanie 10 -</w:t>
      </w:r>
      <w:r>
        <w:rPr>
          <w:rFonts w:ascii="Arial" w:hAnsi="Arial" w:cs="Arial"/>
          <w:sz w:val="24"/>
          <w:szCs w:val="24"/>
        </w:rPr>
        <w:t xml:space="preserve"> </w:t>
      </w:r>
      <w:r w:rsidRPr="006348F4">
        <w:rPr>
          <w:rFonts w:ascii="Arial" w:hAnsi="Arial" w:cs="Arial"/>
          <w:sz w:val="24"/>
          <w:szCs w:val="24"/>
        </w:rPr>
        <w:t>3196,00 zł brutto</w:t>
      </w:r>
      <w:r>
        <w:rPr>
          <w:rFonts w:ascii="Arial" w:hAnsi="Arial" w:cs="Arial"/>
          <w:sz w:val="24"/>
          <w:szCs w:val="24"/>
        </w:rPr>
        <w:t>.</w:t>
      </w:r>
    </w:p>
    <w:p w14:paraId="5AAF30C5" w14:textId="77777777" w:rsidR="008B30EB" w:rsidRPr="00BB547B" w:rsidRDefault="008B30EB" w:rsidP="008B30EB">
      <w:pPr>
        <w:jc w:val="both"/>
        <w:rPr>
          <w:rFonts w:ascii="Arial" w:hAnsi="Arial" w:cs="Arial"/>
          <w:sz w:val="24"/>
          <w:szCs w:val="24"/>
        </w:rPr>
      </w:pPr>
    </w:p>
    <w:p w14:paraId="0EA8CDDE" w14:textId="77777777" w:rsidR="00A80738" w:rsidRPr="00BB547B" w:rsidRDefault="00D665F5" w:rsidP="008B30EB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1D6980" w:rsidRPr="001D6980">
        <w:rPr>
          <w:rFonts w:ascii="Arial" w:hAnsi="Arial" w:cs="Arial"/>
          <w:sz w:val="24"/>
          <w:szCs w:val="24"/>
        </w:rPr>
        <w:t>09/12/2025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1D6980" w:rsidRPr="001D6980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394"/>
        <w:gridCol w:w="2551"/>
      </w:tblGrid>
      <w:tr w:rsidR="006B27ED" w:rsidRPr="00BB547B" w14:paraId="286FF7C0" w14:textId="77777777" w:rsidTr="008B30EB">
        <w:tc>
          <w:tcPr>
            <w:tcW w:w="993" w:type="dxa"/>
            <w:shd w:val="clear" w:color="auto" w:fill="F2F2F2"/>
            <w:vAlign w:val="center"/>
          </w:tcPr>
          <w:p w14:paraId="7CEE752B" w14:textId="77777777" w:rsidR="006B27ED" w:rsidRPr="00986737" w:rsidRDefault="00986737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6311E350" w14:textId="329BE1BA" w:rsidR="006B27ED" w:rsidRPr="00986737" w:rsidRDefault="008B30EB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Zadanie</w:t>
            </w:r>
            <w:r w:rsidR="00986737" w:rsidRPr="00986737">
              <w:rPr>
                <w:rFonts w:ascii="Arial" w:hAnsi="Arial" w:cs="Arial"/>
                <w:sz w:val="24"/>
                <w:szCs w:val="24"/>
              </w:rPr>
              <w:t xml:space="preserve"> nr</w:t>
            </w:r>
          </w:p>
        </w:tc>
        <w:tc>
          <w:tcPr>
            <w:tcW w:w="4394" w:type="dxa"/>
            <w:shd w:val="clear" w:color="auto" w:fill="F2F2F2"/>
            <w:vAlign w:val="center"/>
          </w:tcPr>
          <w:p w14:paraId="404A5518" w14:textId="77777777" w:rsidR="006B27ED" w:rsidRPr="00986737" w:rsidRDefault="006B27ED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EAF5C2C" w14:textId="77777777" w:rsidR="006B27ED" w:rsidRPr="00986737" w:rsidRDefault="006B27ED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D6980" w:rsidRPr="00BB547B" w14:paraId="5355F443" w14:textId="77777777" w:rsidTr="008B30EB">
        <w:tc>
          <w:tcPr>
            <w:tcW w:w="993" w:type="dxa"/>
            <w:vAlign w:val="center"/>
          </w:tcPr>
          <w:p w14:paraId="6A804CA6" w14:textId="77777777" w:rsidR="001D6980" w:rsidRPr="00986737" w:rsidRDefault="001D6980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57097C95" w14:textId="77777777" w:rsidR="001D6980" w:rsidRPr="00986737" w:rsidRDefault="001D6980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14:paraId="21FD38C5" w14:textId="77777777" w:rsidR="001D6980" w:rsidRPr="00986737" w:rsidRDefault="001D6980" w:rsidP="008B30E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D6980">
              <w:rPr>
                <w:rFonts w:ascii="Arial" w:hAnsi="Arial" w:cs="Arial"/>
                <w:sz w:val="24"/>
                <w:szCs w:val="24"/>
              </w:rPr>
              <w:t>Duolux</w:t>
            </w:r>
            <w:proofErr w:type="spellEnd"/>
            <w:r w:rsidRPr="001D698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D6980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1D6980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A77B2D7" w14:textId="77777777" w:rsidR="001D6980" w:rsidRPr="00986737" w:rsidRDefault="001D6980" w:rsidP="008B30EB">
            <w:pPr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os. Bolesława Chrobrego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6980">
              <w:rPr>
                <w:rFonts w:ascii="Arial" w:hAnsi="Arial" w:cs="Arial"/>
                <w:sz w:val="24"/>
                <w:szCs w:val="24"/>
              </w:rPr>
              <w:t>40f/53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148A58" w14:textId="77777777" w:rsidR="001D6980" w:rsidRPr="00986737" w:rsidRDefault="001D6980" w:rsidP="008B30E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60-681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6980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080C1A34" w14:textId="77777777" w:rsidR="001D6980" w:rsidRPr="00986737" w:rsidRDefault="001D6980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965.80 zł</w:t>
            </w:r>
          </w:p>
        </w:tc>
      </w:tr>
      <w:tr w:rsidR="001D6980" w:rsidRPr="00BB547B" w14:paraId="3159071F" w14:textId="77777777" w:rsidTr="008B30EB">
        <w:tc>
          <w:tcPr>
            <w:tcW w:w="993" w:type="dxa"/>
            <w:vAlign w:val="center"/>
          </w:tcPr>
          <w:p w14:paraId="23889119" w14:textId="77777777" w:rsidR="001D6980" w:rsidRPr="00986737" w:rsidRDefault="001D6980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49332EFE" w14:textId="77777777" w:rsidR="001D6980" w:rsidRPr="00986737" w:rsidRDefault="001D6980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394" w:type="dxa"/>
          </w:tcPr>
          <w:p w14:paraId="4B9EA7FB" w14:textId="77777777" w:rsidR="001D6980" w:rsidRPr="00986737" w:rsidRDefault="001D6980" w:rsidP="008B30E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D6980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1D6980">
              <w:rPr>
                <w:rFonts w:ascii="Arial" w:hAnsi="Arial" w:cs="Arial"/>
                <w:sz w:val="24"/>
                <w:szCs w:val="24"/>
              </w:rPr>
              <w:t xml:space="preserve"> - </w:t>
            </w:r>
            <w:proofErr w:type="spellStart"/>
            <w:r w:rsidRPr="001D6980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1D6980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09F1CA1" w14:textId="77777777" w:rsidR="001D6980" w:rsidRPr="00986737" w:rsidRDefault="001D6980" w:rsidP="008B30EB">
            <w:pPr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ul. 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6980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1A1B2B" w14:textId="77777777" w:rsidR="001D6980" w:rsidRPr="00986737" w:rsidRDefault="001D6980" w:rsidP="008B30E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6980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vAlign w:val="center"/>
          </w:tcPr>
          <w:p w14:paraId="6B90E974" w14:textId="77777777" w:rsidR="001D6980" w:rsidRPr="00986737" w:rsidRDefault="001D6980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13 776.00 zł</w:t>
            </w:r>
          </w:p>
        </w:tc>
      </w:tr>
      <w:tr w:rsidR="001D6980" w:rsidRPr="00BB547B" w14:paraId="4255C8CD" w14:textId="77777777" w:rsidTr="008B30EB">
        <w:tc>
          <w:tcPr>
            <w:tcW w:w="993" w:type="dxa"/>
            <w:vAlign w:val="center"/>
          </w:tcPr>
          <w:p w14:paraId="3F72ED07" w14:textId="77777777" w:rsidR="001D6980" w:rsidRPr="00986737" w:rsidRDefault="001D6980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14:paraId="36FC0B4C" w14:textId="77777777" w:rsidR="001D6980" w:rsidRPr="00986737" w:rsidRDefault="001D6980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394" w:type="dxa"/>
          </w:tcPr>
          <w:p w14:paraId="7E4A2FB5" w14:textId="77777777" w:rsidR="001D6980" w:rsidRPr="00986737" w:rsidRDefault="001D6980" w:rsidP="008B30E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D6980">
              <w:rPr>
                <w:rFonts w:ascii="Arial" w:hAnsi="Arial" w:cs="Arial"/>
                <w:sz w:val="24"/>
                <w:szCs w:val="24"/>
              </w:rPr>
              <w:t>Medicavera</w:t>
            </w:r>
            <w:proofErr w:type="spellEnd"/>
            <w:r w:rsidRPr="001D6980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2CA71CC" w14:textId="77777777" w:rsidR="006173E9" w:rsidRDefault="001D6980" w:rsidP="006173E9">
            <w:pPr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6173E9">
              <w:rPr>
                <w:rFonts w:ascii="Arial" w:hAnsi="Arial" w:cs="Arial"/>
                <w:sz w:val="24"/>
                <w:szCs w:val="24"/>
              </w:rPr>
              <w:t>Majowa 2</w:t>
            </w:r>
          </w:p>
          <w:p w14:paraId="6AC998C0" w14:textId="0ED946BE" w:rsidR="001D6980" w:rsidRPr="00986737" w:rsidRDefault="006173E9" w:rsidP="006173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71-374 </w:t>
            </w:r>
            <w:r w:rsidR="001D6980" w:rsidRPr="001D6980">
              <w:rPr>
                <w:rFonts w:ascii="Arial" w:hAnsi="Arial" w:cs="Arial"/>
                <w:sz w:val="24"/>
                <w:szCs w:val="24"/>
              </w:rPr>
              <w:t>Szczecin</w:t>
            </w:r>
          </w:p>
        </w:tc>
        <w:tc>
          <w:tcPr>
            <w:tcW w:w="2551" w:type="dxa"/>
            <w:vAlign w:val="center"/>
          </w:tcPr>
          <w:p w14:paraId="52F5FF73" w14:textId="77777777" w:rsidR="001D6980" w:rsidRPr="00986737" w:rsidRDefault="001D6980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10 368.00 zł</w:t>
            </w:r>
          </w:p>
        </w:tc>
      </w:tr>
      <w:tr w:rsidR="001D6980" w:rsidRPr="00BB547B" w14:paraId="37CBD320" w14:textId="77777777" w:rsidTr="008B30EB">
        <w:tc>
          <w:tcPr>
            <w:tcW w:w="993" w:type="dxa"/>
            <w:vAlign w:val="center"/>
          </w:tcPr>
          <w:p w14:paraId="70053B22" w14:textId="77777777" w:rsidR="001D6980" w:rsidRPr="00986737" w:rsidRDefault="001D6980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13BA7F51" w14:textId="77777777" w:rsidR="001D6980" w:rsidRPr="00986737" w:rsidRDefault="001D6980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14:paraId="74B2F28E" w14:textId="77777777" w:rsidR="001D6980" w:rsidRPr="00986737" w:rsidRDefault="001D6980" w:rsidP="008B30EB">
            <w:pPr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ANMAR Sp. z o.o.</w:t>
            </w:r>
          </w:p>
          <w:p w14:paraId="10103144" w14:textId="77777777" w:rsidR="001D6980" w:rsidRPr="00986737" w:rsidRDefault="001D6980" w:rsidP="008B30EB">
            <w:pPr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Strefowa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6980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83EC4F5" w14:textId="77777777" w:rsidR="001D6980" w:rsidRPr="00986737" w:rsidRDefault="001D6980" w:rsidP="008B30E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6980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vAlign w:val="center"/>
          </w:tcPr>
          <w:p w14:paraId="7B16E13D" w14:textId="77777777" w:rsidR="001D6980" w:rsidRPr="00986737" w:rsidRDefault="001D6980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43 119.00 zł</w:t>
            </w:r>
          </w:p>
        </w:tc>
      </w:tr>
      <w:tr w:rsidR="001D6980" w:rsidRPr="00BB547B" w14:paraId="3127C5CD" w14:textId="77777777" w:rsidTr="008B30EB">
        <w:tc>
          <w:tcPr>
            <w:tcW w:w="993" w:type="dxa"/>
            <w:vAlign w:val="center"/>
          </w:tcPr>
          <w:p w14:paraId="216F571B" w14:textId="77777777" w:rsidR="001D6980" w:rsidRPr="00986737" w:rsidRDefault="001D6980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476D708A" w14:textId="77777777" w:rsidR="001D6980" w:rsidRPr="00986737" w:rsidRDefault="001D6980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394" w:type="dxa"/>
          </w:tcPr>
          <w:p w14:paraId="4C832DC8" w14:textId="77777777" w:rsidR="001D6980" w:rsidRPr="00986737" w:rsidRDefault="001D6980" w:rsidP="008B30EB">
            <w:pPr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ANMAR Sp. z o.o.</w:t>
            </w:r>
          </w:p>
          <w:p w14:paraId="5F802EB7" w14:textId="77777777" w:rsidR="001D6980" w:rsidRPr="00986737" w:rsidRDefault="001D6980" w:rsidP="008B30EB">
            <w:pPr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lastRenderedPageBreak/>
              <w:t>Strefowa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6980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8D133F" w14:textId="77777777" w:rsidR="001D6980" w:rsidRPr="00986737" w:rsidRDefault="001D6980" w:rsidP="008B30E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6980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vAlign w:val="center"/>
          </w:tcPr>
          <w:p w14:paraId="66283FE3" w14:textId="77777777" w:rsidR="001D6980" w:rsidRPr="00986737" w:rsidRDefault="001D6980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lastRenderedPageBreak/>
              <w:t>750.00 zł</w:t>
            </w:r>
          </w:p>
        </w:tc>
      </w:tr>
      <w:tr w:rsidR="001D6980" w:rsidRPr="00BB547B" w14:paraId="638C61EE" w14:textId="77777777" w:rsidTr="008B30EB">
        <w:tc>
          <w:tcPr>
            <w:tcW w:w="993" w:type="dxa"/>
            <w:vAlign w:val="center"/>
          </w:tcPr>
          <w:p w14:paraId="5DDC173F" w14:textId="77777777" w:rsidR="001D6980" w:rsidRPr="00986737" w:rsidRDefault="001D6980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14:paraId="5F74BA8E" w14:textId="77777777" w:rsidR="001D6980" w:rsidRPr="00986737" w:rsidRDefault="001D6980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394" w:type="dxa"/>
          </w:tcPr>
          <w:p w14:paraId="1C25BE4B" w14:textId="77777777" w:rsidR="001D6980" w:rsidRPr="00986737" w:rsidRDefault="001D6980" w:rsidP="008B30EB">
            <w:pPr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SINMED Sp. z o. o.</w:t>
            </w:r>
          </w:p>
          <w:p w14:paraId="6F01FB84" w14:textId="77777777" w:rsidR="001D6980" w:rsidRPr="00986737" w:rsidRDefault="001D6980" w:rsidP="008B30EB">
            <w:pPr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6980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1AE09A" w14:textId="77777777" w:rsidR="001D6980" w:rsidRPr="00986737" w:rsidRDefault="001D6980" w:rsidP="008B30E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6980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2551" w:type="dxa"/>
            <w:vAlign w:val="center"/>
          </w:tcPr>
          <w:p w14:paraId="34275248" w14:textId="77777777" w:rsidR="001D6980" w:rsidRPr="00986737" w:rsidRDefault="001D6980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2 316.60 zł</w:t>
            </w:r>
          </w:p>
        </w:tc>
      </w:tr>
      <w:tr w:rsidR="001D6980" w:rsidRPr="00BB547B" w14:paraId="7C0B23B3" w14:textId="77777777" w:rsidTr="008B30EB">
        <w:tc>
          <w:tcPr>
            <w:tcW w:w="993" w:type="dxa"/>
            <w:vAlign w:val="center"/>
          </w:tcPr>
          <w:p w14:paraId="1B95D622" w14:textId="77777777" w:rsidR="001D6980" w:rsidRPr="00986737" w:rsidRDefault="001D6980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14:paraId="5E4494B1" w14:textId="77777777" w:rsidR="001D6980" w:rsidRPr="00986737" w:rsidRDefault="001D6980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394" w:type="dxa"/>
          </w:tcPr>
          <w:p w14:paraId="080928F0" w14:textId="77777777" w:rsidR="001D6980" w:rsidRPr="00986737" w:rsidRDefault="001D6980" w:rsidP="008B30EB">
            <w:pPr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POLMIL Sp. z o.o.</w:t>
            </w:r>
          </w:p>
          <w:p w14:paraId="131A0172" w14:textId="77777777" w:rsidR="006173E9" w:rsidRDefault="006173E9" w:rsidP="008B30E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Przemysłowa 8B</w:t>
            </w:r>
          </w:p>
          <w:p w14:paraId="2126FA25" w14:textId="6DA94DC9" w:rsidR="001D6980" w:rsidRPr="00986737" w:rsidRDefault="006173E9" w:rsidP="008B30E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85-758 </w:t>
            </w:r>
            <w:r w:rsidR="001D6980" w:rsidRPr="001D6980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vAlign w:val="center"/>
          </w:tcPr>
          <w:p w14:paraId="6F571D47" w14:textId="77777777" w:rsidR="001D6980" w:rsidRPr="00986737" w:rsidRDefault="001D6980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4 895.40 zł</w:t>
            </w:r>
          </w:p>
        </w:tc>
      </w:tr>
      <w:tr w:rsidR="001D6980" w:rsidRPr="00BB547B" w14:paraId="3820CFEC" w14:textId="77777777" w:rsidTr="008B30EB">
        <w:tc>
          <w:tcPr>
            <w:tcW w:w="993" w:type="dxa"/>
            <w:vAlign w:val="center"/>
          </w:tcPr>
          <w:p w14:paraId="5265946B" w14:textId="77777777" w:rsidR="001D6980" w:rsidRPr="00986737" w:rsidRDefault="001D6980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14:paraId="1DFBB998" w14:textId="77777777" w:rsidR="001D6980" w:rsidRPr="00986737" w:rsidRDefault="001D6980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394" w:type="dxa"/>
          </w:tcPr>
          <w:p w14:paraId="5D0BC533" w14:textId="77777777" w:rsidR="001D6980" w:rsidRPr="00986737" w:rsidRDefault="001D6980" w:rsidP="008B30E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D6980">
              <w:rPr>
                <w:rFonts w:ascii="Arial" w:hAnsi="Arial" w:cs="Arial"/>
                <w:sz w:val="24"/>
                <w:szCs w:val="24"/>
              </w:rPr>
              <w:t>Medicus</w:t>
            </w:r>
            <w:proofErr w:type="spellEnd"/>
            <w:r w:rsidRPr="001D6980">
              <w:rPr>
                <w:rFonts w:ascii="Arial" w:hAnsi="Arial" w:cs="Arial"/>
                <w:sz w:val="24"/>
                <w:szCs w:val="24"/>
              </w:rPr>
              <w:t xml:space="preserve"> Sp. z o.o. SKA</w:t>
            </w:r>
          </w:p>
          <w:p w14:paraId="27990C39" w14:textId="57C75B25" w:rsidR="001D6980" w:rsidRPr="00986737" w:rsidRDefault="006173E9" w:rsidP="008B30E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Browarowa 21</w:t>
            </w:r>
          </w:p>
          <w:p w14:paraId="3576A041" w14:textId="77777777" w:rsidR="001D6980" w:rsidRPr="00986737" w:rsidRDefault="001D6980" w:rsidP="008B30E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6980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vAlign w:val="center"/>
          </w:tcPr>
          <w:p w14:paraId="22EEA446" w14:textId="77777777" w:rsidR="001D6980" w:rsidRPr="00986737" w:rsidRDefault="001D6980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7 257.00 zł</w:t>
            </w:r>
          </w:p>
        </w:tc>
      </w:tr>
      <w:tr w:rsidR="001D6980" w:rsidRPr="00BB547B" w14:paraId="47643822" w14:textId="77777777" w:rsidTr="008B30EB">
        <w:tc>
          <w:tcPr>
            <w:tcW w:w="993" w:type="dxa"/>
            <w:vAlign w:val="center"/>
          </w:tcPr>
          <w:p w14:paraId="5DD556F1" w14:textId="77777777" w:rsidR="001D6980" w:rsidRPr="00986737" w:rsidRDefault="001D6980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5C753CF5" w14:textId="77777777" w:rsidR="001D6980" w:rsidRPr="00986737" w:rsidRDefault="001D6980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394" w:type="dxa"/>
          </w:tcPr>
          <w:p w14:paraId="18B061F1" w14:textId="77777777" w:rsidR="001D6980" w:rsidRPr="00986737" w:rsidRDefault="001D6980" w:rsidP="008B30E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D6980">
              <w:rPr>
                <w:rFonts w:ascii="Arial" w:hAnsi="Arial" w:cs="Arial"/>
                <w:sz w:val="24"/>
                <w:szCs w:val="24"/>
              </w:rPr>
              <w:t>Neo</w:t>
            </w:r>
            <w:proofErr w:type="spellEnd"/>
            <w:r w:rsidRPr="001D6980">
              <w:rPr>
                <w:rFonts w:ascii="Arial" w:hAnsi="Arial" w:cs="Arial"/>
                <w:sz w:val="24"/>
                <w:szCs w:val="24"/>
              </w:rPr>
              <w:t xml:space="preserve"> Plus Sp. z o.o.</w:t>
            </w:r>
          </w:p>
          <w:p w14:paraId="41AA1359" w14:textId="77777777" w:rsidR="001D6980" w:rsidRPr="00986737" w:rsidRDefault="001D6980" w:rsidP="008B30EB">
            <w:pPr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Wierzejska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6980">
              <w:rPr>
                <w:rFonts w:ascii="Arial" w:hAnsi="Arial" w:cs="Arial"/>
                <w:sz w:val="24"/>
                <w:szCs w:val="24"/>
              </w:rPr>
              <w:t>94/12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4B50B09" w14:textId="77777777" w:rsidR="001D6980" w:rsidRPr="00986737" w:rsidRDefault="001D6980" w:rsidP="008B30E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97-300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6980">
              <w:rPr>
                <w:rFonts w:ascii="Arial" w:hAnsi="Arial" w:cs="Arial"/>
                <w:sz w:val="24"/>
                <w:szCs w:val="24"/>
              </w:rPr>
              <w:t>Piotrków Trybunalski</w:t>
            </w:r>
          </w:p>
        </w:tc>
        <w:tc>
          <w:tcPr>
            <w:tcW w:w="2551" w:type="dxa"/>
            <w:vAlign w:val="center"/>
          </w:tcPr>
          <w:p w14:paraId="2075199C" w14:textId="77777777" w:rsidR="001D6980" w:rsidRPr="00986737" w:rsidRDefault="001D6980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12 393.00 zł</w:t>
            </w:r>
          </w:p>
        </w:tc>
      </w:tr>
      <w:tr w:rsidR="001D6980" w:rsidRPr="00BB547B" w14:paraId="750687B6" w14:textId="77777777" w:rsidTr="008B30EB">
        <w:tc>
          <w:tcPr>
            <w:tcW w:w="993" w:type="dxa"/>
            <w:vAlign w:val="center"/>
          </w:tcPr>
          <w:p w14:paraId="6ACA4E9C" w14:textId="77777777" w:rsidR="001D6980" w:rsidRPr="00986737" w:rsidRDefault="001D6980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34" w:type="dxa"/>
            <w:vAlign w:val="center"/>
          </w:tcPr>
          <w:p w14:paraId="6E36A3D7" w14:textId="77777777" w:rsidR="001D6980" w:rsidRPr="00986737" w:rsidRDefault="001D6980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394" w:type="dxa"/>
          </w:tcPr>
          <w:p w14:paraId="413861F9" w14:textId="3539E454" w:rsidR="001D6980" w:rsidRPr="00986737" w:rsidRDefault="001D6980" w:rsidP="008B30E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D6980">
              <w:rPr>
                <w:rFonts w:ascii="Arial" w:hAnsi="Arial" w:cs="Arial"/>
                <w:sz w:val="24"/>
                <w:szCs w:val="24"/>
              </w:rPr>
              <w:t>Promed</w:t>
            </w:r>
            <w:proofErr w:type="spellEnd"/>
            <w:r w:rsidRPr="001D6980">
              <w:rPr>
                <w:rFonts w:ascii="Arial" w:hAnsi="Arial" w:cs="Arial"/>
                <w:sz w:val="24"/>
                <w:szCs w:val="24"/>
              </w:rPr>
              <w:t xml:space="preserve"> S.</w:t>
            </w:r>
            <w:r w:rsidR="006348F4">
              <w:rPr>
                <w:rFonts w:ascii="Arial" w:hAnsi="Arial" w:cs="Arial"/>
                <w:sz w:val="24"/>
                <w:szCs w:val="24"/>
              </w:rPr>
              <w:t>A</w:t>
            </w:r>
            <w:r w:rsidRPr="001D698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B135278" w14:textId="77777777" w:rsidR="001D6980" w:rsidRPr="00986737" w:rsidRDefault="001D6980" w:rsidP="008B30EB">
            <w:pPr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Działkowa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6980">
              <w:rPr>
                <w:rFonts w:ascii="Arial" w:hAnsi="Arial" w:cs="Arial"/>
                <w:sz w:val="24"/>
                <w:szCs w:val="24"/>
              </w:rPr>
              <w:t>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F4F843C" w14:textId="77777777" w:rsidR="001D6980" w:rsidRPr="00986737" w:rsidRDefault="001D6980" w:rsidP="008B30E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02-234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698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4890C5F1" w14:textId="77777777" w:rsidR="001D6980" w:rsidRPr="00986737" w:rsidRDefault="001D6980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12 398.40 zł</w:t>
            </w:r>
          </w:p>
        </w:tc>
      </w:tr>
      <w:tr w:rsidR="001D6980" w:rsidRPr="00BB547B" w14:paraId="52696835" w14:textId="77777777" w:rsidTr="008B30EB">
        <w:tc>
          <w:tcPr>
            <w:tcW w:w="993" w:type="dxa"/>
            <w:vAlign w:val="center"/>
          </w:tcPr>
          <w:p w14:paraId="1691572B" w14:textId="77777777" w:rsidR="001D6980" w:rsidRPr="00986737" w:rsidRDefault="001D6980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34" w:type="dxa"/>
            <w:vAlign w:val="center"/>
          </w:tcPr>
          <w:p w14:paraId="60C9BE72" w14:textId="77777777" w:rsidR="001D6980" w:rsidRPr="00986737" w:rsidRDefault="001D6980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394" w:type="dxa"/>
          </w:tcPr>
          <w:p w14:paraId="369C139A" w14:textId="2FBF0FFB" w:rsidR="001D6980" w:rsidRPr="00986737" w:rsidRDefault="001D6980" w:rsidP="008B30E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D6980">
              <w:rPr>
                <w:rFonts w:ascii="Arial" w:hAnsi="Arial" w:cs="Arial"/>
                <w:sz w:val="24"/>
                <w:szCs w:val="24"/>
              </w:rPr>
              <w:t>Promed</w:t>
            </w:r>
            <w:proofErr w:type="spellEnd"/>
            <w:r w:rsidRPr="001D6980">
              <w:rPr>
                <w:rFonts w:ascii="Arial" w:hAnsi="Arial" w:cs="Arial"/>
                <w:sz w:val="24"/>
                <w:szCs w:val="24"/>
              </w:rPr>
              <w:t xml:space="preserve"> S.</w:t>
            </w:r>
            <w:r w:rsidR="006348F4">
              <w:rPr>
                <w:rFonts w:ascii="Arial" w:hAnsi="Arial" w:cs="Arial"/>
                <w:sz w:val="24"/>
                <w:szCs w:val="24"/>
              </w:rPr>
              <w:t>A</w:t>
            </w:r>
            <w:r w:rsidRPr="001D698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CA8BBE9" w14:textId="77777777" w:rsidR="001D6980" w:rsidRPr="00986737" w:rsidRDefault="001D6980" w:rsidP="008B30EB">
            <w:pPr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Działkowa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6980">
              <w:rPr>
                <w:rFonts w:ascii="Arial" w:hAnsi="Arial" w:cs="Arial"/>
                <w:sz w:val="24"/>
                <w:szCs w:val="24"/>
              </w:rPr>
              <w:t>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3D9FA1" w14:textId="77777777" w:rsidR="001D6980" w:rsidRPr="00986737" w:rsidRDefault="001D6980" w:rsidP="008B30E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02-234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698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2721AFFE" w14:textId="77777777" w:rsidR="001D6980" w:rsidRPr="00986737" w:rsidRDefault="001D6980" w:rsidP="008B30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980">
              <w:rPr>
                <w:rFonts w:ascii="Arial" w:hAnsi="Arial" w:cs="Arial"/>
                <w:sz w:val="24"/>
                <w:szCs w:val="24"/>
              </w:rPr>
              <w:t>17 280.00 zł</w:t>
            </w:r>
          </w:p>
        </w:tc>
      </w:tr>
    </w:tbl>
    <w:p w14:paraId="0997CB27" w14:textId="77777777" w:rsidR="006348F4" w:rsidRDefault="006348F4" w:rsidP="008B30E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0CF974A" w14:textId="69AC1468" w:rsidR="00A80738" w:rsidRDefault="00A80738" w:rsidP="008B30E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281FD915" w14:textId="77777777" w:rsidR="006C7AE1" w:rsidRDefault="006C7AE1" w:rsidP="008B30E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73E22B4" w14:textId="77777777" w:rsidR="006C7AE1" w:rsidRPr="0044194C" w:rsidRDefault="006C7AE1" w:rsidP="006C7AE1">
      <w:pPr>
        <w:pStyle w:val="Tekstpodstawowy"/>
        <w:ind w:firstLine="425"/>
        <w:jc w:val="right"/>
        <w:rPr>
          <w:rFonts w:ascii="Arial" w:hAnsi="Arial" w:cs="Arial"/>
          <w:szCs w:val="24"/>
        </w:rPr>
      </w:pPr>
      <w:r w:rsidRPr="0044194C">
        <w:rPr>
          <w:rFonts w:ascii="Arial" w:hAnsi="Arial" w:cs="Arial"/>
          <w:szCs w:val="24"/>
        </w:rPr>
        <w:t>/-/ Z-ca Dyrektora ds. Administracyjnych</w:t>
      </w:r>
    </w:p>
    <w:p w14:paraId="301A8BA5" w14:textId="35C6359F" w:rsidR="006C7AE1" w:rsidRDefault="006C7AE1" w:rsidP="006C7AE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44194C">
        <w:rPr>
          <w:rFonts w:ascii="Arial" w:hAnsi="Arial" w:cs="Arial"/>
          <w:szCs w:val="24"/>
        </w:rPr>
        <w:t xml:space="preserve">                     Krystyna Piątkowska</w:t>
      </w:r>
    </w:p>
    <w:bookmarkEnd w:id="0"/>
    <w:p w14:paraId="41CDA7D0" w14:textId="77777777" w:rsidR="006C7AE1" w:rsidRPr="00BB547B" w:rsidRDefault="006C7AE1" w:rsidP="008B30E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6C7AE1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F8F4FF" w14:textId="77777777" w:rsidR="004F1B86" w:rsidRDefault="004F1B86">
      <w:r>
        <w:separator/>
      </w:r>
    </w:p>
  </w:endnote>
  <w:endnote w:type="continuationSeparator" w:id="0">
    <w:p w14:paraId="0F821FAD" w14:textId="77777777" w:rsidR="004F1B86" w:rsidRDefault="004F1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5358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E48BB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13736" w14:textId="52970F2D" w:rsidR="00986737" w:rsidRPr="00986737" w:rsidRDefault="006C7AE1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865D8D7" wp14:editId="21F1C17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0E5689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29FEF74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E4CC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43AF22" w14:textId="77777777" w:rsidR="009F189D" w:rsidRDefault="009F189D">
    <w:pPr>
      <w:pStyle w:val="Stopka"/>
      <w:tabs>
        <w:tab w:val="clear" w:pos="4536"/>
      </w:tabs>
      <w:jc w:val="center"/>
    </w:pPr>
  </w:p>
  <w:p w14:paraId="6CA25A1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6EDCF1" w14:textId="77777777" w:rsidR="004F1B86" w:rsidRDefault="004F1B86">
      <w:r>
        <w:separator/>
      </w:r>
    </w:p>
  </w:footnote>
  <w:footnote w:type="continuationSeparator" w:id="0">
    <w:p w14:paraId="7766514D" w14:textId="77777777" w:rsidR="004F1B86" w:rsidRDefault="004F1B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C1D2A" w14:textId="77777777" w:rsidR="001D6980" w:rsidRDefault="001D69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46072" w14:textId="77777777" w:rsidR="001D6980" w:rsidRDefault="001D69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AEDA7" w14:textId="77777777" w:rsidR="001D6980" w:rsidRDefault="001D69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0AC"/>
    <w:rsid w:val="00007727"/>
    <w:rsid w:val="00017720"/>
    <w:rsid w:val="00035488"/>
    <w:rsid w:val="000D7F25"/>
    <w:rsid w:val="000E00E5"/>
    <w:rsid w:val="00173B20"/>
    <w:rsid w:val="001C69FF"/>
    <w:rsid w:val="001D6980"/>
    <w:rsid w:val="0023318D"/>
    <w:rsid w:val="002A70AC"/>
    <w:rsid w:val="002E78C8"/>
    <w:rsid w:val="003D72FD"/>
    <w:rsid w:val="00423179"/>
    <w:rsid w:val="00490DC0"/>
    <w:rsid w:val="00493F8C"/>
    <w:rsid w:val="004C7E9B"/>
    <w:rsid w:val="004F1B86"/>
    <w:rsid w:val="005614F2"/>
    <w:rsid w:val="00577BC6"/>
    <w:rsid w:val="005A632E"/>
    <w:rsid w:val="006173E9"/>
    <w:rsid w:val="006348F4"/>
    <w:rsid w:val="0069085C"/>
    <w:rsid w:val="006B27ED"/>
    <w:rsid w:val="006C7AE1"/>
    <w:rsid w:val="00843263"/>
    <w:rsid w:val="00861E75"/>
    <w:rsid w:val="008B30EB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10158D"/>
  <w15:chartTrackingRefBased/>
  <w15:docId w15:val="{0793D92E-0597-493D-9EE9-E2C5D77C6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2025-12-09T11:38:00Z</cp:lastPrinted>
  <dcterms:created xsi:type="dcterms:W3CDTF">2025-12-09T11:39:00Z</dcterms:created>
  <dcterms:modified xsi:type="dcterms:W3CDTF">2025-12-09T11:39:00Z</dcterms:modified>
</cp:coreProperties>
</file>