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241379" w14:textId="77777777" w:rsidR="00081D13" w:rsidRPr="00AA0F41" w:rsidRDefault="009152A4" w:rsidP="00081D13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AA0F41">
        <w:rPr>
          <w:rFonts w:ascii="Cambria" w:hAnsi="Cambria" w:cs="Arial"/>
        </w:rPr>
        <w:t>Poznań</w:t>
      </w:r>
      <w:r w:rsidR="00081D13" w:rsidRPr="00AA0F41">
        <w:rPr>
          <w:rFonts w:ascii="Cambria" w:hAnsi="Cambria" w:cs="Arial"/>
        </w:rPr>
        <w:t xml:space="preserve"> dnia: </w:t>
      </w:r>
      <w:r w:rsidRPr="00AA0F41">
        <w:rPr>
          <w:rFonts w:ascii="Cambria" w:hAnsi="Cambria" w:cs="Arial"/>
        </w:rPr>
        <w:t>2025-12-10</w:t>
      </w:r>
    </w:p>
    <w:p w14:paraId="650BF4DA" w14:textId="77777777" w:rsidR="00081D13" w:rsidRPr="00AA0F41" w:rsidRDefault="009152A4" w:rsidP="00081D13">
      <w:pPr>
        <w:spacing w:line="360" w:lineRule="auto"/>
        <w:ind w:right="3969"/>
        <w:rPr>
          <w:rFonts w:ascii="Cambria" w:hAnsi="Cambria" w:cs="Arial"/>
          <w:b/>
          <w:bCs/>
        </w:rPr>
      </w:pPr>
      <w:r w:rsidRPr="00AA0F41">
        <w:rPr>
          <w:rFonts w:ascii="Cambria" w:hAnsi="Cambria" w:cs="Arial"/>
          <w:b/>
          <w:bCs/>
        </w:rPr>
        <w:t>Uniwersytet im. Adama Mickiewicza w Poznaniu</w:t>
      </w:r>
    </w:p>
    <w:p w14:paraId="16BD3E9E" w14:textId="77777777" w:rsidR="00081D13" w:rsidRPr="00AA0F41" w:rsidRDefault="009152A4" w:rsidP="00081D13">
      <w:pPr>
        <w:spacing w:line="360" w:lineRule="auto"/>
        <w:ind w:right="3969"/>
        <w:rPr>
          <w:rFonts w:ascii="Cambria" w:hAnsi="Cambria" w:cs="Arial"/>
        </w:rPr>
      </w:pPr>
      <w:r w:rsidRPr="00AA0F41">
        <w:rPr>
          <w:rFonts w:ascii="Cambria" w:hAnsi="Cambria" w:cs="Arial"/>
        </w:rPr>
        <w:t>ul. Wieniawskiego</w:t>
      </w:r>
      <w:r w:rsidR="00081D13" w:rsidRPr="00AA0F41">
        <w:rPr>
          <w:rFonts w:ascii="Cambria" w:hAnsi="Cambria" w:cs="Arial"/>
        </w:rPr>
        <w:t xml:space="preserve"> </w:t>
      </w:r>
      <w:r w:rsidRPr="00AA0F41">
        <w:rPr>
          <w:rFonts w:ascii="Cambria" w:hAnsi="Cambria" w:cs="Arial"/>
        </w:rPr>
        <w:t>1</w:t>
      </w:r>
    </w:p>
    <w:p w14:paraId="7517EAB1" w14:textId="77777777" w:rsidR="00081D13" w:rsidRPr="00AA0F41" w:rsidRDefault="009152A4" w:rsidP="00081D13">
      <w:pPr>
        <w:ind w:right="3969"/>
        <w:rPr>
          <w:rFonts w:ascii="Cambria" w:hAnsi="Cambria" w:cs="Arial"/>
        </w:rPr>
      </w:pPr>
      <w:r w:rsidRPr="00AA0F41">
        <w:rPr>
          <w:rFonts w:ascii="Cambria" w:hAnsi="Cambria" w:cs="Arial"/>
        </w:rPr>
        <w:t>61-712</w:t>
      </w:r>
      <w:r w:rsidR="00081D13" w:rsidRPr="00AA0F41">
        <w:rPr>
          <w:rFonts w:ascii="Cambria" w:hAnsi="Cambria" w:cs="Arial"/>
        </w:rPr>
        <w:t xml:space="preserve"> </w:t>
      </w:r>
      <w:r w:rsidRPr="00AA0F41">
        <w:rPr>
          <w:rFonts w:ascii="Cambria" w:hAnsi="Cambria" w:cs="Arial"/>
        </w:rPr>
        <w:t>Poznań</w:t>
      </w:r>
    </w:p>
    <w:p w14:paraId="31938A74" w14:textId="77777777" w:rsidR="00081D13" w:rsidRPr="00AA0F41" w:rsidRDefault="00081D13" w:rsidP="00081D13">
      <w:pPr>
        <w:ind w:right="3969"/>
        <w:jc w:val="both"/>
        <w:rPr>
          <w:rFonts w:ascii="Cambria" w:hAnsi="Cambria" w:cs="Arial"/>
          <w:bCs/>
          <w:sz w:val="18"/>
          <w:szCs w:val="18"/>
        </w:rPr>
      </w:pPr>
      <w:r w:rsidRPr="00AA0F41">
        <w:rPr>
          <w:rFonts w:ascii="Cambria" w:hAnsi="Cambria" w:cs="Arial"/>
          <w:bCs/>
          <w:sz w:val="18"/>
          <w:szCs w:val="18"/>
        </w:rPr>
        <w:t>……………………………………</w:t>
      </w:r>
    </w:p>
    <w:p w14:paraId="04334B40" w14:textId="3618D15B" w:rsidR="00081D13" w:rsidRPr="00AA0F41" w:rsidRDefault="00AA0F41" w:rsidP="00081D13">
      <w:pPr>
        <w:tabs>
          <w:tab w:val="right" w:pos="9072"/>
        </w:tabs>
        <w:spacing w:after="600"/>
        <w:ind w:right="3969"/>
        <w:jc w:val="both"/>
        <w:rPr>
          <w:rFonts w:ascii="Cambria" w:hAnsi="Cambria" w:cs="Arial"/>
          <w:bCs/>
          <w:sz w:val="18"/>
          <w:szCs w:val="18"/>
        </w:rPr>
      </w:pPr>
      <w:r>
        <w:rPr>
          <w:rFonts w:ascii="Cambria" w:hAnsi="Cambria" w:cs="Arial"/>
          <w:bCs/>
          <w:sz w:val="18"/>
          <w:szCs w:val="18"/>
        </w:rPr>
        <w:t>ZP3/6450</w:t>
      </w:r>
    </w:p>
    <w:p w14:paraId="3EDA9830" w14:textId="77777777" w:rsidR="00081D13" w:rsidRPr="00AA0F41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Cambria" w:hAnsi="Cambria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AA0F41" w14:paraId="04E1B35F" w14:textId="77777777" w:rsidTr="00C13EA9">
        <w:tc>
          <w:tcPr>
            <w:tcW w:w="10065" w:type="dxa"/>
            <w:shd w:val="clear" w:color="auto" w:fill="F2F2F2"/>
            <w:hideMark/>
          </w:tcPr>
          <w:p w14:paraId="630D3D48" w14:textId="77777777" w:rsidR="00081D13" w:rsidRPr="00AA0F41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AA0F41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0DF4D6D0" w14:textId="77777777" w:rsidR="00081D13" w:rsidRPr="00AA0F41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AA0F41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1AAF3C4" w14:textId="77777777" w:rsidR="00081D13" w:rsidRPr="00AA0F41" w:rsidRDefault="00081D13" w:rsidP="00081D13">
      <w:pPr>
        <w:keepNext/>
        <w:spacing w:after="240"/>
        <w:outlineLvl w:val="0"/>
        <w:rPr>
          <w:rFonts w:ascii="Cambria" w:hAnsi="Cambria" w:cs="Arial"/>
          <w:b/>
        </w:rPr>
      </w:pPr>
    </w:p>
    <w:p w14:paraId="76567F24" w14:textId="06CD4E43" w:rsidR="00081D13" w:rsidRPr="00AA0F41" w:rsidRDefault="00081D13" w:rsidP="00AA0F41">
      <w:pPr>
        <w:spacing w:after="120"/>
        <w:jc w:val="both"/>
        <w:rPr>
          <w:rFonts w:ascii="Cambria" w:eastAsia="Calibri" w:hAnsi="Cambria" w:cs="Arial"/>
          <w:sz w:val="20"/>
          <w:szCs w:val="20"/>
          <w:lang w:eastAsia="en-US"/>
        </w:rPr>
      </w:pPr>
      <w:r w:rsidRPr="00AA0F41">
        <w:rPr>
          <w:rFonts w:ascii="Cambria" w:eastAsia="Calibri" w:hAnsi="Cambria" w:cs="Arial"/>
          <w:sz w:val="20"/>
          <w:szCs w:val="20"/>
          <w:lang w:eastAsia="en-US"/>
        </w:rPr>
        <w:t xml:space="preserve">Dotyczy </w:t>
      </w:r>
      <w:r w:rsidRPr="00AA0F41">
        <w:rPr>
          <w:rFonts w:ascii="Cambria" w:hAnsi="Cambria" w:cs="Arial"/>
          <w:sz w:val="20"/>
          <w:szCs w:val="20"/>
        </w:rPr>
        <w:t>postępowania o udzielenie zamówienia publicznego</w:t>
      </w:r>
      <w:r w:rsidR="00AA0F41" w:rsidRPr="00AA0F41">
        <w:rPr>
          <w:rFonts w:ascii="Cambria" w:hAnsi="Cambria" w:cs="Arial"/>
          <w:sz w:val="20"/>
          <w:szCs w:val="20"/>
        </w:rPr>
        <w:t xml:space="preserve"> na </w:t>
      </w:r>
      <w:r w:rsidR="00AA0F41" w:rsidRPr="00AA0F41">
        <w:rPr>
          <w:rFonts w:ascii="Cambria" w:hAnsi="Cambria" w:cs="Arial"/>
          <w:bCs/>
          <w:sz w:val="20"/>
          <w:szCs w:val="20"/>
        </w:rPr>
        <w:t xml:space="preserve">Remont </w:t>
      </w:r>
      <w:proofErr w:type="spellStart"/>
      <w:r w:rsidR="00AA0F41" w:rsidRPr="00AA0F41">
        <w:rPr>
          <w:rFonts w:ascii="Cambria" w:hAnsi="Cambria" w:cs="Arial"/>
          <w:bCs/>
          <w:sz w:val="20"/>
          <w:szCs w:val="20"/>
        </w:rPr>
        <w:t>sal</w:t>
      </w:r>
      <w:proofErr w:type="spellEnd"/>
      <w:r w:rsidR="00AA0F41" w:rsidRPr="00AA0F41">
        <w:rPr>
          <w:rFonts w:ascii="Cambria" w:hAnsi="Cambria" w:cs="Arial"/>
          <w:bCs/>
          <w:sz w:val="20"/>
          <w:szCs w:val="20"/>
        </w:rPr>
        <w:t xml:space="preserve"> dydaktycznych (Centrum Informatyczne) w budynku Wydziału Nauk Politycznych i Dziennikarstwa ul. Uniwersytetu Poznańskiego 5 w Poznaniu</w:t>
      </w:r>
    </w:p>
    <w:p w14:paraId="1BBD556A" w14:textId="77777777" w:rsidR="00081D13" w:rsidRPr="00AA0F41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</w:rPr>
      </w:pPr>
    </w:p>
    <w:p w14:paraId="498290FC" w14:textId="77777777" w:rsidR="00081D13" w:rsidRPr="00AA0F41" w:rsidRDefault="00C65E53" w:rsidP="00AA0F41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  <w:bCs/>
        </w:rPr>
      </w:pPr>
      <w:r w:rsidRPr="00AA0F41">
        <w:rPr>
          <w:rFonts w:ascii="Cambria" w:hAnsi="Cambria" w:cs="Arial"/>
        </w:rPr>
        <w:t xml:space="preserve">Zamawiający, </w:t>
      </w:r>
      <w:r w:rsidR="009152A4" w:rsidRPr="00AA0F41">
        <w:rPr>
          <w:rFonts w:ascii="Cambria" w:hAnsi="Cambria" w:cs="Arial"/>
          <w:b/>
        </w:rPr>
        <w:t>Uniwersytet im. Adama Mickiewicza w Poznaniu</w:t>
      </w:r>
      <w:r w:rsidRPr="00AA0F41">
        <w:rPr>
          <w:rFonts w:ascii="Cambria" w:hAnsi="Cambria" w:cs="Arial"/>
        </w:rPr>
        <w:t xml:space="preserve">, działając na podstawie art. 253 </w:t>
      </w:r>
      <w:r w:rsidR="00A17CDB" w:rsidRPr="00AA0F41">
        <w:rPr>
          <w:rFonts w:ascii="Cambria" w:hAnsi="Cambria" w:cs="Arial"/>
        </w:rPr>
        <w:t xml:space="preserve">ust. 1 pkt. 1 i </w:t>
      </w:r>
      <w:r w:rsidRPr="00AA0F41">
        <w:rPr>
          <w:rFonts w:ascii="Cambria" w:hAnsi="Cambria" w:cs="Arial"/>
        </w:rPr>
        <w:t xml:space="preserve">ust. </w:t>
      </w:r>
      <w:r w:rsidR="00A17CDB" w:rsidRPr="00AA0F41">
        <w:rPr>
          <w:rFonts w:ascii="Cambria" w:hAnsi="Cambria" w:cs="Arial"/>
        </w:rPr>
        <w:t>2</w:t>
      </w:r>
      <w:r w:rsidRPr="00AA0F41">
        <w:rPr>
          <w:rFonts w:ascii="Cambria" w:hAnsi="Cambria" w:cs="Arial"/>
        </w:rPr>
        <w:t xml:space="preserve"> </w:t>
      </w:r>
      <w:r w:rsidR="00081D13" w:rsidRPr="00AA0F41">
        <w:rPr>
          <w:rFonts w:ascii="Cambria" w:hAnsi="Cambria" w:cs="Arial"/>
        </w:rPr>
        <w:t xml:space="preserve">ustawy z dnia 11 września 2019r. Prawo zamówień publicznych </w:t>
      </w:r>
      <w:r w:rsidR="009152A4" w:rsidRPr="00AA0F41">
        <w:rPr>
          <w:rFonts w:ascii="Cambria" w:hAnsi="Cambria" w:cs="Arial"/>
        </w:rPr>
        <w:t>(</w:t>
      </w:r>
      <w:proofErr w:type="spellStart"/>
      <w:r w:rsidR="009152A4" w:rsidRPr="00AA0F41">
        <w:rPr>
          <w:rFonts w:ascii="Cambria" w:hAnsi="Cambria" w:cs="Arial"/>
        </w:rPr>
        <w:t>t.j</w:t>
      </w:r>
      <w:proofErr w:type="spellEnd"/>
      <w:r w:rsidR="009152A4" w:rsidRPr="00AA0F41">
        <w:rPr>
          <w:rFonts w:ascii="Cambria" w:hAnsi="Cambria" w:cs="Arial"/>
        </w:rPr>
        <w:t xml:space="preserve">. Dz. U. z 2024 r. poz. 1320 z </w:t>
      </w:r>
      <w:proofErr w:type="spellStart"/>
      <w:r w:rsidR="009152A4" w:rsidRPr="00AA0F41">
        <w:rPr>
          <w:rFonts w:ascii="Cambria" w:hAnsi="Cambria" w:cs="Arial"/>
        </w:rPr>
        <w:t>późn</w:t>
      </w:r>
      <w:proofErr w:type="spellEnd"/>
      <w:r w:rsidR="009152A4" w:rsidRPr="00AA0F41">
        <w:rPr>
          <w:rFonts w:ascii="Cambria" w:hAnsi="Cambria" w:cs="Arial"/>
        </w:rPr>
        <w:t>. zm.)</w:t>
      </w:r>
      <w:r w:rsidR="00081D13" w:rsidRPr="00AA0F41">
        <w:rPr>
          <w:rFonts w:ascii="Cambria" w:hAnsi="Cambria" w:cs="Arial"/>
        </w:rPr>
        <w:t xml:space="preserve">, zwanej dalej „ustawą </w:t>
      </w:r>
      <w:proofErr w:type="spellStart"/>
      <w:r w:rsidR="00081D13" w:rsidRPr="00AA0F41">
        <w:rPr>
          <w:rFonts w:ascii="Cambria" w:hAnsi="Cambria" w:cs="Arial"/>
        </w:rPr>
        <w:t>Pzp</w:t>
      </w:r>
      <w:proofErr w:type="spellEnd"/>
      <w:r w:rsidR="00081D13" w:rsidRPr="00AA0F41">
        <w:rPr>
          <w:rFonts w:ascii="Cambria" w:hAnsi="Cambria" w:cs="Arial"/>
        </w:rPr>
        <w:t>”, informuje, że w toczącym się postępowaniu o udzielenie zamówienia publicznego, jako najkorzystniejsza wybrana została oferta złożona przez wykonawcę</w:t>
      </w:r>
      <w:r w:rsidR="00081D13" w:rsidRPr="00AA0F41">
        <w:rPr>
          <w:rFonts w:ascii="Cambria" w:hAnsi="Cambria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152A4" w:rsidRPr="00AA0F41" w14:paraId="3C9B1865" w14:textId="77777777" w:rsidTr="00AA0F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3100E658" w14:textId="77777777" w:rsidR="009152A4" w:rsidRPr="00AA0F41" w:rsidRDefault="009152A4" w:rsidP="00AA0F41">
            <w:pPr>
              <w:spacing w:before="80" w:line="360" w:lineRule="auto"/>
              <w:ind w:left="209"/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  <w:r w:rsidRPr="00AA0F41">
              <w:rPr>
                <w:rFonts w:ascii="Cambria" w:hAnsi="Cambria" w:cs="Arial"/>
                <w:b/>
                <w:sz w:val="20"/>
                <w:szCs w:val="20"/>
              </w:rPr>
              <w:t>Przedsiębiorstwo Robót Hydrotechnicznych i Budowlanych HYDROSERVIS mgr inż. Krzysztof Sporny</w:t>
            </w:r>
          </w:p>
          <w:p w14:paraId="0A918CCC" w14:textId="77777777" w:rsidR="009152A4" w:rsidRPr="00AA0F41" w:rsidRDefault="009152A4" w:rsidP="00AA0F41">
            <w:pPr>
              <w:spacing w:line="360" w:lineRule="auto"/>
              <w:ind w:left="209"/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  <w:r w:rsidRPr="00AA0F41">
              <w:rPr>
                <w:rFonts w:ascii="Cambria" w:hAnsi="Cambria" w:cs="Arial"/>
                <w:bCs/>
                <w:sz w:val="20"/>
                <w:szCs w:val="20"/>
              </w:rPr>
              <w:t>Żerniki</w:t>
            </w:r>
            <w:r w:rsidRPr="00AA0F41">
              <w:rPr>
                <w:rFonts w:ascii="Cambria" w:hAnsi="Cambria" w:cs="Arial"/>
                <w:bCs/>
                <w:sz w:val="20"/>
                <w:szCs w:val="20"/>
              </w:rPr>
              <w:t xml:space="preserve"> </w:t>
            </w:r>
            <w:r w:rsidRPr="00AA0F41">
              <w:rPr>
                <w:rFonts w:ascii="Cambria" w:hAnsi="Cambria" w:cs="Arial"/>
                <w:bCs/>
                <w:sz w:val="20"/>
                <w:szCs w:val="20"/>
              </w:rPr>
              <w:t>24d</w:t>
            </w:r>
            <w:r w:rsidRPr="00AA0F41">
              <w:rPr>
                <w:rFonts w:ascii="Cambria" w:hAnsi="Cambria" w:cs="Arial"/>
                <w:bCs/>
                <w:sz w:val="20"/>
                <w:szCs w:val="20"/>
              </w:rPr>
              <w:t xml:space="preserve"> </w:t>
            </w:r>
          </w:p>
          <w:p w14:paraId="0CD324E3" w14:textId="77777777" w:rsidR="009152A4" w:rsidRPr="00AA0F41" w:rsidRDefault="009152A4" w:rsidP="00AA0F41">
            <w:pPr>
              <w:ind w:left="209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AA0F41">
              <w:rPr>
                <w:rFonts w:ascii="Cambria" w:hAnsi="Cambria" w:cs="Arial"/>
                <w:bCs/>
                <w:sz w:val="20"/>
                <w:szCs w:val="20"/>
              </w:rPr>
              <w:t>64-600</w:t>
            </w:r>
            <w:r w:rsidRPr="00AA0F41">
              <w:rPr>
                <w:rFonts w:ascii="Cambria" w:hAnsi="Cambria" w:cs="Arial"/>
                <w:bCs/>
                <w:sz w:val="20"/>
                <w:szCs w:val="20"/>
              </w:rPr>
              <w:t xml:space="preserve"> </w:t>
            </w:r>
            <w:r w:rsidRPr="00AA0F41">
              <w:rPr>
                <w:rFonts w:ascii="Cambria" w:hAnsi="Cambria" w:cs="Arial"/>
                <w:bCs/>
                <w:sz w:val="20"/>
                <w:szCs w:val="20"/>
              </w:rPr>
              <w:t>Oborniki</w:t>
            </w:r>
          </w:p>
          <w:p w14:paraId="1B3AC37A" w14:textId="68A6DC85" w:rsidR="009152A4" w:rsidRPr="00AA0F41" w:rsidRDefault="009152A4" w:rsidP="00AA0F41">
            <w:pPr>
              <w:spacing w:before="120" w:after="40" w:line="276" w:lineRule="auto"/>
              <w:ind w:left="209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AA0F41">
              <w:rPr>
                <w:rFonts w:ascii="Cambria" w:hAnsi="Cambria" w:cs="Arial"/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AA0F41">
              <w:rPr>
                <w:rFonts w:ascii="Cambria" w:hAnsi="Cambria" w:cs="Arial"/>
                <w:sz w:val="20"/>
                <w:szCs w:val="20"/>
              </w:rPr>
              <w:t xml:space="preserve"> </w:t>
            </w:r>
            <w:bookmarkEnd w:id="1"/>
            <w:r w:rsidRPr="00AA0F41">
              <w:rPr>
                <w:rFonts w:ascii="Cambria" w:hAnsi="Cambria" w:cs="Arial"/>
                <w:b/>
                <w:sz w:val="20"/>
                <w:szCs w:val="20"/>
              </w:rPr>
              <w:t>119 112.06 zł</w:t>
            </w:r>
            <w:r w:rsidRPr="00AA0F41">
              <w:rPr>
                <w:rFonts w:ascii="Cambria" w:hAnsi="Cambria" w:cs="Arial"/>
                <w:b/>
                <w:sz w:val="20"/>
                <w:szCs w:val="20"/>
              </w:rPr>
              <w:t xml:space="preserve"> brutto</w:t>
            </w:r>
          </w:p>
          <w:p w14:paraId="5049DC73" w14:textId="681B2F4D" w:rsidR="009152A4" w:rsidRPr="00AA0F41" w:rsidRDefault="00AA0F41" w:rsidP="00AA0F41">
            <w:pPr>
              <w:spacing w:before="120" w:after="40" w:line="276" w:lineRule="auto"/>
              <w:ind w:left="209"/>
              <w:jc w:val="both"/>
              <w:rPr>
                <w:rFonts w:ascii="Cambria" w:hAnsi="Cambria" w:cs="Arial"/>
                <w:sz w:val="20"/>
                <w:szCs w:val="20"/>
                <w:highlight w:val="darkGray"/>
              </w:rPr>
            </w:pPr>
            <w:r w:rsidRPr="00AA0F41">
              <w:rPr>
                <w:rFonts w:ascii="Cambria" w:hAnsi="Cambria" w:cs="Arial"/>
                <w:color w:val="000000"/>
                <w:sz w:val="20"/>
                <w:szCs w:val="20"/>
              </w:rPr>
              <w:t xml:space="preserve">Uzasadnienie wyboru: </w:t>
            </w:r>
            <w:r w:rsidRPr="00AA0F41">
              <w:rPr>
                <w:rFonts w:ascii="Cambria" w:hAnsi="Cambria" w:cs="Arial"/>
                <w:sz w:val="20"/>
                <w:szCs w:val="20"/>
              </w:rPr>
              <w:t>wybrano ofertę na podstawie kryteriów oceny ofert określonych w specyfikacji warunków zamówienia. Wybrano ofertę najkorzystniejszą, która uzyskała najwyższą ilość punktów, nie podlegającą odrzucen</w:t>
            </w:r>
            <w:r w:rsidRPr="00AA0F41">
              <w:rPr>
                <w:rFonts w:ascii="Cambria" w:hAnsi="Cambria" w:cs="Arial"/>
                <w:sz w:val="20"/>
                <w:szCs w:val="20"/>
              </w:rPr>
              <w:t>iu</w:t>
            </w:r>
          </w:p>
        </w:tc>
      </w:tr>
    </w:tbl>
    <w:p w14:paraId="2503B4C2" w14:textId="77777777" w:rsidR="00081D13" w:rsidRPr="00AA0F41" w:rsidRDefault="00081D13" w:rsidP="00081D13">
      <w:pPr>
        <w:spacing w:before="240" w:after="120"/>
        <w:jc w:val="both"/>
        <w:rPr>
          <w:rFonts w:ascii="Cambria" w:hAnsi="Cambria" w:cs="Arial"/>
          <w:color w:val="000000"/>
        </w:rPr>
      </w:pPr>
      <w:r w:rsidRPr="00AA0F41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AA0F41">
        <w:rPr>
          <w:rFonts w:ascii="Cambria" w:hAnsi="Cambria" w:cs="Arial"/>
          <w:color w:val="000000"/>
        </w:rPr>
        <w:t>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536"/>
        <w:gridCol w:w="1730"/>
        <w:gridCol w:w="1701"/>
        <w:gridCol w:w="1388"/>
      </w:tblGrid>
      <w:tr w:rsidR="00AA0F41" w:rsidRPr="00AA0F41" w14:paraId="53FF75DA" w14:textId="77777777" w:rsidTr="00AA0F41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09E40FBF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Arial"/>
              </w:rPr>
            </w:pPr>
            <w:bookmarkStart w:id="2" w:name="_Hlk53517864"/>
            <w:r w:rsidRPr="00AA0F41">
              <w:rPr>
                <w:rFonts w:ascii="Cambria" w:hAnsi="Cambria" w:cs="Arial"/>
              </w:rPr>
              <w:t>Nr oferty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0D3CC498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>Nazwa i adres wykonawcy</w:t>
            </w:r>
          </w:p>
        </w:tc>
        <w:tc>
          <w:tcPr>
            <w:tcW w:w="1730" w:type="dxa"/>
            <w:shd w:val="clear" w:color="auto" w:fill="F2F2F2"/>
            <w:vAlign w:val="center"/>
          </w:tcPr>
          <w:p w14:paraId="6F4EA327" w14:textId="77777777" w:rsidR="00AA0F41" w:rsidRPr="00AA0F41" w:rsidRDefault="00AA0F41" w:rsidP="004109E2">
            <w:pPr>
              <w:pStyle w:val="Zwykytekst"/>
              <w:spacing w:before="40" w:after="40"/>
              <w:jc w:val="center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36D60841" w14:textId="77777777" w:rsidR="00AA0F41" w:rsidRPr="00AA0F41" w:rsidRDefault="00AA0F41" w:rsidP="004109E2">
            <w:pPr>
              <w:pStyle w:val="Zwykytekst"/>
              <w:spacing w:before="40" w:after="40"/>
              <w:jc w:val="center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>Okres gwarancji</w:t>
            </w:r>
          </w:p>
        </w:tc>
        <w:tc>
          <w:tcPr>
            <w:tcW w:w="1388" w:type="dxa"/>
            <w:shd w:val="clear" w:color="auto" w:fill="F2F2F2"/>
            <w:vAlign w:val="center"/>
          </w:tcPr>
          <w:p w14:paraId="4C076D78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>Łączna liczba punktów</w:t>
            </w:r>
          </w:p>
        </w:tc>
      </w:tr>
      <w:bookmarkEnd w:id="2"/>
      <w:tr w:rsidR="00AA0F41" w:rsidRPr="00AA0F41" w14:paraId="63EB869E" w14:textId="77777777" w:rsidTr="00AA0F41">
        <w:tc>
          <w:tcPr>
            <w:tcW w:w="851" w:type="dxa"/>
            <w:vAlign w:val="center"/>
          </w:tcPr>
          <w:p w14:paraId="0A58FD32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>3</w:t>
            </w:r>
          </w:p>
        </w:tc>
        <w:tc>
          <w:tcPr>
            <w:tcW w:w="4536" w:type="dxa"/>
            <w:vAlign w:val="center"/>
          </w:tcPr>
          <w:p w14:paraId="12F62834" w14:textId="77777777" w:rsidR="00AA0F41" w:rsidRPr="00AA0F41" w:rsidRDefault="00AA0F41" w:rsidP="004109E2">
            <w:pPr>
              <w:pStyle w:val="Zwykytekst"/>
              <w:spacing w:before="40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>Przedsiębiorstwo Robót Hydrotechnicznych i Budowlanych HYDROSERVIS mgr inż. Krzysztof Sporny</w:t>
            </w:r>
          </w:p>
          <w:p w14:paraId="08711FD8" w14:textId="77777777" w:rsidR="00AA0F41" w:rsidRPr="00AA0F41" w:rsidRDefault="00AA0F41" w:rsidP="004109E2">
            <w:pPr>
              <w:pStyle w:val="Zwykytekst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 xml:space="preserve">Żerniki 24d </w:t>
            </w:r>
          </w:p>
          <w:p w14:paraId="76DF69D9" w14:textId="77777777" w:rsidR="00AA0F41" w:rsidRPr="00AA0F41" w:rsidRDefault="00AA0F41" w:rsidP="004109E2">
            <w:pPr>
              <w:pStyle w:val="Zwykytekst"/>
              <w:spacing w:after="40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>64-600 Oborniki</w:t>
            </w:r>
          </w:p>
        </w:tc>
        <w:tc>
          <w:tcPr>
            <w:tcW w:w="1730" w:type="dxa"/>
            <w:vAlign w:val="center"/>
          </w:tcPr>
          <w:p w14:paraId="73EC9580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Arial"/>
              </w:rPr>
            </w:pPr>
            <w:r w:rsidRPr="00AA0F41">
              <w:rPr>
                <w:rFonts w:ascii="Cambria" w:hAnsi="Cambria" w:cs="Calibri"/>
              </w:rPr>
              <w:t>119 112,06</w:t>
            </w:r>
          </w:p>
          <w:p w14:paraId="56305073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168B3CD9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 xml:space="preserve">60 miesięcy  </w:t>
            </w:r>
          </w:p>
          <w:p w14:paraId="76AA07FA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>40,00</w:t>
            </w:r>
          </w:p>
        </w:tc>
        <w:tc>
          <w:tcPr>
            <w:tcW w:w="1388" w:type="dxa"/>
            <w:vAlign w:val="center"/>
          </w:tcPr>
          <w:p w14:paraId="7400F608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 xml:space="preserve">  100,00</w:t>
            </w:r>
          </w:p>
        </w:tc>
      </w:tr>
      <w:tr w:rsidR="00AA0F41" w:rsidRPr="00AA0F41" w14:paraId="262FDA20" w14:textId="77777777" w:rsidTr="00AA0F4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1FAB1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B41A6" w14:textId="77777777" w:rsidR="00AA0F41" w:rsidRPr="00AA0F41" w:rsidRDefault="00AA0F41" w:rsidP="004109E2">
            <w:pPr>
              <w:pStyle w:val="Zwykytekst"/>
              <w:spacing w:before="40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 xml:space="preserve">Bud-Mar Marcin </w:t>
            </w:r>
            <w:proofErr w:type="spellStart"/>
            <w:r w:rsidRPr="00AA0F41">
              <w:rPr>
                <w:rFonts w:ascii="Cambria" w:hAnsi="Cambria" w:cs="Arial"/>
              </w:rPr>
              <w:t>Markwitz</w:t>
            </w:r>
            <w:proofErr w:type="spellEnd"/>
          </w:p>
          <w:p w14:paraId="78326620" w14:textId="77777777" w:rsidR="00AA0F41" w:rsidRPr="00AA0F41" w:rsidRDefault="00AA0F41" w:rsidP="00AA0F41">
            <w:pPr>
              <w:pStyle w:val="Zwykytekst"/>
              <w:spacing w:before="40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 xml:space="preserve">Ul. Podgórna 6 </w:t>
            </w:r>
          </w:p>
          <w:p w14:paraId="4084DE53" w14:textId="77777777" w:rsidR="00AA0F41" w:rsidRPr="00AA0F41" w:rsidRDefault="00AA0F41" w:rsidP="00AA0F41">
            <w:pPr>
              <w:pStyle w:val="Zwykytekst"/>
              <w:spacing w:before="40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>62-095 Murowana Goślina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1E401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Calibri"/>
              </w:rPr>
            </w:pPr>
            <w:r w:rsidRPr="00AA0F41">
              <w:rPr>
                <w:rFonts w:ascii="Cambria" w:hAnsi="Cambria" w:cs="Calibri"/>
              </w:rPr>
              <w:t xml:space="preserve">139 386,81  </w:t>
            </w:r>
          </w:p>
          <w:p w14:paraId="14A4C9A4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Calibri"/>
              </w:rPr>
            </w:pPr>
            <w:r w:rsidRPr="00AA0F41">
              <w:rPr>
                <w:rFonts w:ascii="Cambria" w:hAnsi="Cambria" w:cs="Calibri"/>
              </w:rPr>
              <w:t>51,27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852CD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 xml:space="preserve">60 miesięcy  </w:t>
            </w:r>
          </w:p>
          <w:p w14:paraId="55ED3B1E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>40,00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1D408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 xml:space="preserve">  91,27</w:t>
            </w:r>
          </w:p>
        </w:tc>
      </w:tr>
      <w:tr w:rsidR="00AA0F41" w:rsidRPr="00AA0F41" w14:paraId="0CF3404B" w14:textId="77777777" w:rsidTr="00AA0F4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FBF57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C2B8D" w14:textId="77777777" w:rsidR="00AA0F41" w:rsidRPr="00AA0F41" w:rsidRDefault="00AA0F41" w:rsidP="004109E2">
            <w:pPr>
              <w:pStyle w:val="Zwykytekst"/>
              <w:spacing w:before="40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>AJ INWESTYCJE Patrycja Jaśkiewicz</w:t>
            </w:r>
          </w:p>
          <w:p w14:paraId="7F4F6383" w14:textId="77777777" w:rsidR="00AA0F41" w:rsidRPr="00AA0F41" w:rsidRDefault="00AA0F41" w:rsidP="00AA0F41">
            <w:pPr>
              <w:pStyle w:val="Zwykytekst"/>
              <w:spacing w:before="40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>Ul. Rzeźnicka 2 /D</w:t>
            </w:r>
          </w:p>
          <w:p w14:paraId="23A987A3" w14:textId="77777777" w:rsidR="00AA0F41" w:rsidRPr="00AA0F41" w:rsidRDefault="00AA0F41" w:rsidP="00AA0F41">
            <w:pPr>
              <w:pStyle w:val="Zwykytekst"/>
              <w:spacing w:before="40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>62-200 Gniezno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53E93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Calibri"/>
              </w:rPr>
            </w:pPr>
            <w:r w:rsidRPr="00AA0F41">
              <w:rPr>
                <w:rFonts w:ascii="Cambria" w:hAnsi="Cambria" w:cs="Calibri"/>
              </w:rPr>
              <w:t>149 946,16</w:t>
            </w:r>
          </w:p>
          <w:p w14:paraId="5EFE5662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Calibri"/>
              </w:rPr>
            </w:pPr>
            <w:r w:rsidRPr="00AA0F41">
              <w:rPr>
                <w:rFonts w:ascii="Cambria" w:hAnsi="Cambria" w:cs="Calibri"/>
              </w:rPr>
              <w:t xml:space="preserve">  47,66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4C44B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 xml:space="preserve">60 miesięcy  </w:t>
            </w:r>
          </w:p>
          <w:p w14:paraId="0F2B5128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>40,00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53231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 xml:space="preserve">  87,66</w:t>
            </w:r>
          </w:p>
        </w:tc>
      </w:tr>
      <w:tr w:rsidR="00AA0F41" w:rsidRPr="00AA0F41" w14:paraId="5BE10FC0" w14:textId="77777777" w:rsidTr="00AA0F4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64374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lastRenderedPageBreak/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69A8D" w14:textId="77777777" w:rsidR="00AA0F41" w:rsidRPr="00AA0F41" w:rsidRDefault="00AA0F41" w:rsidP="004109E2">
            <w:pPr>
              <w:pStyle w:val="Zwykytekst"/>
              <w:spacing w:before="40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>NOVOTERM BUDOWNICTWO sp. z o.o.</w:t>
            </w:r>
          </w:p>
          <w:p w14:paraId="3AE3CBCB" w14:textId="77777777" w:rsidR="00AA0F41" w:rsidRPr="00AA0F41" w:rsidRDefault="00AA0F41" w:rsidP="00AA0F41">
            <w:pPr>
              <w:pStyle w:val="Zwykytekst"/>
              <w:spacing w:before="40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 xml:space="preserve">Ciemierów 10 </w:t>
            </w:r>
          </w:p>
          <w:p w14:paraId="500E09E8" w14:textId="77777777" w:rsidR="00AA0F41" w:rsidRPr="00AA0F41" w:rsidRDefault="00AA0F41" w:rsidP="00AA0F41">
            <w:pPr>
              <w:pStyle w:val="Zwykytekst"/>
              <w:spacing w:before="40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>62-310 Ciemierów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ED6FB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Calibri"/>
              </w:rPr>
            </w:pPr>
            <w:r w:rsidRPr="00AA0F41">
              <w:rPr>
                <w:rFonts w:ascii="Cambria" w:hAnsi="Cambria" w:cs="Calibri"/>
              </w:rPr>
              <w:t xml:space="preserve">194 543,32  </w:t>
            </w:r>
          </w:p>
          <w:p w14:paraId="79AA42E2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Calibri"/>
              </w:rPr>
            </w:pPr>
            <w:r w:rsidRPr="00AA0F41">
              <w:rPr>
                <w:rFonts w:ascii="Cambria" w:hAnsi="Cambria" w:cs="Calibri"/>
              </w:rPr>
              <w:t>36,74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4C0EE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 xml:space="preserve">60 miesięcy  </w:t>
            </w:r>
          </w:p>
          <w:p w14:paraId="63FA226E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>40,00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7CA1A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 xml:space="preserve">  76,74</w:t>
            </w:r>
          </w:p>
        </w:tc>
      </w:tr>
      <w:tr w:rsidR="00AA0F41" w:rsidRPr="00AA0F41" w14:paraId="5BFAE157" w14:textId="77777777" w:rsidTr="00AA0F4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61D74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4C9C7" w14:textId="77777777" w:rsidR="00AA0F41" w:rsidRPr="00AA0F41" w:rsidRDefault="00AA0F41" w:rsidP="004109E2">
            <w:pPr>
              <w:pStyle w:val="Zwykytekst"/>
              <w:spacing w:before="40"/>
              <w:rPr>
                <w:rFonts w:ascii="Cambria" w:hAnsi="Cambria" w:cs="Arial"/>
              </w:rPr>
            </w:pPr>
            <w:proofErr w:type="spellStart"/>
            <w:r w:rsidRPr="00AA0F41">
              <w:rPr>
                <w:rFonts w:ascii="Cambria" w:hAnsi="Cambria" w:cs="Arial"/>
              </w:rPr>
              <w:t>Alauctus</w:t>
            </w:r>
            <w:proofErr w:type="spellEnd"/>
            <w:r w:rsidRPr="00AA0F41">
              <w:rPr>
                <w:rFonts w:ascii="Cambria" w:hAnsi="Cambria" w:cs="Arial"/>
              </w:rPr>
              <w:t xml:space="preserve"> </w:t>
            </w:r>
            <w:proofErr w:type="spellStart"/>
            <w:r w:rsidRPr="00AA0F41">
              <w:rPr>
                <w:rFonts w:ascii="Cambria" w:hAnsi="Cambria" w:cs="Arial"/>
              </w:rPr>
              <w:t>Kreativbau</w:t>
            </w:r>
            <w:proofErr w:type="spellEnd"/>
          </w:p>
          <w:p w14:paraId="5AFD9A94" w14:textId="77777777" w:rsidR="00AA0F41" w:rsidRPr="00AA0F41" w:rsidRDefault="00AA0F41" w:rsidP="00AA0F41">
            <w:pPr>
              <w:pStyle w:val="Zwykytekst"/>
              <w:spacing w:before="40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>Ul. Chełmońskiego 20 /5</w:t>
            </w:r>
          </w:p>
          <w:p w14:paraId="4E1FFDF3" w14:textId="77777777" w:rsidR="00AA0F41" w:rsidRPr="00AA0F41" w:rsidRDefault="00AA0F41" w:rsidP="00AA0F41">
            <w:pPr>
              <w:pStyle w:val="Zwykytekst"/>
              <w:spacing w:before="40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>60-756 Poznań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E397B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Calibri"/>
              </w:rPr>
            </w:pPr>
            <w:r w:rsidRPr="00AA0F41">
              <w:rPr>
                <w:rFonts w:ascii="Cambria" w:hAnsi="Cambria" w:cs="Calibri"/>
              </w:rPr>
              <w:t xml:space="preserve">294 200,20  </w:t>
            </w:r>
          </w:p>
          <w:p w14:paraId="05CFF43C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Calibri"/>
              </w:rPr>
            </w:pPr>
            <w:r w:rsidRPr="00AA0F41">
              <w:rPr>
                <w:rFonts w:ascii="Cambria" w:hAnsi="Cambria" w:cs="Calibri"/>
              </w:rPr>
              <w:t>24,29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95F64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 xml:space="preserve">60 miesięcy  </w:t>
            </w:r>
          </w:p>
          <w:p w14:paraId="4F2D3EA4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>40,00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90614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 xml:space="preserve">  64,29</w:t>
            </w:r>
          </w:p>
        </w:tc>
      </w:tr>
      <w:tr w:rsidR="00AA0F41" w:rsidRPr="00AA0F41" w14:paraId="380626C5" w14:textId="77777777" w:rsidTr="00AA0F4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3A9A9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0972E" w14:textId="77777777" w:rsidR="00AA0F41" w:rsidRPr="00AA0F41" w:rsidRDefault="00AA0F41" w:rsidP="004109E2">
            <w:pPr>
              <w:pStyle w:val="Zwykytekst"/>
              <w:spacing w:before="40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>DOMI AGNIESZKA NOWACKA</w:t>
            </w:r>
          </w:p>
          <w:p w14:paraId="60A490EE" w14:textId="77777777" w:rsidR="00AA0F41" w:rsidRPr="00AA0F41" w:rsidRDefault="00AA0F41" w:rsidP="00AA0F41">
            <w:pPr>
              <w:pStyle w:val="Zwykytekst"/>
              <w:spacing w:before="40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 xml:space="preserve">Plac Niepodległości 2 </w:t>
            </w:r>
          </w:p>
          <w:p w14:paraId="2458F6C5" w14:textId="77777777" w:rsidR="00AA0F41" w:rsidRPr="00AA0F41" w:rsidRDefault="00AA0F41" w:rsidP="00AA0F41">
            <w:pPr>
              <w:pStyle w:val="Zwykytekst"/>
              <w:spacing w:before="40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>62-035 Kórnik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FA429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Calibri"/>
              </w:rPr>
            </w:pPr>
            <w:r w:rsidRPr="00AA0F41">
              <w:rPr>
                <w:rFonts w:ascii="Cambria" w:hAnsi="Cambria" w:cs="Calibri"/>
              </w:rPr>
              <w:t xml:space="preserve">347.350,00  </w:t>
            </w:r>
          </w:p>
          <w:p w14:paraId="01495C0A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Calibri"/>
              </w:rPr>
            </w:pPr>
            <w:r w:rsidRPr="00AA0F41">
              <w:rPr>
                <w:rFonts w:ascii="Cambria" w:hAnsi="Cambria" w:cs="Calibri"/>
              </w:rPr>
              <w:t>20,57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CA660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 xml:space="preserve">60 miesięcy  </w:t>
            </w:r>
          </w:p>
          <w:p w14:paraId="5B679A4D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>40,00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750DE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 xml:space="preserve">  60,57</w:t>
            </w:r>
          </w:p>
        </w:tc>
      </w:tr>
      <w:tr w:rsidR="00AA0F41" w:rsidRPr="00AA0F41" w14:paraId="6AFEDD86" w14:textId="77777777" w:rsidTr="00AA0F41">
        <w:tc>
          <w:tcPr>
            <w:tcW w:w="851" w:type="dxa"/>
            <w:vAlign w:val="center"/>
          </w:tcPr>
          <w:p w14:paraId="5F0A3067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>4</w:t>
            </w:r>
          </w:p>
        </w:tc>
        <w:tc>
          <w:tcPr>
            <w:tcW w:w="4536" w:type="dxa"/>
            <w:vAlign w:val="center"/>
          </w:tcPr>
          <w:p w14:paraId="24EFBB48" w14:textId="77777777" w:rsidR="00AA0F41" w:rsidRPr="00AA0F41" w:rsidRDefault="00AA0F41" w:rsidP="004109E2">
            <w:pPr>
              <w:pStyle w:val="Zwykytekst"/>
              <w:spacing w:before="40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>Zakład Budowlano Sztukatorski Spółka z o.o.</w:t>
            </w:r>
          </w:p>
          <w:p w14:paraId="1BF08729" w14:textId="77777777" w:rsidR="00AA0F41" w:rsidRPr="00AA0F41" w:rsidRDefault="00AA0F41" w:rsidP="004109E2">
            <w:pPr>
              <w:pStyle w:val="Zwykytekst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 xml:space="preserve">Stary Lubosz ul. Leśna 41 </w:t>
            </w:r>
          </w:p>
          <w:p w14:paraId="757DE6BD" w14:textId="77777777" w:rsidR="00AA0F41" w:rsidRPr="00AA0F41" w:rsidRDefault="00AA0F41" w:rsidP="004109E2">
            <w:pPr>
              <w:pStyle w:val="Zwykytekst"/>
              <w:spacing w:after="40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>64-000 Kościan</w:t>
            </w:r>
          </w:p>
        </w:tc>
        <w:tc>
          <w:tcPr>
            <w:tcW w:w="4819" w:type="dxa"/>
            <w:gridSpan w:val="3"/>
            <w:vAlign w:val="center"/>
          </w:tcPr>
          <w:p w14:paraId="7A09DF5C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>Oferta odrzucona</w:t>
            </w:r>
          </w:p>
          <w:p w14:paraId="67CAD29E" w14:textId="77777777" w:rsidR="00AA0F41" w:rsidRPr="00AA0F41" w:rsidRDefault="00AA0F41" w:rsidP="004109E2">
            <w:pPr>
              <w:pStyle w:val="Zwykytekst"/>
              <w:jc w:val="center"/>
              <w:rPr>
                <w:rFonts w:ascii="Cambria" w:hAnsi="Cambria" w:cs="Arial"/>
              </w:rPr>
            </w:pPr>
            <w:r w:rsidRPr="00AA0F41">
              <w:rPr>
                <w:rFonts w:ascii="Cambria" w:hAnsi="Cambria" w:cs="Arial"/>
              </w:rPr>
              <w:t>Nie podlega ocenie</w:t>
            </w:r>
          </w:p>
        </w:tc>
      </w:tr>
    </w:tbl>
    <w:p w14:paraId="29836AC9" w14:textId="77777777" w:rsidR="00E85D70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 w:cs="Arial"/>
          <w:color w:val="000000"/>
        </w:rPr>
      </w:pPr>
    </w:p>
    <w:p w14:paraId="44BA612C" w14:textId="77777777" w:rsidR="00AA0F41" w:rsidRPr="00BC6DEF" w:rsidRDefault="00AA0F41" w:rsidP="00AA0F41">
      <w:pPr>
        <w:spacing w:after="120"/>
        <w:jc w:val="both"/>
        <w:rPr>
          <w:rFonts w:ascii="Cambria" w:hAnsi="Cambria" w:cs="Arial"/>
          <w:color w:val="000000"/>
        </w:rPr>
      </w:pPr>
      <w:r w:rsidRPr="00BC6DEF">
        <w:rPr>
          <w:rFonts w:ascii="Cambria" w:hAnsi="Cambria" w:cs="Arial"/>
          <w:b/>
          <w:bCs/>
          <w:color w:val="000000"/>
        </w:rPr>
        <w:t>Informacja o wykonawcach, których oferty zostały odrzucone</w:t>
      </w:r>
      <w:r w:rsidRPr="00BC6DEF">
        <w:rPr>
          <w:rFonts w:ascii="Cambria" w:hAnsi="Cambria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AA0F41" w:rsidRPr="00BC6DEF" w14:paraId="0EFA4660" w14:textId="77777777" w:rsidTr="004109E2">
        <w:tc>
          <w:tcPr>
            <w:tcW w:w="851" w:type="dxa"/>
            <w:shd w:val="clear" w:color="auto" w:fill="F2F2F2"/>
            <w:vAlign w:val="center"/>
          </w:tcPr>
          <w:p w14:paraId="4EE23115" w14:textId="77777777" w:rsidR="00AA0F41" w:rsidRPr="00BC6DEF" w:rsidRDefault="00AA0F41" w:rsidP="004109E2">
            <w:pPr>
              <w:spacing w:before="40" w:after="4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BC6DEF">
              <w:rPr>
                <w:rFonts w:ascii="Cambria" w:hAnsi="Cambria" w:cs="Arial"/>
                <w:bCs/>
                <w:sz w:val="20"/>
                <w:szCs w:val="20"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5681CA38" w14:textId="77777777" w:rsidR="00AA0F41" w:rsidRPr="00BC6DEF" w:rsidRDefault="00AA0F41" w:rsidP="004109E2">
            <w:pPr>
              <w:spacing w:before="40" w:after="4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BC6DEF">
              <w:rPr>
                <w:rFonts w:ascii="Cambria" w:hAnsi="Cambria" w:cs="Arial"/>
                <w:bCs/>
                <w:sz w:val="20"/>
                <w:szCs w:val="20"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4C37AD25" w14:textId="77777777" w:rsidR="00AA0F41" w:rsidRPr="00BC6DEF" w:rsidRDefault="00AA0F41" w:rsidP="004109E2">
            <w:pPr>
              <w:spacing w:before="40" w:after="4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BC6DEF">
              <w:rPr>
                <w:rFonts w:ascii="Cambria" w:hAnsi="Cambria" w:cs="Arial"/>
                <w:bCs/>
                <w:sz w:val="20"/>
                <w:szCs w:val="20"/>
              </w:rPr>
              <w:t>Uzasadnienie odrzucenia</w:t>
            </w:r>
          </w:p>
        </w:tc>
      </w:tr>
      <w:tr w:rsidR="00AA0F41" w:rsidRPr="00BC6DEF" w14:paraId="5D8CBD9C" w14:textId="77777777" w:rsidTr="004109E2">
        <w:tc>
          <w:tcPr>
            <w:tcW w:w="851" w:type="dxa"/>
            <w:vAlign w:val="center"/>
          </w:tcPr>
          <w:p w14:paraId="326A93DD" w14:textId="77777777" w:rsidR="00AA0F41" w:rsidRPr="00BC6DEF" w:rsidRDefault="00AA0F41" w:rsidP="004109E2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BC6DEF">
              <w:rPr>
                <w:rFonts w:ascii="Cambria" w:hAnsi="Cambria" w:cs="Arial"/>
                <w:sz w:val="20"/>
                <w:szCs w:val="20"/>
              </w:rPr>
              <w:t>4</w:t>
            </w:r>
          </w:p>
          <w:p w14:paraId="3DB74799" w14:textId="77777777" w:rsidR="00AA0F41" w:rsidRPr="00BC6DEF" w:rsidRDefault="00AA0F41" w:rsidP="004109E2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2816" w:type="dxa"/>
            <w:vAlign w:val="center"/>
          </w:tcPr>
          <w:p w14:paraId="3B4288E8" w14:textId="77777777" w:rsidR="00AA0F41" w:rsidRPr="00BC6DEF" w:rsidRDefault="00AA0F41" w:rsidP="004109E2">
            <w:pPr>
              <w:spacing w:before="6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BC6DEF">
              <w:rPr>
                <w:rFonts w:ascii="Cambria" w:hAnsi="Cambria" w:cs="Arial"/>
                <w:b/>
                <w:bCs/>
                <w:sz w:val="20"/>
                <w:szCs w:val="20"/>
              </w:rPr>
              <w:t>Zakład Budowlano Sztukatorski Spółka z o.o.</w:t>
            </w:r>
          </w:p>
          <w:p w14:paraId="028AFB56" w14:textId="77777777" w:rsidR="00AA0F41" w:rsidRPr="00BC6DEF" w:rsidRDefault="00AA0F41" w:rsidP="004109E2">
            <w:pPr>
              <w:rPr>
                <w:rFonts w:ascii="Cambria" w:hAnsi="Cambria" w:cs="Arial"/>
                <w:sz w:val="20"/>
                <w:szCs w:val="20"/>
              </w:rPr>
            </w:pPr>
            <w:r w:rsidRPr="00BC6DEF">
              <w:rPr>
                <w:rFonts w:ascii="Cambria" w:hAnsi="Cambria" w:cs="Arial"/>
                <w:sz w:val="20"/>
                <w:szCs w:val="20"/>
              </w:rPr>
              <w:t xml:space="preserve">Stary Lubosz ul. Leśna 41 </w:t>
            </w:r>
          </w:p>
          <w:p w14:paraId="28D8B78F" w14:textId="77777777" w:rsidR="00AA0F41" w:rsidRPr="00BC6DEF" w:rsidRDefault="00AA0F41" w:rsidP="004109E2">
            <w:pPr>
              <w:spacing w:after="60"/>
              <w:rPr>
                <w:rFonts w:ascii="Cambria" w:hAnsi="Cambria" w:cs="Arial"/>
                <w:sz w:val="20"/>
                <w:szCs w:val="20"/>
              </w:rPr>
            </w:pPr>
            <w:r w:rsidRPr="00BC6DEF">
              <w:rPr>
                <w:rFonts w:ascii="Cambria" w:hAnsi="Cambria" w:cs="Arial"/>
                <w:sz w:val="20"/>
                <w:szCs w:val="20"/>
              </w:rPr>
              <w:t>64-000 Kościan</w:t>
            </w:r>
          </w:p>
        </w:tc>
        <w:tc>
          <w:tcPr>
            <w:tcW w:w="6413" w:type="dxa"/>
            <w:vAlign w:val="center"/>
          </w:tcPr>
          <w:p w14:paraId="1D06ADF7" w14:textId="77777777" w:rsidR="00AA0F41" w:rsidRPr="00BC6DEF" w:rsidRDefault="00AA0F41" w:rsidP="004109E2">
            <w:pPr>
              <w:spacing w:before="120" w:after="120"/>
              <w:rPr>
                <w:rFonts w:ascii="Cambria" w:hAnsi="Cambria" w:cs="Arial"/>
                <w:sz w:val="20"/>
                <w:szCs w:val="20"/>
              </w:rPr>
            </w:pPr>
            <w:r w:rsidRPr="00BC6DEF">
              <w:rPr>
                <w:rFonts w:ascii="Cambria" w:hAnsi="Cambria" w:cs="Arial"/>
                <w:sz w:val="20"/>
                <w:szCs w:val="20"/>
              </w:rPr>
              <w:t xml:space="preserve">Podstawa prawna: art. 226 ust. 1 pkt 8 ustawy </w:t>
            </w:r>
            <w:proofErr w:type="spellStart"/>
            <w:r w:rsidRPr="00BC6DEF">
              <w:rPr>
                <w:rFonts w:ascii="Cambria" w:hAnsi="Cambria" w:cs="Arial"/>
                <w:sz w:val="20"/>
                <w:szCs w:val="20"/>
              </w:rPr>
              <w:t>Pzp</w:t>
            </w:r>
            <w:proofErr w:type="spellEnd"/>
            <w:r w:rsidRPr="00BC6DEF">
              <w:rPr>
                <w:rFonts w:ascii="Cambria" w:hAnsi="Cambria" w:cs="Arial"/>
                <w:sz w:val="20"/>
                <w:szCs w:val="20"/>
              </w:rPr>
              <w:t xml:space="preserve">. w związku z art. 224 ust. 6 ustawy </w:t>
            </w:r>
            <w:proofErr w:type="spellStart"/>
            <w:r w:rsidRPr="00BC6DEF">
              <w:rPr>
                <w:rFonts w:ascii="Cambria" w:hAnsi="Cambria" w:cs="Arial"/>
                <w:sz w:val="20"/>
                <w:szCs w:val="20"/>
              </w:rPr>
              <w:t>Pzp</w:t>
            </w:r>
            <w:proofErr w:type="spellEnd"/>
            <w:r w:rsidRPr="00BC6DEF">
              <w:rPr>
                <w:rFonts w:ascii="Cambria" w:hAnsi="Cambria" w:cs="Arial"/>
                <w:sz w:val="20"/>
                <w:szCs w:val="20"/>
              </w:rPr>
              <w:t>:  oferta zawiera rażąco niską cenę w stosunku do przedmiotu zamówienia.</w:t>
            </w:r>
          </w:p>
          <w:p w14:paraId="244C8C03" w14:textId="77777777" w:rsidR="00AA0F41" w:rsidRPr="00BC6DEF" w:rsidRDefault="00AA0F41" w:rsidP="004109E2">
            <w:pPr>
              <w:spacing w:after="60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BC6DEF">
              <w:rPr>
                <w:rFonts w:ascii="Cambria" w:hAnsi="Cambria" w:cs="Arial"/>
                <w:sz w:val="20"/>
                <w:szCs w:val="20"/>
              </w:rPr>
              <w:t xml:space="preserve">Uzasadnienie faktyczne - Zamawiający przesłał Wykonawcy w dniu 26.11.2025 r. wezwanie do złożenia wyjaśnień odnośnie rażąco niskiej ceny. Zaoferowana przez Wykonawcę cena jest niższa o ponad 30% od średniej arytmetycznej cen wszystkich złożonych ofert niepodlegających odrzuceniu na podstawie art. 226 ust. 1 pkt 1 i 10 (średnia arytmetyczna - 30% = 137 769,23 zł brutto). Wykonawca zaoferował wykonanie przedmiotu zamówienia za cenę: 133 153,72 zł brutto. </w:t>
            </w:r>
          </w:p>
          <w:p w14:paraId="27A41A2B" w14:textId="77777777" w:rsidR="00AA0F41" w:rsidRPr="00BC6DEF" w:rsidRDefault="00AA0F41" w:rsidP="004109E2">
            <w:pPr>
              <w:spacing w:after="60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BC6DEF">
              <w:rPr>
                <w:rFonts w:ascii="Cambria" w:hAnsi="Cambria" w:cs="Arial"/>
                <w:sz w:val="20"/>
                <w:szCs w:val="20"/>
              </w:rPr>
              <w:t>Do wyznaczonego terminu [1.12.2025] Wykonawca nie udzielił wyjaśnień dot. rażąco niskiej ceny, które uzasadniają podaną w ofercie cenę.</w:t>
            </w:r>
          </w:p>
        </w:tc>
      </w:tr>
    </w:tbl>
    <w:p w14:paraId="68EC5E15" w14:textId="77777777" w:rsidR="00AA0F41" w:rsidRPr="00AA0F41" w:rsidRDefault="00AA0F41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 w:cs="Arial"/>
          <w:color w:val="000000"/>
        </w:rPr>
      </w:pPr>
    </w:p>
    <w:bookmarkEnd w:id="0"/>
    <w:sectPr w:rsidR="00AA0F41" w:rsidRPr="00AA0F41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6922A7" w14:textId="77777777" w:rsidR="00CF6347" w:rsidRDefault="00CF6347">
      <w:r>
        <w:separator/>
      </w:r>
    </w:p>
  </w:endnote>
  <w:endnote w:type="continuationSeparator" w:id="0">
    <w:p w14:paraId="24E36E4E" w14:textId="77777777" w:rsidR="00CF6347" w:rsidRDefault="00CF6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95948" w14:textId="77777777" w:rsidR="009152A4" w:rsidRDefault="009152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B1642" w14:textId="0BA66F8D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F8C9F" w14:textId="77777777" w:rsidR="009152A4" w:rsidRDefault="009152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F7E2C" w14:textId="77777777" w:rsidR="00CF6347" w:rsidRDefault="00CF6347">
      <w:r>
        <w:separator/>
      </w:r>
    </w:p>
  </w:footnote>
  <w:footnote w:type="continuationSeparator" w:id="0">
    <w:p w14:paraId="2D059C11" w14:textId="77777777" w:rsidR="00CF6347" w:rsidRDefault="00CF63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093A5" w14:textId="77777777" w:rsidR="009152A4" w:rsidRDefault="009152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81ECE" w14:textId="77777777" w:rsidR="009152A4" w:rsidRDefault="009152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C2853" w14:textId="77777777" w:rsidR="009152A4" w:rsidRDefault="009152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6347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2A4"/>
    <w:rsid w:val="00915B9E"/>
    <w:rsid w:val="00952256"/>
    <w:rsid w:val="0097748A"/>
    <w:rsid w:val="009F0E5C"/>
    <w:rsid w:val="00A029B8"/>
    <w:rsid w:val="00A17CDB"/>
    <w:rsid w:val="00AA02AC"/>
    <w:rsid w:val="00AA0F41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CF6347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13B9F"/>
  <w15:chartTrackingRefBased/>
  <w15:docId w15:val="{3615FD2A-8FB3-44F5-ACA0-F1C7BCEA3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455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2025-12-10T08:42:00Z</dcterms:created>
  <dcterms:modified xsi:type="dcterms:W3CDTF">2025-12-10T08:42:00Z</dcterms:modified>
</cp:coreProperties>
</file>