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3F5B5" w14:textId="77777777" w:rsidR="00CF7835" w:rsidRPr="009432A1" w:rsidRDefault="00077CF3" w:rsidP="00E7129B">
      <w:pPr>
        <w:jc w:val="right"/>
        <w:rPr>
          <w:rFonts w:ascii="Arial" w:hAnsi="Arial" w:cs="Arial"/>
          <w:sz w:val="24"/>
          <w:szCs w:val="24"/>
        </w:rPr>
      </w:pPr>
      <w:r w:rsidRPr="00077CF3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77CF3">
        <w:rPr>
          <w:rFonts w:ascii="Arial" w:hAnsi="Arial" w:cs="Arial"/>
          <w:sz w:val="24"/>
          <w:szCs w:val="24"/>
        </w:rPr>
        <w:t>2025-12-10</w:t>
      </w:r>
    </w:p>
    <w:p w14:paraId="3C75DD39" w14:textId="77777777" w:rsidR="00077CF3" w:rsidRPr="00077CF3" w:rsidRDefault="00077CF3" w:rsidP="00E7129B">
      <w:pPr>
        <w:rPr>
          <w:rFonts w:ascii="Arial" w:hAnsi="Arial" w:cs="Arial"/>
          <w:b/>
          <w:bCs/>
          <w:sz w:val="24"/>
          <w:szCs w:val="24"/>
        </w:rPr>
      </w:pPr>
      <w:r w:rsidRPr="00077CF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B49D97" w14:textId="77777777" w:rsidR="00CF7835" w:rsidRPr="009432A1" w:rsidRDefault="00077CF3" w:rsidP="00E7129B">
      <w:pPr>
        <w:rPr>
          <w:rFonts w:ascii="Arial" w:hAnsi="Arial" w:cs="Arial"/>
          <w:b/>
          <w:bCs/>
          <w:sz w:val="24"/>
          <w:szCs w:val="24"/>
        </w:rPr>
      </w:pPr>
      <w:r w:rsidRPr="00077CF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C0E6113" w14:textId="77777777" w:rsidR="00CF7835" w:rsidRPr="009432A1" w:rsidRDefault="00077CF3" w:rsidP="00E7129B">
      <w:pPr>
        <w:rPr>
          <w:rFonts w:ascii="Arial" w:hAnsi="Arial" w:cs="Arial"/>
          <w:sz w:val="24"/>
          <w:szCs w:val="24"/>
        </w:rPr>
      </w:pPr>
      <w:r w:rsidRPr="00077CF3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7CF3">
        <w:rPr>
          <w:rFonts w:ascii="Arial" w:hAnsi="Arial" w:cs="Arial"/>
          <w:sz w:val="24"/>
          <w:szCs w:val="24"/>
        </w:rPr>
        <w:t>7/19</w:t>
      </w:r>
    </w:p>
    <w:p w14:paraId="4EAF1115" w14:textId="77777777" w:rsidR="00CF7835" w:rsidRPr="009432A1" w:rsidRDefault="00077CF3" w:rsidP="00E7129B">
      <w:pPr>
        <w:rPr>
          <w:rFonts w:ascii="Arial" w:hAnsi="Arial" w:cs="Arial"/>
          <w:sz w:val="24"/>
          <w:szCs w:val="24"/>
        </w:rPr>
      </w:pPr>
      <w:r w:rsidRPr="00077CF3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7CF3">
        <w:rPr>
          <w:rFonts w:ascii="Arial" w:hAnsi="Arial" w:cs="Arial"/>
          <w:sz w:val="24"/>
          <w:szCs w:val="24"/>
        </w:rPr>
        <w:t>Poznań</w:t>
      </w:r>
    </w:p>
    <w:p w14:paraId="09562067" w14:textId="19541629" w:rsidR="00CF7835" w:rsidRDefault="00CF7835" w:rsidP="00E7129B">
      <w:pPr>
        <w:jc w:val="both"/>
        <w:rPr>
          <w:rFonts w:ascii="Arial" w:hAnsi="Arial" w:cs="Arial"/>
          <w:bCs/>
          <w:sz w:val="18"/>
          <w:szCs w:val="18"/>
        </w:rPr>
      </w:pPr>
    </w:p>
    <w:p w14:paraId="2163085D" w14:textId="77777777" w:rsidR="002424AC" w:rsidRDefault="002424AC" w:rsidP="00E7129B">
      <w:pPr>
        <w:jc w:val="both"/>
        <w:rPr>
          <w:rFonts w:ascii="Arial" w:hAnsi="Arial" w:cs="Arial"/>
          <w:bCs/>
          <w:sz w:val="18"/>
          <w:szCs w:val="18"/>
        </w:rPr>
      </w:pPr>
    </w:p>
    <w:p w14:paraId="04A2D5E4" w14:textId="77777777" w:rsidR="002424AC" w:rsidRPr="009432A1" w:rsidRDefault="002424AC" w:rsidP="00E7129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BF1DA0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25C48B" w14:textId="77777777" w:rsidR="00CF7835" w:rsidRPr="00CF7835" w:rsidRDefault="00CF7835" w:rsidP="00E7129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751644" w14:textId="77777777" w:rsidR="002424AC" w:rsidRDefault="002424AC" w:rsidP="00E7129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2AD1F3D" w14:textId="77777777" w:rsidR="002424AC" w:rsidRDefault="002424AC" w:rsidP="00E7129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845BD45" w14:textId="21E3FEA7" w:rsidR="00CF7835" w:rsidRPr="00382A4A" w:rsidRDefault="00CF7835" w:rsidP="00E7129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67AD69B" w14:textId="77777777" w:rsidR="00CF7835" w:rsidRPr="004E4B64" w:rsidRDefault="00CF7835" w:rsidP="00E7129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9EAF436" w14:textId="77777777" w:rsidTr="000C1C6D">
        <w:tc>
          <w:tcPr>
            <w:tcW w:w="2269" w:type="dxa"/>
          </w:tcPr>
          <w:p w14:paraId="1187F0A6" w14:textId="77777777" w:rsidR="00CF7835" w:rsidRPr="004E4B64" w:rsidRDefault="00CF7835" w:rsidP="00E7129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27B8D8" w14:textId="77777777" w:rsidR="00CF7835" w:rsidRPr="004E4B64" w:rsidRDefault="00077CF3" w:rsidP="00E712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7CF3">
              <w:rPr>
                <w:rFonts w:ascii="Arial" w:hAnsi="Arial" w:cs="Arial"/>
                <w:bCs/>
                <w:sz w:val="24"/>
                <w:szCs w:val="24"/>
              </w:rPr>
              <w:t>Odbiór odpadów komunalnych (zmieszanych, segregowanych, BIO) z Filii nr 2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77CF3" w:rsidRPr="004E4B64" w14:paraId="6CD5C91A" w14:textId="77777777" w:rsidTr="00686F6C">
        <w:tc>
          <w:tcPr>
            <w:tcW w:w="2269" w:type="dxa"/>
          </w:tcPr>
          <w:p w14:paraId="05A788DF" w14:textId="77777777" w:rsidR="00077CF3" w:rsidRPr="004E4B64" w:rsidRDefault="00077CF3" w:rsidP="00E7129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185A38E" w14:textId="77777777" w:rsidR="00077CF3" w:rsidRDefault="00077CF3" w:rsidP="00E712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7CF3">
              <w:rPr>
                <w:rFonts w:ascii="Arial" w:hAnsi="Arial" w:cs="Arial"/>
                <w:bCs/>
                <w:sz w:val="24"/>
                <w:szCs w:val="24"/>
              </w:rPr>
              <w:t>SZW/DZP/150/2025</w:t>
            </w:r>
          </w:p>
          <w:p w14:paraId="787D7209" w14:textId="77777777" w:rsidR="002424AC" w:rsidRDefault="002424AC" w:rsidP="00E712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73A90E8" w14:textId="77777777" w:rsidR="002424AC" w:rsidRPr="004E4B64" w:rsidRDefault="002424AC" w:rsidP="00E712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090ECD2" w14:textId="77777777" w:rsidR="00D665F5" w:rsidRDefault="00D665F5" w:rsidP="00E7129B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77CF3" w:rsidRPr="00077CF3">
        <w:rPr>
          <w:rFonts w:ascii="Arial" w:hAnsi="Arial" w:cs="Arial"/>
          <w:sz w:val="24"/>
          <w:szCs w:val="24"/>
        </w:rPr>
        <w:t>(</w:t>
      </w:r>
      <w:proofErr w:type="spellStart"/>
      <w:r w:rsidR="00077CF3" w:rsidRPr="00077CF3">
        <w:rPr>
          <w:rFonts w:ascii="Arial" w:hAnsi="Arial" w:cs="Arial"/>
          <w:sz w:val="24"/>
          <w:szCs w:val="24"/>
        </w:rPr>
        <w:t>t.j</w:t>
      </w:r>
      <w:proofErr w:type="spellEnd"/>
      <w:r w:rsidR="00077CF3" w:rsidRPr="00077CF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77CF3" w:rsidRPr="00077CF3">
        <w:rPr>
          <w:rFonts w:ascii="Arial" w:hAnsi="Arial" w:cs="Arial"/>
          <w:sz w:val="24"/>
          <w:szCs w:val="24"/>
        </w:rPr>
        <w:t>późn</w:t>
      </w:r>
      <w:proofErr w:type="spellEnd"/>
      <w:r w:rsidR="00077CF3" w:rsidRPr="00077CF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59E22C8" w14:textId="19FBCEDF" w:rsidR="002424AC" w:rsidRPr="002424AC" w:rsidRDefault="002424AC" w:rsidP="002424AC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2424A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2424AC">
        <w:rPr>
          <w:rFonts w:ascii="Arial" w:hAnsi="Arial" w:cs="Arial"/>
          <w:sz w:val="24"/>
          <w:szCs w:val="24"/>
        </w:rPr>
        <w:t xml:space="preserve"> </w:t>
      </w:r>
      <w:r w:rsidRPr="002424AC">
        <w:rPr>
          <w:rFonts w:ascii="Arial" w:hAnsi="Arial" w:cs="Arial"/>
          <w:sz w:val="24"/>
          <w:szCs w:val="24"/>
        </w:rPr>
        <w:t>458610,98 zł brutto</w:t>
      </w:r>
      <w:r w:rsidRPr="002424AC">
        <w:rPr>
          <w:rFonts w:ascii="Arial" w:hAnsi="Arial" w:cs="Arial"/>
          <w:sz w:val="24"/>
          <w:szCs w:val="24"/>
        </w:rPr>
        <w:t>.</w:t>
      </w:r>
    </w:p>
    <w:p w14:paraId="32DA103A" w14:textId="77777777" w:rsidR="00A80738" w:rsidRPr="00355C9D" w:rsidRDefault="00D665F5" w:rsidP="00E7129B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77CF3" w:rsidRPr="00077CF3">
        <w:rPr>
          <w:rFonts w:ascii="Arial" w:hAnsi="Arial" w:cs="Arial"/>
          <w:sz w:val="24"/>
          <w:szCs w:val="24"/>
        </w:rPr>
        <w:t>10/12/2025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77CF3" w:rsidRPr="00077CF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268"/>
        <w:gridCol w:w="1842"/>
      </w:tblGrid>
      <w:tr w:rsidR="002424AC" w:rsidRPr="00355C9D" w14:paraId="06438CEC" w14:textId="77777777" w:rsidTr="00143164">
        <w:tc>
          <w:tcPr>
            <w:tcW w:w="851" w:type="dxa"/>
            <w:shd w:val="clear" w:color="auto" w:fill="F2F2F2"/>
            <w:vAlign w:val="center"/>
          </w:tcPr>
          <w:p w14:paraId="72AD5609" w14:textId="77777777" w:rsidR="002424AC" w:rsidRPr="00CF7835" w:rsidRDefault="002424AC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7ECA96B8" w14:textId="77777777" w:rsidR="002424AC" w:rsidRPr="00CF7835" w:rsidRDefault="002424AC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9E9AAB7" w14:textId="0FC780FB" w:rsidR="002424AC" w:rsidRPr="00143164" w:rsidRDefault="002424AC" w:rsidP="00E712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164">
              <w:rPr>
                <w:rFonts w:ascii="Arial" w:hAnsi="Arial" w:cs="Arial"/>
                <w:sz w:val="22"/>
                <w:szCs w:val="22"/>
              </w:rPr>
              <w:t>Czas od zgłoszenia na interwencyjny odbiór odpadów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3D050FFF" w14:textId="6D9D62F1" w:rsidR="002424AC" w:rsidRPr="00CF7835" w:rsidRDefault="002424AC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424AC" w:rsidRPr="00355C9D" w14:paraId="3DD6929F" w14:textId="77777777" w:rsidTr="002424AC">
        <w:tc>
          <w:tcPr>
            <w:tcW w:w="851" w:type="dxa"/>
            <w:vAlign w:val="center"/>
          </w:tcPr>
          <w:p w14:paraId="6881E0B2" w14:textId="77777777" w:rsidR="002424AC" w:rsidRPr="00CF7835" w:rsidRDefault="002424AC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C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5995F7E3" w14:textId="77777777" w:rsidR="002424AC" w:rsidRPr="00CF7835" w:rsidRDefault="002424AC" w:rsidP="00E7129B">
            <w:pPr>
              <w:rPr>
                <w:rFonts w:ascii="Arial" w:hAnsi="Arial" w:cs="Arial"/>
                <w:sz w:val="24"/>
                <w:szCs w:val="24"/>
              </w:rPr>
            </w:pPr>
            <w:r w:rsidRPr="00077CF3">
              <w:rPr>
                <w:rFonts w:ascii="Arial" w:hAnsi="Arial" w:cs="Arial"/>
                <w:sz w:val="24"/>
                <w:szCs w:val="24"/>
              </w:rPr>
              <w:t>Przedsiębiorstwo Wielobranżowe "</w:t>
            </w:r>
            <w:proofErr w:type="spellStart"/>
            <w:r w:rsidRPr="00077CF3">
              <w:rPr>
                <w:rFonts w:ascii="Arial" w:hAnsi="Arial" w:cs="Arial"/>
                <w:sz w:val="24"/>
                <w:szCs w:val="24"/>
              </w:rPr>
              <w:t>Ls</w:t>
            </w:r>
            <w:proofErr w:type="spellEnd"/>
            <w:r w:rsidRPr="00077CF3">
              <w:rPr>
                <w:rFonts w:ascii="Arial" w:hAnsi="Arial" w:cs="Arial"/>
                <w:sz w:val="24"/>
                <w:szCs w:val="24"/>
              </w:rPr>
              <w:t xml:space="preserve">-Plus" </w:t>
            </w:r>
            <w:proofErr w:type="spellStart"/>
            <w:r w:rsidRPr="00077CF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077CF3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69539688" w14:textId="77777777" w:rsidR="002424AC" w:rsidRPr="00CF7835" w:rsidRDefault="002424AC" w:rsidP="00E7129B">
            <w:pPr>
              <w:rPr>
                <w:rFonts w:ascii="Arial" w:hAnsi="Arial" w:cs="Arial"/>
                <w:sz w:val="24"/>
                <w:szCs w:val="24"/>
              </w:rPr>
            </w:pPr>
            <w:r w:rsidRPr="00077CF3">
              <w:rPr>
                <w:rFonts w:ascii="Arial" w:hAnsi="Arial" w:cs="Arial"/>
                <w:sz w:val="24"/>
                <w:szCs w:val="24"/>
              </w:rPr>
              <w:t>Sporna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7CF3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C2BBCB" w14:textId="77777777" w:rsidR="002424AC" w:rsidRPr="00CF7835" w:rsidRDefault="002424AC" w:rsidP="00E712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7CF3">
              <w:rPr>
                <w:rFonts w:ascii="Arial" w:hAnsi="Arial" w:cs="Arial"/>
                <w:sz w:val="24"/>
                <w:szCs w:val="24"/>
              </w:rPr>
              <w:t>61-709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7CF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268" w:type="dxa"/>
          </w:tcPr>
          <w:p w14:paraId="1C5808E9" w14:textId="77777777" w:rsidR="002424AC" w:rsidRDefault="002424AC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25374E" w14:textId="07C108EE" w:rsidR="00143164" w:rsidRPr="00077CF3" w:rsidRDefault="00143164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24 godzin</w:t>
            </w:r>
          </w:p>
        </w:tc>
        <w:tc>
          <w:tcPr>
            <w:tcW w:w="1842" w:type="dxa"/>
            <w:vAlign w:val="center"/>
          </w:tcPr>
          <w:p w14:paraId="37AB332A" w14:textId="24470F5D" w:rsidR="002424AC" w:rsidRPr="00CF7835" w:rsidRDefault="002424AC" w:rsidP="00E712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CF3">
              <w:rPr>
                <w:rFonts w:ascii="Arial" w:hAnsi="Arial" w:cs="Arial"/>
                <w:sz w:val="24"/>
                <w:szCs w:val="24"/>
              </w:rPr>
              <w:t>379 475.28 zł</w:t>
            </w:r>
          </w:p>
        </w:tc>
      </w:tr>
    </w:tbl>
    <w:p w14:paraId="6BC3B8B9" w14:textId="77777777" w:rsidR="0069085C" w:rsidRPr="00355C9D" w:rsidRDefault="0069085C" w:rsidP="00E7129B">
      <w:pPr>
        <w:jc w:val="both"/>
        <w:rPr>
          <w:rFonts w:ascii="Arial" w:hAnsi="Arial" w:cs="Arial"/>
          <w:sz w:val="24"/>
        </w:rPr>
      </w:pPr>
    </w:p>
    <w:p w14:paraId="4E927EAD" w14:textId="77777777" w:rsidR="00577BC6" w:rsidRPr="00355C9D" w:rsidRDefault="00577BC6" w:rsidP="00E7129B">
      <w:pPr>
        <w:jc w:val="both"/>
        <w:rPr>
          <w:rFonts w:ascii="Arial" w:hAnsi="Arial" w:cs="Arial"/>
          <w:sz w:val="24"/>
        </w:rPr>
      </w:pPr>
    </w:p>
    <w:p w14:paraId="65129B39" w14:textId="77777777" w:rsidR="00A80738" w:rsidRDefault="00A80738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9104C4B" w14:textId="77777777" w:rsidR="00143164" w:rsidRDefault="00143164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540A67D" w14:textId="77777777" w:rsidR="00143164" w:rsidRPr="00AA708B" w:rsidRDefault="00143164" w:rsidP="00143164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/-/ Z-ca Dyrektora ds. Administracyjnych</w:t>
      </w:r>
    </w:p>
    <w:p w14:paraId="6C3FB983" w14:textId="77777777" w:rsidR="00143164" w:rsidRPr="00AA708B" w:rsidRDefault="00143164" w:rsidP="00143164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p w14:paraId="5AB8A2FF" w14:textId="77777777" w:rsidR="00143164" w:rsidRDefault="00143164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E03E94B" w14:textId="77777777" w:rsidR="00143164" w:rsidRDefault="00143164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664AF49" w14:textId="77777777" w:rsidR="00143164" w:rsidRDefault="00143164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3C7FD72" w14:textId="77777777" w:rsidR="00143164" w:rsidRDefault="00143164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1BE86A7" w14:textId="77777777" w:rsidR="00143164" w:rsidRPr="00355C9D" w:rsidRDefault="00143164" w:rsidP="00E7129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143164" w:rsidRPr="00355C9D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2038E" w14:textId="77777777" w:rsidR="007D5B98" w:rsidRDefault="007D5B98">
      <w:r>
        <w:separator/>
      </w:r>
    </w:p>
  </w:endnote>
  <w:endnote w:type="continuationSeparator" w:id="0">
    <w:p w14:paraId="23B54845" w14:textId="77777777" w:rsidR="007D5B98" w:rsidRDefault="007D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CFD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0C7B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78B4" w14:textId="1A1FD5A4" w:rsidR="00960CEB" w:rsidRPr="00986737" w:rsidRDefault="0014316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A9C78A" wp14:editId="211E15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2720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BC68BE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81D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36938" w14:textId="77777777" w:rsidR="009F189D" w:rsidRDefault="009F189D">
    <w:pPr>
      <w:pStyle w:val="Stopka"/>
      <w:tabs>
        <w:tab w:val="clear" w:pos="4536"/>
      </w:tabs>
      <w:jc w:val="center"/>
    </w:pPr>
  </w:p>
  <w:p w14:paraId="7DE882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1D22E" w14:textId="77777777" w:rsidR="007D5B98" w:rsidRDefault="007D5B98">
      <w:r>
        <w:separator/>
      </w:r>
    </w:p>
  </w:footnote>
  <w:footnote w:type="continuationSeparator" w:id="0">
    <w:p w14:paraId="7E780A7C" w14:textId="77777777" w:rsidR="007D5B98" w:rsidRDefault="007D5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0D52" w14:textId="77777777" w:rsidR="00077CF3" w:rsidRDefault="00077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4B4D9" w14:textId="77777777" w:rsidR="00077CF3" w:rsidRDefault="00077C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D8578" w14:textId="77777777" w:rsidR="00077CF3" w:rsidRDefault="00077C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B98"/>
    <w:rsid w:val="00007727"/>
    <w:rsid w:val="00017720"/>
    <w:rsid w:val="00035488"/>
    <w:rsid w:val="00077CF3"/>
    <w:rsid w:val="000C1C6D"/>
    <w:rsid w:val="000D7F25"/>
    <w:rsid w:val="000E00E5"/>
    <w:rsid w:val="001146A4"/>
    <w:rsid w:val="00143164"/>
    <w:rsid w:val="00173B20"/>
    <w:rsid w:val="001C69FF"/>
    <w:rsid w:val="0023318D"/>
    <w:rsid w:val="002424A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5B9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7129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126FE"/>
  <w15:chartTrackingRefBased/>
  <w15:docId w15:val="{53C33ACA-8BAD-4D1A-82DA-53AA9A43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7666E-137C-417A-9DD6-CF735592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2025-12-10T09:04:00Z</cp:lastPrinted>
  <dcterms:created xsi:type="dcterms:W3CDTF">2025-12-10T09:05:00Z</dcterms:created>
  <dcterms:modified xsi:type="dcterms:W3CDTF">2025-12-10T09:05:00Z</dcterms:modified>
</cp:coreProperties>
</file>