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E2305" w14:textId="6FD320ED" w:rsidR="006676AE" w:rsidRPr="00977B2C" w:rsidRDefault="006676AE" w:rsidP="006676AE">
      <w:pPr>
        <w:pStyle w:val="Nagwek4"/>
        <w:rPr>
          <w:bCs/>
          <w:i w:val="0"/>
          <w:sz w:val="22"/>
          <w:szCs w:val="22"/>
        </w:rPr>
      </w:pPr>
      <w:r w:rsidRPr="00977B2C">
        <w:rPr>
          <w:bCs/>
          <w:i w:val="0"/>
          <w:sz w:val="22"/>
          <w:szCs w:val="22"/>
        </w:rPr>
        <w:t xml:space="preserve">Załącznik nr </w:t>
      </w:r>
      <w:r w:rsidR="00031EE9">
        <w:rPr>
          <w:bCs/>
          <w:i w:val="0"/>
          <w:sz w:val="22"/>
          <w:szCs w:val="22"/>
        </w:rPr>
        <w:t>8</w:t>
      </w:r>
      <w:r w:rsidR="00B36ABD" w:rsidRPr="00977B2C">
        <w:rPr>
          <w:bCs/>
          <w:i w:val="0"/>
          <w:sz w:val="22"/>
          <w:szCs w:val="22"/>
        </w:rPr>
        <w:t xml:space="preserve"> do SWZ</w:t>
      </w:r>
    </w:p>
    <w:p w14:paraId="1A3252C2" w14:textId="77777777" w:rsidR="005103B9" w:rsidRPr="00977B2C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179D8B16" w14:textId="77777777" w:rsidR="006676AE" w:rsidRPr="00977B2C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77B2C">
        <w:rPr>
          <w:rFonts w:ascii="Times New Roman" w:hAnsi="Times New Roman"/>
        </w:rPr>
        <w:t>Znak sprawy:</w:t>
      </w:r>
      <w:r w:rsidRPr="00977B2C">
        <w:rPr>
          <w:rFonts w:ascii="Times New Roman" w:hAnsi="Times New Roman"/>
          <w:b/>
        </w:rPr>
        <w:t xml:space="preserve"> </w:t>
      </w:r>
      <w:r w:rsidR="00193447" w:rsidRPr="00977B2C">
        <w:rPr>
          <w:rFonts w:ascii="Times New Roman" w:hAnsi="Times New Roman"/>
          <w:b/>
        </w:rPr>
        <w:t>SZW/DZP/169/2025</w:t>
      </w:r>
    </w:p>
    <w:p w14:paraId="11ED7DB9" w14:textId="77777777" w:rsidR="00C4103F" w:rsidRPr="00977B2C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77B2C">
        <w:rPr>
          <w:rFonts w:ascii="Times New Roman" w:hAnsi="Times New Roman"/>
          <w:b/>
        </w:rPr>
        <w:t xml:space="preserve"> </w:t>
      </w:r>
      <w:r w:rsidR="007118F0" w:rsidRPr="00977B2C">
        <w:rPr>
          <w:rFonts w:ascii="Times New Roman" w:hAnsi="Times New Roman"/>
          <w:b/>
        </w:rPr>
        <w:t>Zamawiający</w:t>
      </w:r>
      <w:r w:rsidR="007936D6" w:rsidRPr="00977B2C">
        <w:rPr>
          <w:rFonts w:ascii="Times New Roman" w:hAnsi="Times New Roman"/>
          <w:b/>
        </w:rPr>
        <w:t>:</w:t>
      </w:r>
    </w:p>
    <w:p w14:paraId="5EFCD48F" w14:textId="77777777" w:rsidR="006676AE" w:rsidRPr="00977B2C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77B2C">
        <w:rPr>
          <w:sz w:val="22"/>
          <w:szCs w:val="22"/>
        </w:rPr>
        <w:t xml:space="preserve"> </w:t>
      </w:r>
      <w:r w:rsidR="00193447" w:rsidRPr="00977B2C">
        <w:rPr>
          <w:sz w:val="22"/>
          <w:szCs w:val="22"/>
        </w:rPr>
        <w:t>SZPITAL WOJEWÓDZKI W POZNANIU</w:t>
      </w:r>
    </w:p>
    <w:p w14:paraId="24734E30" w14:textId="09B76C1D" w:rsidR="006676AE" w:rsidRPr="00977B2C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77B2C">
        <w:rPr>
          <w:sz w:val="22"/>
          <w:szCs w:val="22"/>
        </w:rPr>
        <w:t xml:space="preserve"> </w:t>
      </w:r>
      <w:r w:rsidR="00031EE9">
        <w:rPr>
          <w:sz w:val="22"/>
          <w:szCs w:val="22"/>
        </w:rPr>
        <w:t xml:space="preserve">ul. </w:t>
      </w:r>
      <w:r w:rsidR="00193447" w:rsidRPr="00977B2C">
        <w:rPr>
          <w:sz w:val="22"/>
          <w:szCs w:val="22"/>
        </w:rPr>
        <w:t>Juraszów</w:t>
      </w:r>
      <w:r w:rsidRPr="00977B2C">
        <w:rPr>
          <w:sz w:val="22"/>
          <w:szCs w:val="22"/>
        </w:rPr>
        <w:t xml:space="preserve"> </w:t>
      </w:r>
      <w:r w:rsidR="00193447" w:rsidRPr="00977B2C">
        <w:rPr>
          <w:sz w:val="22"/>
          <w:szCs w:val="22"/>
        </w:rPr>
        <w:t>7/19</w:t>
      </w:r>
      <w:r w:rsidRPr="00977B2C">
        <w:rPr>
          <w:sz w:val="22"/>
          <w:szCs w:val="22"/>
        </w:rPr>
        <w:t xml:space="preserve"> </w:t>
      </w:r>
    </w:p>
    <w:p w14:paraId="768B51EA" w14:textId="77777777" w:rsidR="00F90CD1" w:rsidRPr="00977B2C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77B2C">
        <w:rPr>
          <w:sz w:val="22"/>
          <w:szCs w:val="22"/>
        </w:rPr>
        <w:t xml:space="preserve"> </w:t>
      </w:r>
      <w:r w:rsidR="00193447" w:rsidRPr="00977B2C">
        <w:rPr>
          <w:sz w:val="22"/>
          <w:szCs w:val="22"/>
        </w:rPr>
        <w:t>60-479</w:t>
      </w:r>
      <w:r w:rsidRPr="00977B2C">
        <w:rPr>
          <w:sz w:val="22"/>
          <w:szCs w:val="22"/>
        </w:rPr>
        <w:t xml:space="preserve"> </w:t>
      </w:r>
      <w:r w:rsidR="00193447" w:rsidRPr="00977B2C">
        <w:rPr>
          <w:sz w:val="22"/>
          <w:szCs w:val="22"/>
        </w:rPr>
        <w:t>Poznań</w:t>
      </w:r>
    </w:p>
    <w:p w14:paraId="6851404A" w14:textId="5CBB37C0" w:rsidR="00C4103F" w:rsidRPr="00977B2C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01C3DEA" w14:textId="77777777" w:rsidR="00C4103F" w:rsidRPr="00977B2C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77B2C">
        <w:rPr>
          <w:rFonts w:ascii="Times New Roman" w:hAnsi="Times New Roman"/>
          <w:b/>
        </w:rPr>
        <w:t>Wykonawca</w:t>
      </w:r>
      <w:r w:rsidR="007936D6" w:rsidRPr="00977B2C">
        <w:rPr>
          <w:rFonts w:ascii="Times New Roman" w:hAnsi="Times New Roman"/>
          <w:b/>
        </w:rPr>
        <w:t>:</w:t>
      </w:r>
    </w:p>
    <w:p w14:paraId="267FE41F" w14:textId="77777777" w:rsidR="00757EFB" w:rsidRPr="00977B2C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77B2C">
        <w:rPr>
          <w:rFonts w:ascii="Times New Roman" w:hAnsi="Times New Roman"/>
        </w:rPr>
        <w:t>………………………………………</w:t>
      </w:r>
      <w:r w:rsidR="00650D6C" w:rsidRPr="00977B2C">
        <w:rPr>
          <w:rFonts w:ascii="Times New Roman" w:hAnsi="Times New Roman"/>
        </w:rPr>
        <w:t>…………………………</w:t>
      </w:r>
      <w:r w:rsidRPr="00977B2C">
        <w:rPr>
          <w:rFonts w:ascii="Times New Roman" w:hAnsi="Times New Roman"/>
        </w:rPr>
        <w:t>…</w:t>
      </w:r>
    </w:p>
    <w:p w14:paraId="135F2FE3" w14:textId="77777777" w:rsidR="007118F0" w:rsidRPr="00977B2C" w:rsidRDefault="007118F0" w:rsidP="00650D6C">
      <w:pPr>
        <w:ind w:right="2976"/>
        <w:rPr>
          <w:rFonts w:ascii="Times New Roman" w:hAnsi="Times New Roman"/>
          <w:i/>
        </w:rPr>
      </w:pPr>
      <w:r w:rsidRPr="00977B2C">
        <w:rPr>
          <w:rFonts w:ascii="Times New Roman" w:hAnsi="Times New Roman"/>
          <w:i/>
        </w:rPr>
        <w:t>(pełna nazwa/firma, adres</w:t>
      </w:r>
      <w:r w:rsidR="00757EFB" w:rsidRPr="00977B2C">
        <w:rPr>
          <w:rFonts w:ascii="Times New Roman" w:hAnsi="Times New Roman"/>
          <w:i/>
        </w:rPr>
        <w:t>, w zależności od</w:t>
      </w:r>
      <w:r w:rsidR="00650D6C" w:rsidRPr="00977B2C">
        <w:rPr>
          <w:rFonts w:ascii="Times New Roman" w:hAnsi="Times New Roman"/>
          <w:i/>
        </w:rPr>
        <w:t xml:space="preserve"> </w:t>
      </w:r>
      <w:r w:rsidR="00BB0C3C" w:rsidRPr="00977B2C">
        <w:rPr>
          <w:rFonts w:ascii="Times New Roman" w:hAnsi="Times New Roman"/>
          <w:i/>
        </w:rPr>
        <w:t xml:space="preserve">podmiotu: NIP/PESEL, </w:t>
      </w:r>
      <w:r w:rsidRPr="00977B2C">
        <w:rPr>
          <w:rFonts w:ascii="Times New Roman" w:hAnsi="Times New Roman"/>
          <w:i/>
        </w:rPr>
        <w:t>KRS/CEiDG)</w:t>
      </w:r>
    </w:p>
    <w:p w14:paraId="45BCDAE6" w14:textId="77777777" w:rsidR="00C4103F" w:rsidRPr="00977B2C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77B2C">
        <w:rPr>
          <w:rFonts w:ascii="Times New Roman" w:hAnsi="Times New Roman"/>
          <w:u w:val="single"/>
        </w:rPr>
        <w:t>reprezentowany przez:</w:t>
      </w:r>
    </w:p>
    <w:p w14:paraId="792695AC" w14:textId="77777777" w:rsidR="00757EFB" w:rsidRPr="00977B2C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77B2C">
        <w:rPr>
          <w:rFonts w:ascii="Times New Roman" w:hAnsi="Times New Roman"/>
        </w:rPr>
        <w:t>………………………………………</w:t>
      </w:r>
      <w:r w:rsidR="00650D6C" w:rsidRPr="00977B2C">
        <w:rPr>
          <w:rFonts w:ascii="Times New Roman" w:hAnsi="Times New Roman"/>
        </w:rPr>
        <w:t>……</w:t>
      </w:r>
      <w:r w:rsidRPr="00977B2C">
        <w:rPr>
          <w:rFonts w:ascii="Times New Roman" w:hAnsi="Times New Roman"/>
        </w:rPr>
        <w:t>…</w:t>
      </w:r>
    </w:p>
    <w:p w14:paraId="5848EBCE" w14:textId="77777777" w:rsidR="00484F88" w:rsidRPr="00977B2C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77B2C">
        <w:rPr>
          <w:rFonts w:ascii="Times New Roman" w:hAnsi="Times New Roman"/>
          <w:i/>
        </w:rPr>
        <w:t>(imię, n</w:t>
      </w:r>
      <w:r w:rsidR="00825A09" w:rsidRPr="00977B2C">
        <w:rPr>
          <w:rFonts w:ascii="Times New Roman" w:hAnsi="Times New Roman"/>
          <w:i/>
        </w:rPr>
        <w:t xml:space="preserve">azwisko, </w:t>
      </w:r>
      <w:r w:rsidR="00757EFB" w:rsidRPr="00977B2C">
        <w:rPr>
          <w:rFonts w:ascii="Times New Roman" w:hAnsi="Times New Roman"/>
          <w:i/>
        </w:rPr>
        <w:t>stanowisko/podstawa do</w:t>
      </w:r>
      <w:r w:rsidR="0012157F" w:rsidRPr="00977B2C">
        <w:rPr>
          <w:rFonts w:ascii="Times New Roman" w:hAnsi="Times New Roman"/>
          <w:i/>
        </w:rPr>
        <w:t xml:space="preserve"> </w:t>
      </w:r>
      <w:r w:rsidR="00825A09" w:rsidRPr="00977B2C">
        <w:rPr>
          <w:rFonts w:ascii="Times New Roman" w:hAnsi="Times New Roman"/>
          <w:i/>
        </w:rPr>
        <w:t>reprezentacji</w:t>
      </w:r>
      <w:r w:rsidRPr="00977B2C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3447" w:rsidRPr="00977B2C" w14:paraId="6C8493CB" w14:textId="77777777" w:rsidTr="00865598">
        <w:tc>
          <w:tcPr>
            <w:tcW w:w="9104" w:type="dxa"/>
            <w:shd w:val="clear" w:color="auto" w:fill="D9D9D9"/>
          </w:tcPr>
          <w:p w14:paraId="008B35A7" w14:textId="77777777" w:rsidR="00193447" w:rsidRPr="00977B2C" w:rsidRDefault="00193447" w:rsidP="0086559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77B2C">
              <w:rPr>
                <w:rFonts w:ascii="Times New Roman" w:hAnsi="Times New Roman"/>
                <w:b/>
              </w:rPr>
              <w:t>OŚWIADCZENIE WYKONAWCY</w:t>
            </w:r>
          </w:p>
          <w:p w14:paraId="7795E5C9" w14:textId="77777777" w:rsidR="00193447" w:rsidRPr="00977B2C" w:rsidRDefault="00193447" w:rsidP="00865598">
            <w:pPr>
              <w:jc w:val="both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77B2C">
              <w:rPr>
                <w:rFonts w:ascii="Times New Roman" w:hAnsi="Times New Roman"/>
              </w:rPr>
              <w:t>t.j</w:t>
            </w:r>
            <w:proofErr w:type="spellEnd"/>
            <w:r w:rsidRPr="00977B2C">
              <w:rPr>
                <w:rFonts w:ascii="Times New Roman" w:hAnsi="Times New Roman"/>
              </w:rPr>
              <w:t xml:space="preserve">. Dz. U. z 2024 r. poz. 1320 z późn. zm.) (dalej jako: ustawa </w:t>
            </w:r>
            <w:proofErr w:type="spellStart"/>
            <w:r w:rsidRPr="00977B2C">
              <w:rPr>
                <w:rFonts w:ascii="Times New Roman" w:hAnsi="Times New Roman"/>
              </w:rPr>
              <w:t>Pzp</w:t>
            </w:r>
            <w:proofErr w:type="spellEnd"/>
            <w:r w:rsidRPr="00977B2C">
              <w:rPr>
                <w:rFonts w:ascii="Times New Roman" w:hAnsi="Times New Roman"/>
              </w:rPr>
              <w:t>), dotyczące przesłanek wykluczenia z:</w:t>
            </w:r>
          </w:p>
          <w:p w14:paraId="4C9D50F9" w14:textId="77777777" w:rsidR="00193447" w:rsidRPr="00977B2C" w:rsidRDefault="00193447" w:rsidP="00865598">
            <w:pPr>
              <w:jc w:val="center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4A3836B3" w14:textId="77777777" w:rsidR="00193447" w:rsidRPr="00977B2C" w:rsidRDefault="00193447" w:rsidP="00865598">
            <w:pPr>
              <w:jc w:val="center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 xml:space="preserve"> oraz</w:t>
            </w:r>
          </w:p>
          <w:p w14:paraId="69974D7D" w14:textId="77777777" w:rsidR="00193447" w:rsidRPr="00977B2C" w:rsidRDefault="00193447" w:rsidP="0086559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77B2C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77B2C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77B2C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526B55A" w14:textId="77777777" w:rsidR="00E50194" w:rsidRPr="00977B2C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Na potrzeby postę</w:t>
      </w:r>
      <w:r w:rsidR="008D0487" w:rsidRPr="00977B2C">
        <w:rPr>
          <w:rFonts w:ascii="Times New Roman" w:hAnsi="Times New Roman"/>
        </w:rPr>
        <w:t xml:space="preserve">powania o udzielenie </w:t>
      </w:r>
      <w:r w:rsidR="007936D6" w:rsidRPr="00977B2C">
        <w:rPr>
          <w:rFonts w:ascii="Times New Roman" w:hAnsi="Times New Roman"/>
        </w:rPr>
        <w:t>zamówienia publicznego</w:t>
      </w:r>
      <w:r w:rsidR="00E50194" w:rsidRPr="00977B2C">
        <w:rPr>
          <w:rFonts w:ascii="Times New Roman" w:hAnsi="Times New Roman"/>
        </w:rPr>
        <w:t xml:space="preserve"> pn.:</w:t>
      </w:r>
    </w:p>
    <w:p w14:paraId="29081909" w14:textId="77777777" w:rsidR="00E50194" w:rsidRPr="00977B2C" w:rsidRDefault="00193447" w:rsidP="00E50194">
      <w:pPr>
        <w:spacing w:after="240" w:line="276" w:lineRule="auto"/>
        <w:jc w:val="center"/>
        <w:rPr>
          <w:rFonts w:ascii="Times New Roman" w:hAnsi="Times New Roman"/>
        </w:rPr>
      </w:pPr>
      <w:r w:rsidRPr="00977B2C">
        <w:rPr>
          <w:rFonts w:ascii="Times New Roman" w:hAnsi="Times New Roman"/>
          <w:b/>
        </w:rPr>
        <w:t>Usługa sukcesywnego odbioru  i utylizacji odpadów medycznych wraz z załadunkiem i rozładunkiem dla Szpitala Wojewódzkiego w Poznaniu: Filia 1 - Wielkopolskie Centrum Specjalistyczne w Poznaniu; Filia 2 - Szpital Rehabilitacyjno-Kardiologiczny w Kowanówku; Filia 3 - Wielkopolskie Centrum Rehabilitacyjne w Kiekrzu</w:t>
      </w:r>
    </w:p>
    <w:p w14:paraId="36B531DB" w14:textId="77777777" w:rsidR="00F90CD1" w:rsidRPr="00977B2C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 xml:space="preserve">prowadzonego przez </w:t>
      </w:r>
      <w:r w:rsidR="00193447" w:rsidRPr="00977B2C">
        <w:rPr>
          <w:rFonts w:ascii="Times New Roman" w:hAnsi="Times New Roman"/>
          <w:b/>
        </w:rPr>
        <w:t>SZPITAL WOJEWÓDZKI W POZNANIU</w:t>
      </w:r>
      <w:r w:rsidRPr="00977B2C">
        <w:rPr>
          <w:rFonts w:ascii="Times New Roman" w:hAnsi="Times New Roman"/>
          <w:b/>
        </w:rPr>
        <w:t>,</w:t>
      </w:r>
      <w:r w:rsidR="002B2AD9" w:rsidRPr="00977B2C">
        <w:rPr>
          <w:rFonts w:ascii="Times New Roman" w:hAnsi="Times New Roman"/>
        </w:rPr>
        <w:t xml:space="preserve"> </w:t>
      </w:r>
      <w:r w:rsidR="00E65685" w:rsidRPr="00977B2C">
        <w:rPr>
          <w:rFonts w:ascii="Times New Roman" w:hAnsi="Times New Roman"/>
        </w:rPr>
        <w:t>oświa</w:t>
      </w:r>
      <w:r w:rsidR="00825A09" w:rsidRPr="00977B2C">
        <w:rPr>
          <w:rFonts w:ascii="Times New Roman" w:hAnsi="Times New Roman"/>
        </w:rPr>
        <w:t>dczam</w:t>
      </w:r>
      <w:r w:rsidR="00E65685" w:rsidRPr="00977B2C">
        <w:rPr>
          <w:rFonts w:ascii="Times New Roman" w:hAnsi="Times New Roman"/>
        </w:rPr>
        <w:t>,</w:t>
      </w:r>
      <w:r w:rsidR="002B2AD9" w:rsidRPr="00977B2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77B2C" w14:paraId="0999FD56" w14:textId="77777777" w:rsidTr="00650D6C">
        <w:tc>
          <w:tcPr>
            <w:tcW w:w="9104" w:type="dxa"/>
            <w:shd w:val="clear" w:color="auto" w:fill="D9D9D9"/>
          </w:tcPr>
          <w:p w14:paraId="60467240" w14:textId="77777777" w:rsidR="00E50194" w:rsidRPr="00977B2C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77B2C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739877EC" w14:textId="77777777" w:rsidR="0032618A" w:rsidRPr="00977B2C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77B2C">
        <w:rPr>
          <w:rFonts w:ascii="Times New Roman" w:hAnsi="Times New Roman"/>
          <w:i/>
          <w:iCs/>
        </w:rPr>
        <w:t>dalej: rozporządzenie 833/2014</w:t>
      </w:r>
      <w:r w:rsidRPr="00977B2C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</w:t>
      </w:r>
      <w:r w:rsidRPr="00977B2C">
        <w:rPr>
          <w:rFonts w:ascii="Times New Roman" w:hAnsi="Times New Roman"/>
        </w:rPr>
        <w:lastRenderedPageBreak/>
        <w:t xml:space="preserve">działaniami Rosji destabilizującymi sytuację na Ukrainie (Dz. Urz. UE nr L 111 z 8.4.2022, str. 1), </w:t>
      </w:r>
      <w:r w:rsidRPr="00977B2C">
        <w:rPr>
          <w:rFonts w:ascii="Times New Roman" w:hAnsi="Times New Roman"/>
          <w:i/>
          <w:iCs/>
        </w:rPr>
        <w:t>dalej: rozporządzenie 2022/576</w:t>
      </w:r>
      <w:r w:rsidR="0032618A" w:rsidRPr="00977B2C">
        <w:rPr>
          <w:rFonts w:ascii="Times New Roman" w:hAnsi="Times New Roman"/>
          <w:i/>
          <w:iCs/>
        </w:rPr>
        <w:t xml:space="preserve"> </w:t>
      </w:r>
      <w:r w:rsidR="0032618A" w:rsidRPr="00977B2C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977B2C">
        <w:rPr>
          <w:rFonts w:ascii="Times New Roman" w:hAnsi="Times New Roman"/>
        </w:rPr>
        <w:t>.</w:t>
      </w:r>
    </w:p>
    <w:p w14:paraId="3B3D94F7" w14:textId="77777777" w:rsidR="00193447" w:rsidRPr="00977B2C" w:rsidRDefault="007A2BCB" w:rsidP="00193447">
      <w:pPr>
        <w:spacing w:after="12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77B2C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77B2C">
        <w:rPr>
          <w:rFonts w:ascii="Times New Roman" w:hAnsi="Times New Roman"/>
        </w:rPr>
        <w:t xml:space="preserve"> (</w:t>
      </w:r>
      <w:r w:rsidR="00486223" w:rsidRPr="00977B2C">
        <w:rPr>
          <w:rFonts w:ascii="Times New Roman" w:hAnsi="Times New Roman"/>
        </w:rPr>
        <w:t>t.j. Dz.U. z 2023r. poz. 1497</w:t>
      </w:r>
      <w:r w:rsidRPr="00977B2C">
        <w:rPr>
          <w:rFonts w:ascii="Times New Roman" w:hAnsi="Times New Roman"/>
        </w:rPr>
        <w:t>)</w:t>
      </w:r>
      <w:r w:rsidR="0032618A" w:rsidRPr="00977B2C">
        <w:rPr>
          <w:rFonts w:ascii="Times New Roman" w:hAnsi="Times New Roman"/>
        </w:rPr>
        <w:t xml:space="preserve"> </w:t>
      </w:r>
      <w:r w:rsidR="0011306C" w:rsidRPr="00977B2C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977B2C">
        <w:rPr>
          <w:rFonts w:ascii="Times New Roman" w:hAnsi="Times New Roman"/>
        </w:rPr>
        <w:t xml:space="preserve"> .</w:t>
      </w:r>
      <w:r w:rsidR="00030833" w:rsidRPr="00977B2C">
        <w:rPr>
          <w:rFonts w:ascii="Times New Roman" w:hAnsi="Times New Roman"/>
        </w:rPr>
        <w:t xml:space="preserve"> </w:t>
      </w:r>
    </w:p>
    <w:p w14:paraId="4488A7DD" w14:textId="77777777" w:rsidR="00A91658" w:rsidRPr="00977B2C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77B2C" w14:paraId="196CF153" w14:textId="77777777" w:rsidTr="00CD4DD1">
        <w:tc>
          <w:tcPr>
            <w:tcW w:w="9104" w:type="dxa"/>
            <w:shd w:val="clear" w:color="auto" w:fill="D9D9D9"/>
          </w:tcPr>
          <w:p w14:paraId="499CA4D9" w14:textId="77777777" w:rsidR="0011306C" w:rsidRPr="00977B2C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372C47D" w14:textId="77777777" w:rsidR="00103D09" w:rsidRPr="00977B2C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4E89FE3" w14:textId="77777777" w:rsidR="00D2702A" w:rsidRPr="00977B2C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77B2C" w14:paraId="6F2639E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B54F" w14:textId="77777777" w:rsidR="00D2702A" w:rsidRPr="00977B2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77B2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A7C7B" w14:textId="77777777" w:rsidR="00D2702A" w:rsidRPr="00977B2C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93447" w:rsidRPr="00977B2C" w14:paraId="6B9CFBFE" w14:textId="77777777" w:rsidTr="008655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8F844" w14:textId="77777777" w:rsidR="00193447" w:rsidRPr="00977B2C" w:rsidRDefault="00193447" w:rsidP="0086559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900FA" w14:textId="77777777" w:rsidR="00193447" w:rsidRPr="00977B2C" w:rsidRDefault="00193447" w:rsidP="0086559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77B2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3973A1B" w14:textId="77777777" w:rsidR="00193447" w:rsidRPr="00977B2C" w:rsidRDefault="00193447" w:rsidP="0086559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93447" w:rsidRPr="00977B2C" w14:paraId="7B4F1E15" w14:textId="77777777" w:rsidTr="008655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257B" w14:textId="77777777" w:rsidR="00193447" w:rsidRPr="00977B2C" w:rsidRDefault="00193447" w:rsidP="0086559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689DF" w14:textId="77777777" w:rsidR="00193447" w:rsidRPr="00977B2C" w:rsidRDefault="00193447" w:rsidP="0086559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77B2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6D3ED9B" w14:textId="77777777" w:rsidR="00193447" w:rsidRPr="00977B2C" w:rsidRDefault="00193447" w:rsidP="0086559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193447" w:rsidRPr="00977B2C" w14:paraId="28DFC572" w14:textId="77777777" w:rsidTr="008655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21679" w14:textId="77777777" w:rsidR="00193447" w:rsidRPr="00977B2C" w:rsidRDefault="00193447" w:rsidP="0086559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E9C2" w14:textId="77777777" w:rsidR="00193447" w:rsidRPr="00977B2C" w:rsidRDefault="00193447" w:rsidP="0086559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77B2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168B476" w14:textId="77777777" w:rsidR="00193447" w:rsidRPr="00977B2C" w:rsidRDefault="00193447" w:rsidP="0086559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93447" w:rsidRPr="00977B2C" w14:paraId="0E810A55" w14:textId="77777777" w:rsidTr="008655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67132" w14:textId="77777777" w:rsidR="00193447" w:rsidRPr="00977B2C" w:rsidRDefault="00193447" w:rsidP="0086559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154C8" w14:textId="77777777" w:rsidR="00193447" w:rsidRPr="00977B2C" w:rsidRDefault="00193447" w:rsidP="0086559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77B2C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A2E5508" w14:textId="77777777" w:rsidR="00193447" w:rsidRPr="00977B2C" w:rsidRDefault="00193447" w:rsidP="0086559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</w:tbl>
    <w:p w14:paraId="077628C3" w14:textId="77777777" w:rsidR="00122954" w:rsidRPr="00977B2C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polegam na zdolnościach lub sytuacji następującego podmiotu udostępniającego zasoby:</w:t>
      </w:r>
    </w:p>
    <w:p w14:paraId="5B067810" w14:textId="77777777" w:rsidR="00721D87" w:rsidRPr="00977B2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……………</w:t>
      </w:r>
      <w:r w:rsidR="00721D87" w:rsidRPr="00977B2C">
        <w:rPr>
          <w:rFonts w:ascii="Times New Roman" w:hAnsi="Times New Roman"/>
        </w:rPr>
        <w:t>………………….……………………………………………………………….....</w:t>
      </w:r>
    </w:p>
    <w:p w14:paraId="2238D2A2" w14:textId="77777777" w:rsidR="00721D87" w:rsidRPr="00977B2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77B2C">
        <w:rPr>
          <w:rFonts w:ascii="Times New Roman" w:hAnsi="Times New Roman"/>
          <w:i/>
          <w:iCs/>
        </w:rPr>
        <w:t>(</w:t>
      </w:r>
      <w:r w:rsidR="005433B0" w:rsidRPr="00977B2C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77B2C">
        <w:rPr>
          <w:rFonts w:ascii="Times New Roman" w:hAnsi="Times New Roman"/>
          <w:i/>
          <w:iCs/>
        </w:rPr>
        <w:t>)</w:t>
      </w:r>
    </w:p>
    <w:p w14:paraId="78F55C00" w14:textId="77777777" w:rsidR="00721D87" w:rsidRPr="00977B2C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 xml:space="preserve">w następującym zakresie: </w:t>
      </w:r>
    </w:p>
    <w:p w14:paraId="77D77351" w14:textId="77777777" w:rsidR="00E21BB4" w:rsidRPr="00977B2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……………</w:t>
      </w:r>
      <w:r w:rsidR="00721D87" w:rsidRPr="00977B2C">
        <w:rPr>
          <w:rFonts w:ascii="Times New Roman" w:hAnsi="Times New Roman"/>
        </w:rPr>
        <w:t>………………………………………………………….</w:t>
      </w:r>
      <w:r w:rsidRPr="00977B2C">
        <w:rPr>
          <w:rFonts w:ascii="Times New Roman" w:hAnsi="Times New Roman"/>
        </w:rPr>
        <w:t>………………………….</w:t>
      </w:r>
    </w:p>
    <w:p w14:paraId="1F6FEC6E" w14:textId="77777777" w:rsidR="00E21BB4" w:rsidRPr="00977B2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77B2C">
        <w:rPr>
          <w:rFonts w:ascii="Times New Roman" w:hAnsi="Times New Roman"/>
          <w:i/>
          <w:iCs/>
        </w:rPr>
        <w:t>(</w:t>
      </w:r>
      <w:r w:rsidR="005433B0" w:rsidRPr="00977B2C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77B2C">
        <w:rPr>
          <w:rFonts w:ascii="Times New Roman" w:hAnsi="Times New Roman"/>
          <w:i/>
          <w:iCs/>
        </w:rPr>
        <w:t>)</w:t>
      </w:r>
    </w:p>
    <w:p w14:paraId="23CDF122" w14:textId="77777777" w:rsidR="00334A77" w:rsidRPr="00977B2C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77B2C" w14:paraId="0ECB8781" w14:textId="77777777" w:rsidTr="0061040C">
        <w:tc>
          <w:tcPr>
            <w:tcW w:w="9104" w:type="dxa"/>
            <w:shd w:val="clear" w:color="auto" w:fill="D9D9D9"/>
          </w:tcPr>
          <w:p w14:paraId="2EA86F88" w14:textId="77777777" w:rsidR="00334A77" w:rsidRPr="00977B2C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311A2433" w14:textId="77777777" w:rsidR="00334A77" w:rsidRPr="00977B2C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2EB852E" w14:textId="77777777" w:rsidR="004175AB" w:rsidRPr="00977B2C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30610895" w14:textId="77777777" w:rsidR="004175AB" w:rsidRPr="00977B2C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59311ED" w14:textId="77777777" w:rsidR="004175AB" w:rsidRPr="00977B2C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77B2C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62363C0" w14:textId="77777777" w:rsidR="00334A77" w:rsidRPr="00977B2C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77B2C" w14:paraId="34857E7F" w14:textId="77777777" w:rsidTr="0061040C">
        <w:tc>
          <w:tcPr>
            <w:tcW w:w="9104" w:type="dxa"/>
            <w:shd w:val="clear" w:color="auto" w:fill="D9D9D9"/>
          </w:tcPr>
          <w:p w14:paraId="56B68E7F" w14:textId="77777777" w:rsidR="00C37715" w:rsidRPr="00977B2C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0052983F" w14:textId="77777777" w:rsidR="00334A77" w:rsidRPr="00977B2C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  <w:color w:val="0070C0"/>
        </w:rPr>
        <w:t>[</w:t>
      </w:r>
      <w:r w:rsidR="008C60E1" w:rsidRPr="00977B2C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77B2C">
        <w:rPr>
          <w:rFonts w:ascii="Times New Roman" w:hAnsi="Times New Roman"/>
          <w:color w:val="0070C0"/>
        </w:rPr>
        <w:t>]</w:t>
      </w:r>
    </w:p>
    <w:p w14:paraId="7BA74EA6" w14:textId="77777777" w:rsidR="0044648E" w:rsidRPr="00977B2C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77B2C">
        <w:rPr>
          <w:rFonts w:ascii="Times New Roman" w:hAnsi="Times New Roman"/>
        </w:rPr>
        <w:t>:</w:t>
      </w:r>
    </w:p>
    <w:p w14:paraId="5C812520" w14:textId="77777777" w:rsidR="0044648E" w:rsidRPr="00977B2C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17A175D" w14:textId="77777777" w:rsidR="0044648E" w:rsidRPr="00977B2C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77B2C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3DF235A" w14:textId="77777777" w:rsidR="00C62F57" w:rsidRPr="00977B2C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77B2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77B2C" w14:paraId="5EC5665B" w14:textId="77777777" w:rsidTr="00CD4DD1">
        <w:tc>
          <w:tcPr>
            <w:tcW w:w="9104" w:type="dxa"/>
            <w:shd w:val="clear" w:color="auto" w:fill="D9D9D9"/>
          </w:tcPr>
          <w:p w14:paraId="425C01FF" w14:textId="77777777" w:rsidR="00BE6F04" w:rsidRPr="00977B2C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5F49F47" w14:textId="77777777" w:rsidR="00FE4E2B" w:rsidRPr="00977B2C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77B2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77B2C" w14:paraId="27CBEBB9" w14:textId="77777777" w:rsidTr="00847232">
        <w:tc>
          <w:tcPr>
            <w:tcW w:w="9104" w:type="dxa"/>
            <w:shd w:val="clear" w:color="auto" w:fill="D9D9D9"/>
          </w:tcPr>
          <w:p w14:paraId="248F480D" w14:textId="77777777" w:rsidR="00E426EB" w:rsidRPr="00977B2C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77B2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51ED93E" w14:textId="77777777" w:rsidR="00E426EB" w:rsidRPr="00977B2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8112D7" w14:textId="77777777" w:rsidR="00E426EB" w:rsidRPr="00977B2C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41BC8A7D" w14:textId="77777777" w:rsidR="00E426EB" w:rsidRPr="00977B2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919A2B7" w14:textId="77777777" w:rsidR="00E426EB" w:rsidRPr="00977B2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77B2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84475B" w14:textId="77777777" w:rsidR="00E426EB" w:rsidRPr="00977B2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8B25815" w14:textId="77777777" w:rsidR="00E426EB" w:rsidRPr="00977B2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77B2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CE9F84B" w14:textId="77777777" w:rsidR="0012157F" w:rsidRPr="00977B2C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6E726D8" w14:textId="77777777" w:rsidR="008C60E1" w:rsidRPr="00977B2C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C9FEE4" w14:textId="77777777" w:rsidR="00524951" w:rsidRPr="00977B2C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ab/>
      </w:r>
      <w:r w:rsidRPr="00977B2C">
        <w:rPr>
          <w:rFonts w:ascii="Times New Roman" w:hAnsi="Times New Roman"/>
        </w:rPr>
        <w:tab/>
      </w:r>
      <w:r w:rsidRPr="00977B2C">
        <w:rPr>
          <w:rFonts w:ascii="Times New Roman" w:hAnsi="Times New Roman"/>
        </w:rPr>
        <w:tab/>
      </w:r>
      <w:r w:rsidRPr="00977B2C">
        <w:rPr>
          <w:rFonts w:ascii="Times New Roman" w:hAnsi="Times New Roman"/>
        </w:rPr>
        <w:tab/>
      </w:r>
      <w:r w:rsidRPr="00977B2C">
        <w:rPr>
          <w:rFonts w:ascii="Times New Roman" w:hAnsi="Times New Roman"/>
        </w:rPr>
        <w:tab/>
      </w:r>
      <w:r w:rsidRPr="00977B2C">
        <w:rPr>
          <w:rFonts w:ascii="Times New Roman" w:hAnsi="Times New Roman"/>
        </w:rPr>
        <w:tab/>
      </w:r>
      <w:r w:rsidRPr="00977B2C">
        <w:rPr>
          <w:rFonts w:ascii="Times New Roman" w:hAnsi="Times New Roman"/>
        </w:rPr>
        <w:tab/>
      </w:r>
    </w:p>
    <w:p w14:paraId="5C44432C" w14:textId="77777777" w:rsidR="00524951" w:rsidRPr="00977B2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41D1E0BA" w14:textId="77777777" w:rsidR="00FE4E2B" w:rsidRPr="00977B2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</w:rPr>
        <w:t xml:space="preserve">                       </w:t>
      </w:r>
      <w:r w:rsidR="00FE4E2B" w:rsidRPr="00977B2C">
        <w:rPr>
          <w:rFonts w:ascii="Times New Roman" w:hAnsi="Times New Roman"/>
        </w:rPr>
        <w:t>…………………………………………</w:t>
      </w:r>
    </w:p>
    <w:p w14:paraId="2BA70F12" w14:textId="77777777" w:rsidR="00484F88" w:rsidRPr="00977B2C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77B2C">
        <w:rPr>
          <w:rFonts w:ascii="Times New Roman" w:hAnsi="Times New Roman"/>
          <w:i/>
        </w:rPr>
        <w:t xml:space="preserve">                               Data; </w:t>
      </w:r>
      <w:r w:rsidR="00524951" w:rsidRPr="00977B2C">
        <w:rPr>
          <w:rFonts w:ascii="Times New Roman" w:hAnsi="Times New Roman"/>
          <w:i/>
        </w:rPr>
        <w:t>kwalifikowany podpis elektroniczny</w:t>
      </w:r>
    </w:p>
    <w:sectPr w:rsidR="00484F88" w:rsidRPr="00977B2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498A9" w14:textId="77777777" w:rsidR="00A97FFE" w:rsidRDefault="00A97FFE" w:rsidP="0038231F">
      <w:pPr>
        <w:spacing w:after="0" w:line="240" w:lineRule="auto"/>
      </w:pPr>
      <w:r>
        <w:separator/>
      </w:r>
    </w:p>
  </w:endnote>
  <w:endnote w:type="continuationSeparator" w:id="0">
    <w:p w14:paraId="7889D579" w14:textId="77777777" w:rsidR="00A97FFE" w:rsidRDefault="00A97F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11887" w14:textId="77777777" w:rsidR="00193447" w:rsidRDefault="001934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0C7B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19AB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CECC8" w14:textId="77777777" w:rsidR="00193447" w:rsidRDefault="001934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FBDE7" w14:textId="77777777" w:rsidR="00A97FFE" w:rsidRDefault="00A97FFE" w:rsidP="0038231F">
      <w:pPr>
        <w:spacing w:after="0" w:line="240" w:lineRule="auto"/>
      </w:pPr>
      <w:r>
        <w:separator/>
      </w:r>
    </w:p>
  </w:footnote>
  <w:footnote w:type="continuationSeparator" w:id="0">
    <w:p w14:paraId="25717CDA" w14:textId="77777777" w:rsidR="00A97FFE" w:rsidRDefault="00A97FFE" w:rsidP="0038231F">
      <w:pPr>
        <w:spacing w:after="0" w:line="240" w:lineRule="auto"/>
      </w:pPr>
      <w:r>
        <w:continuationSeparator/>
      </w:r>
    </w:p>
  </w:footnote>
  <w:footnote w:id="1">
    <w:p w14:paraId="73BE7E7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07103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007198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6B256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8861C8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C0177E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F60D0D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38F41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3F804D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CDEB60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6FAD39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5B728" w14:textId="77777777" w:rsidR="00193447" w:rsidRDefault="00193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7C862" w14:textId="77777777" w:rsidR="00193447" w:rsidRDefault="001934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1A30C" w14:textId="77777777" w:rsidR="00193447" w:rsidRDefault="001934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183625">
    <w:abstractNumId w:val="11"/>
  </w:num>
  <w:num w:numId="2" w16cid:durableId="1542136203">
    <w:abstractNumId w:val="0"/>
  </w:num>
  <w:num w:numId="3" w16cid:durableId="319386865">
    <w:abstractNumId w:val="10"/>
  </w:num>
  <w:num w:numId="4" w16cid:durableId="598753241">
    <w:abstractNumId w:val="13"/>
  </w:num>
  <w:num w:numId="5" w16cid:durableId="499782275">
    <w:abstractNumId w:val="12"/>
  </w:num>
  <w:num w:numId="6" w16cid:durableId="1335719760">
    <w:abstractNumId w:val="9"/>
  </w:num>
  <w:num w:numId="7" w16cid:durableId="107160626">
    <w:abstractNumId w:val="1"/>
  </w:num>
  <w:num w:numId="8" w16cid:durableId="1138768391">
    <w:abstractNumId w:val="6"/>
  </w:num>
  <w:num w:numId="9" w16cid:durableId="1469711733">
    <w:abstractNumId w:val="4"/>
  </w:num>
  <w:num w:numId="10" w16cid:durableId="269163420">
    <w:abstractNumId w:val="7"/>
  </w:num>
  <w:num w:numId="11" w16cid:durableId="1854344138">
    <w:abstractNumId w:val="5"/>
  </w:num>
  <w:num w:numId="12" w16cid:durableId="2018733210">
    <w:abstractNumId w:val="8"/>
  </w:num>
  <w:num w:numId="13" w16cid:durableId="463888710">
    <w:abstractNumId w:val="3"/>
  </w:num>
  <w:num w:numId="14" w16cid:durableId="1955557899">
    <w:abstractNumId w:val="2"/>
  </w:num>
  <w:num w:numId="15" w16cid:durableId="14382582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FFE"/>
    <w:rsid w:val="00023477"/>
    <w:rsid w:val="000247FF"/>
    <w:rsid w:val="00025C8D"/>
    <w:rsid w:val="000303EE"/>
    <w:rsid w:val="00030833"/>
    <w:rsid w:val="00031EE9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93447"/>
    <w:rsid w:val="001C6945"/>
    <w:rsid w:val="001F027E"/>
    <w:rsid w:val="00203A40"/>
    <w:rsid w:val="002168A8"/>
    <w:rsid w:val="00232304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7B2C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97FF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708485"/>
  <w15:docId w15:val="{4FE4343F-2FEB-48DE-9546-9B07CE9D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994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2025-12-10T10:01:00Z</dcterms:created>
  <dcterms:modified xsi:type="dcterms:W3CDTF">2025-12-10T10:01:00Z</dcterms:modified>
</cp:coreProperties>
</file>