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4A6F6" w14:textId="76A78128" w:rsidR="00025386" w:rsidRPr="00466EAC" w:rsidRDefault="00657A47" w:rsidP="00A137C9">
      <w:pPr>
        <w:pStyle w:val="Nagwek4"/>
        <w:spacing w:after="600" w:line="276" w:lineRule="auto"/>
        <w:rPr>
          <w:bCs/>
          <w:i w:val="0"/>
          <w:szCs w:val="24"/>
        </w:rPr>
      </w:pPr>
      <w:bookmarkStart w:id="0" w:name="_Hlk60301409"/>
      <w:r w:rsidRPr="00466EAC">
        <w:rPr>
          <w:bCs/>
          <w:i w:val="0"/>
          <w:szCs w:val="24"/>
        </w:rPr>
        <w:t xml:space="preserve">Załącznik nr </w:t>
      </w:r>
      <w:r w:rsidR="00E90967" w:rsidRPr="00466EAC">
        <w:rPr>
          <w:bCs/>
          <w:i w:val="0"/>
          <w:szCs w:val="24"/>
        </w:rPr>
        <w:t>9</w:t>
      </w:r>
      <w:r w:rsidR="007666D6" w:rsidRPr="00466EAC">
        <w:rPr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466EAC" w14:paraId="3278CC33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D5FEC3" w14:textId="77777777" w:rsidR="008D442B" w:rsidRPr="00466EAC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6EAC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5D9B5F0C" w14:textId="77777777" w:rsidR="00053927" w:rsidRPr="00466EAC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6EAC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466EA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2C9A31E4" w14:textId="77777777" w:rsidR="00053927" w:rsidRPr="00466EA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466EA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66EAC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66EA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466EA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466EA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466EA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466EA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466EA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466EA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F3E883B" w14:textId="77777777" w:rsidR="00A137C9" w:rsidRPr="00466EAC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466EAC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466EAC" w14:paraId="2055DE72" w14:textId="77777777" w:rsidTr="004F10A0">
        <w:tc>
          <w:tcPr>
            <w:tcW w:w="2269" w:type="dxa"/>
          </w:tcPr>
          <w:p w14:paraId="7CFD391D" w14:textId="77777777" w:rsidR="00A137C9" w:rsidRPr="00466EAC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66EA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9850D24" w14:textId="4D6F8E01" w:rsidR="00A137C9" w:rsidRPr="00466EAC" w:rsidRDefault="00B11DE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66EAC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Całodobowe świadczenie usług w zakresie transportu pacjentów Szpitala karetką reanimacyjno - transportową RT z lekarzem (typ S) i karetką bariatryczn</w:t>
            </w:r>
            <w:r w:rsidR="00E90967" w:rsidRPr="00466EAC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ą</w:t>
            </w:r>
            <w:r w:rsidRPr="00466EAC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"</w:t>
            </w:r>
            <w:r w:rsidR="00A137C9" w:rsidRPr="00466EAC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B11DEC" w:rsidRPr="00466EAC" w14:paraId="1AE12641" w14:textId="77777777" w:rsidTr="002A5784">
        <w:tc>
          <w:tcPr>
            <w:tcW w:w="2269" w:type="dxa"/>
          </w:tcPr>
          <w:p w14:paraId="19437004" w14:textId="77777777" w:rsidR="00B11DEC" w:rsidRPr="00466EAC" w:rsidRDefault="00B11DEC" w:rsidP="002A578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66EA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B2D108F" w14:textId="51E9FEC3" w:rsidR="00B11DEC" w:rsidRPr="00466EAC" w:rsidRDefault="00B11DEC" w:rsidP="002A57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66EAC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ZP/</w:t>
            </w:r>
            <w:r w:rsidR="00466EAC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64</w:t>
            </w:r>
            <w:r w:rsidRPr="00466EAC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/202</w:t>
            </w:r>
            <w:r w:rsidR="00466EAC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</w:t>
            </w:r>
          </w:p>
        </w:tc>
      </w:tr>
    </w:tbl>
    <w:p w14:paraId="4A853918" w14:textId="77777777" w:rsidR="00A137C9" w:rsidRPr="00466EAC" w:rsidRDefault="00A137C9" w:rsidP="00A137C9">
      <w:pPr>
        <w:spacing w:after="0" w:line="360" w:lineRule="auto"/>
        <w:jc w:val="both"/>
        <w:rPr>
          <w:rFonts w:ascii="Times New Roman" w:hAnsi="Times New Roman"/>
          <w:sz w:val="12"/>
          <w:szCs w:val="12"/>
        </w:rPr>
      </w:pPr>
    </w:p>
    <w:p w14:paraId="472EF9AE" w14:textId="4D11A918" w:rsidR="003A486D" w:rsidRPr="00466EAC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66EAC">
        <w:rPr>
          <w:rFonts w:ascii="Times New Roman" w:hAnsi="Times New Roman"/>
          <w:sz w:val="24"/>
          <w:szCs w:val="24"/>
        </w:rPr>
        <w:t xml:space="preserve">prowadzonego przez </w:t>
      </w:r>
      <w:r w:rsidR="00B11DEC" w:rsidRPr="00466EAC">
        <w:rPr>
          <w:rFonts w:ascii="Times New Roman" w:hAnsi="Times New Roman"/>
          <w:b/>
          <w:sz w:val="24"/>
          <w:szCs w:val="24"/>
        </w:rPr>
        <w:t xml:space="preserve">Szpital Miejski Specjalistyczny im. Gabriela Narutowicza </w:t>
      </w:r>
      <w:r w:rsidR="00466EAC">
        <w:rPr>
          <w:rFonts w:ascii="Times New Roman" w:hAnsi="Times New Roman"/>
          <w:b/>
          <w:sz w:val="24"/>
          <w:szCs w:val="24"/>
        </w:rPr>
        <w:br/>
      </w:r>
      <w:r w:rsidR="00B11DEC" w:rsidRPr="00466EAC">
        <w:rPr>
          <w:rFonts w:ascii="Times New Roman" w:hAnsi="Times New Roman"/>
          <w:b/>
          <w:sz w:val="24"/>
          <w:szCs w:val="24"/>
        </w:rPr>
        <w:t>w Krakowie</w:t>
      </w:r>
      <w:r w:rsidRPr="00466EAC">
        <w:rPr>
          <w:rFonts w:ascii="Times New Roman" w:hAnsi="Times New Roman"/>
          <w:b/>
          <w:sz w:val="24"/>
          <w:szCs w:val="24"/>
        </w:rPr>
        <w:t>,</w:t>
      </w:r>
      <w:r w:rsidRPr="00466EAC">
        <w:rPr>
          <w:rFonts w:ascii="Times New Roman" w:hAnsi="Times New Roman"/>
          <w:sz w:val="24"/>
          <w:szCs w:val="24"/>
        </w:rPr>
        <w:t xml:space="preserve"> d</w:t>
      </w:r>
      <w:r w:rsidR="008D442B" w:rsidRPr="00466EAC">
        <w:rPr>
          <w:rFonts w:ascii="Times New Roman" w:eastAsia="Times New Roman" w:hAnsi="Times New Roman"/>
          <w:sz w:val="24"/>
          <w:szCs w:val="24"/>
          <w:lang w:eastAsia="pl-PL"/>
        </w:rPr>
        <w:t xml:space="preserve">ziałając </w:t>
      </w:r>
      <w:r w:rsidR="003A486D" w:rsidRPr="00466EAC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466EAC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p w14:paraId="702D5EE6" w14:textId="77777777" w:rsidR="00A137C9" w:rsidRPr="00466EAC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18"/>
          <w:szCs w:val="18"/>
        </w:rPr>
      </w:pPr>
      <w:r w:rsidRPr="00466EAC">
        <w:rPr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4"/>
        <w:gridCol w:w="4893"/>
      </w:tblGrid>
      <w:tr w:rsidR="003A486D" w:rsidRPr="00466EAC" w14:paraId="619140D0" w14:textId="77777777" w:rsidTr="00A137C9">
        <w:tc>
          <w:tcPr>
            <w:tcW w:w="617" w:type="dxa"/>
            <w:vAlign w:val="center"/>
          </w:tcPr>
          <w:p w14:paraId="179EA3D4" w14:textId="77777777" w:rsidR="003A486D" w:rsidRPr="00466EA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66EA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3BFFC2AC" w14:textId="77777777" w:rsidR="003A486D" w:rsidRPr="00466EA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66EA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466EA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466EA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5DDC2556" w14:textId="77777777" w:rsidR="003A486D" w:rsidRPr="00466EA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66EA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466EAC" w14:paraId="6F97B317" w14:textId="77777777" w:rsidTr="00A137C9">
        <w:tc>
          <w:tcPr>
            <w:tcW w:w="617" w:type="dxa"/>
            <w:vAlign w:val="center"/>
          </w:tcPr>
          <w:p w14:paraId="1C704CF9" w14:textId="77777777" w:rsidR="003A486D" w:rsidRPr="00466EA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66EA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1B45A508" w14:textId="77777777" w:rsidR="003A486D" w:rsidRPr="00466EA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59D8DCB3" w14:textId="77777777" w:rsidR="003A486D" w:rsidRPr="00466EA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466EAC" w14:paraId="243FE117" w14:textId="77777777" w:rsidTr="00A137C9">
        <w:tc>
          <w:tcPr>
            <w:tcW w:w="617" w:type="dxa"/>
            <w:vAlign w:val="center"/>
          </w:tcPr>
          <w:p w14:paraId="29BE610F" w14:textId="77777777" w:rsidR="003A486D" w:rsidRPr="00466EA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66EA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079E3EEA" w14:textId="77777777" w:rsidR="003A486D" w:rsidRPr="00466EA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5CE04EE7" w14:textId="77777777" w:rsidR="003A486D" w:rsidRPr="00466EA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41AAFBC8" w14:textId="3E33FD48" w:rsidR="00DC652A" w:rsidRPr="00466EAC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466EA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466EA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466EAC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466EAC">
        <w:rPr>
          <w:rFonts w:ascii="Times New Roman" w:hAnsi="Times New Roman"/>
          <w:sz w:val="24"/>
          <w:szCs w:val="24"/>
        </w:rPr>
        <w:t>ustawy z dnia 11 września 2019r. Prawo zamówień publicznych, że w ramach zamówienia</w:t>
      </w:r>
      <w:r w:rsidR="00A137C9" w:rsidRPr="00466EAC">
        <w:rPr>
          <w:rFonts w:ascii="Times New Roman" w:hAnsi="Times New Roman"/>
          <w:sz w:val="24"/>
          <w:szCs w:val="24"/>
        </w:rPr>
        <w:t>,</w:t>
      </w:r>
      <w:r w:rsidR="00A137C9" w:rsidRPr="00466EA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66EAC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466EA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66EAC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466EAC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466EAC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466EAC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466EAC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466EAC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506"/>
        <w:gridCol w:w="4832"/>
      </w:tblGrid>
      <w:tr w:rsidR="00B641BE" w:rsidRPr="00466EAC" w14:paraId="5A735777" w14:textId="77777777" w:rsidTr="00A137C9">
        <w:tc>
          <w:tcPr>
            <w:tcW w:w="617" w:type="dxa"/>
            <w:vAlign w:val="center"/>
          </w:tcPr>
          <w:p w14:paraId="578A0BFC" w14:textId="77777777" w:rsidR="00B641BE" w:rsidRPr="00466EA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66EA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65FAA4B3" w14:textId="77777777" w:rsidR="00B641BE" w:rsidRPr="00466EA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66EA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5B8D6548" w14:textId="77777777" w:rsidR="00B641BE" w:rsidRPr="00466EA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66EA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466EAC" w14:paraId="41CB0F0F" w14:textId="77777777" w:rsidTr="00A137C9">
        <w:tc>
          <w:tcPr>
            <w:tcW w:w="617" w:type="dxa"/>
            <w:vAlign w:val="center"/>
          </w:tcPr>
          <w:p w14:paraId="15EF680B" w14:textId="77777777" w:rsidR="00B641BE" w:rsidRPr="00466EA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66EA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1C77327C" w14:textId="77777777" w:rsidR="00B641BE" w:rsidRPr="00466EA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23D87346" w14:textId="77777777" w:rsidR="00B641BE" w:rsidRPr="00466EA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466EAC" w14:paraId="31EB0033" w14:textId="77777777" w:rsidTr="00A137C9">
        <w:tc>
          <w:tcPr>
            <w:tcW w:w="617" w:type="dxa"/>
            <w:vAlign w:val="center"/>
          </w:tcPr>
          <w:p w14:paraId="260D88FE" w14:textId="77777777" w:rsidR="00B641BE" w:rsidRPr="00466EA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66EA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704D4A3E" w14:textId="77777777" w:rsidR="00B641BE" w:rsidRPr="00466EA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602621C9" w14:textId="77777777" w:rsidR="00B641BE" w:rsidRPr="00466EA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1F7378C0" w14:textId="77777777" w:rsidR="007A2C38" w:rsidRPr="00466EAC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bookmarkEnd w:id="0"/>
    <w:p w14:paraId="2BEC1785" w14:textId="77777777" w:rsidR="007A2C38" w:rsidRPr="00466EA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466EAC" w14:paraId="55C33AB4" w14:textId="77777777" w:rsidTr="004F10A0">
        <w:tc>
          <w:tcPr>
            <w:tcW w:w="2660" w:type="dxa"/>
          </w:tcPr>
          <w:p w14:paraId="1B4F24E2" w14:textId="77777777" w:rsidR="00A137C9" w:rsidRPr="00466EAC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646A43B" w14:textId="77777777" w:rsidR="00A137C9" w:rsidRPr="00466EAC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466EAC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F1732C5" w14:textId="77777777" w:rsidR="00A137C9" w:rsidRPr="00466EAC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466EA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803600B" w14:textId="77777777" w:rsidR="00A137C9" w:rsidRPr="00466EAC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148873D8" w14:textId="77777777" w:rsidR="00A137C9" w:rsidRPr="00466EAC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466EAC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1D0E3E2" w14:textId="77777777" w:rsidR="00A137C9" w:rsidRPr="00466EAC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466EA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11DEC" w:rsidRPr="00466EA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466EA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3DAFF0EB" w14:textId="77777777" w:rsidR="00A137C9" w:rsidRPr="00466EAC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1BC971A4" w14:textId="77777777" w:rsidR="00E90967" w:rsidRPr="00466EAC" w:rsidRDefault="00E90967" w:rsidP="00E90967">
      <w:pPr>
        <w:rPr>
          <w:rFonts w:ascii="Times New Roman" w:eastAsia="Times New Roman" w:hAnsi="Times New Roman"/>
          <w:sz w:val="18"/>
          <w:szCs w:val="19"/>
          <w:lang w:eastAsia="pl-PL"/>
        </w:rPr>
      </w:pPr>
    </w:p>
    <w:sectPr w:rsidR="00E90967" w:rsidRPr="00466EA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EC51F" w14:textId="77777777" w:rsidR="00BD0BCB" w:rsidRDefault="00BD0BCB" w:rsidP="00025386">
      <w:pPr>
        <w:spacing w:after="0" w:line="240" w:lineRule="auto"/>
      </w:pPr>
      <w:r>
        <w:separator/>
      </w:r>
    </w:p>
  </w:endnote>
  <w:endnote w:type="continuationSeparator" w:id="0">
    <w:p w14:paraId="106CBDF4" w14:textId="77777777" w:rsidR="00BD0BCB" w:rsidRDefault="00BD0BC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A8809" w14:textId="77777777" w:rsidR="00B11DEC" w:rsidRDefault="00B11D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E86BD" w14:textId="77777777" w:rsidR="00025386" w:rsidRPr="00E90967" w:rsidRDefault="00025386" w:rsidP="00E9096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97C7D" w14:textId="77777777" w:rsidR="00B11DEC" w:rsidRDefault="00B11D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3CA46" w14:textId="77777777" w:rsidR="00BD0BCB" w:rsidRDefault="00BD0BCB" w:rsidP="00025386">
      <w:pPr>
        <w:spacing w:after="0" w:line="240" w:lineRule="auto"/>
      </w:pPr>
      <w:r>
        <w:separator/>
      </w:r>
    </w:p>
  </w:footnote>
  <w:footnote w:type="continuationSeparator" w:id="0">
    <w:p w14:paraId="48090489" w14:textId="77777777" w:rsidR="00BD0BCB" w:rsidRDefault="00BD0BC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C0622" w14:textId="77777777" w:rsidR="00B11DEC" w:rsidRDefault="00B11D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424D2" w14:textId="77777777" w:rsidR="00B11DEC" w:rsidRDefault="00B11D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DE16A" w14:textId="77777777" w:rsidR="00B11DEC" w:rsidRDefault="00B11D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6666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BCB"/>
    <w:rsid w:val="00025386"/>
    <w:rsid w:val="000423B9"/>
    <w:rsid w:val="00053927"/>
    <w:rsid w:val="00084786"/>
    <w:rsid w:val="0016158F"/>
    <w:rsid w:val="00192BAE"/>
    <w:rsid w:val="001C2314"/>
    <w:rsid w:val="00213980"/>
    <w:rsid w:val="0024648D"/>
    <w:rsid w:val="003A486D"/>
    <w:rsid w:val="004374F2"/>
    <w:rsid w:val="00460705"/>
    <w:rsid w:val="00466EAC"/>
    <w:rsid w:val="00485239"/>
    <w:rsid w:val="004A0686"/>
    <w:rsid w:val="004E27D7"/>
    <w:rsid w:val="004F10A0"/>
    <w:rsid w:val="0055145C"/>
    <w:rsid w:val="005533B4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11DEC"/>
    <w:rsid w:val="00B641BE"/>
    <w:rsid w:val="00B77707"/>
    <w:rsid w:val="00BA3FFA"/>
    <w:rsid w:val="00BD0BCB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90967"/>
    <w:rsid w:val="00EC10EE"/>
    <w:rsid w:val="00EF3368"/>
    <w:rsid w:val="00F334B4"/>
    <w:rsid w:val="00FB7BA7"/>
    <w:rsid w:val="00FC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0917D"/>
  <w15:chartTrackingRefBased/>
  <w15:docId w15:val="{279EA24D-A50A-487E-9F83-BE5211875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cp:lastPrinted>2024-12-16T10:47:00Z</cp:lastPrinted>
  <dcterms:created xsi:type="dcterms:W3CDTF">2025-12-02T09:09:00Z</dcterms:created>
  <dcterms:modified xsi:type="dcterms:W3CDTF">2025-12-02T09:34:00Z</dcterms:modified>
</cp:coreProperties>
</file>