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104FD" w14:textId="20CE5C54" w:rsidR="00D62E6E" w:rsidRPr="00242DE4" w:rsidRDefault="00D62E6E" w:rsidP="00242DE4">
      <w:pPr>
        <w:keepNext/>
        <w:spacing w:after="24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242DE4" w:rsidRPr="00242DE4">
        <w:rPr>
          <w:rFonts w:ascii="Times New Roman" w:eastAsia="Times New Roman" w:hAnsi="Times New Roman"/>
          <w:bCs/>
          <w:sz w:val="24"/>
          <w:szCs w:val="20"/>
          <w:lang w:eastAsia="pl-PL"/>
        </w:rPr>
        <w:t>8</w:t>
      </w:r>
      <w:r w:rsidRPr="00242DE4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42DE4" w14:paraId="2FC6EC15" w14:textId="77777777" w:rsidTr="00D62E6E">
        <w:tc>
          <w:tcPr>
            <w:tcW w:w="2800" w:type="dxa"/>
          </w:tcPr>
          <w:p w14:paraId="26E9155C" w14:textId="77777777" w:rsidR="00D62E6E" w:rsidRPr="00242DE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42DE4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242DE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6E52DC8" w14:textId="77777777" w:rsidR="00D62E6E" w:rsidRPr="00242DE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11A36D0" w14:textId="77777777" w:rsidR="00D62E6E" w:rsidRPr="00242DE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B58548" w14:textId="77777777" w:rsidR="00D62E6E" w:rsidRPr="00242DE4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242D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242D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42D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42DE4" w14:paraId="2DCDC2FF" w14:textId="77777777" w:rsidTr="00D62E6E">
        <w:tc>
          <w:tcPr>
            <w:tcW w:w="2800" w:type="dxa"/>
          </w:tcPr>
          <w:p w14:paraId="7D5B9BB2" w14:textId="77777777" w:rsidR="00D62E6E" w:rsidRPr="00242DE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42DE4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E70F31A" w14:textId="77777777" w:rsidR="00D62E6E" w:rsidRPr="00242DE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E2AF49B" w14:textId="77777777" w:rsidR="00D62E6E" w:rsidRPr="00242DE4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F68EB7" w14:textId="77777777" w:rsidR="00D62E6E" w:rsidRPr="00242DE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242D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242DE4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242DE4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9BE732C" w14:textId="77777777" w:rsidR="00BC121E" w:rsidRPr="00242DE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54EC" w:rsidRPr="00242DE4" w14:paraId="3524780C" w14:textId="77777777" w:rsidTr="00815A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A554437" w14:textId="77777777" w:rsidR="00A054EC" w:rsidRPr="00242DE4" w:rsidRDefault="00A054EC" w:rsidP="00815ACF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426B4AB" w14:textId="494D9AB0" w:rsidR="00A054EC" w:rsidRPr="00242DE4" w:rsidRDefault="00A054EC" w:rsidP="00815ACF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 w:rsidRPr="00242DE4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242DE4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BEDD0EB" w14:textId="77777777" w:rsidR="00A054EC" w:rsidRPr="00242DE4" w:rsidRDefault="00A054EC" w:rsidP="00815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D74CE8A" w14:textId="77777777" w:rsidR="00A054EC" w:rsidRPr="00242DE4" w:rsidRDefault="00A054EC" w:rsidP="00815A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531E3E33" w14:textId="77777777" w:rsidR="00BC121E" w:rsidRPr="00242DE4" w:rsidRDefault="00A054EC" w:rsidP="00D62E6E">
      <w:pPr>
        <w:spacing w:before="60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242DE4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42DE4" w14:paraId="3E654A99" w14:textId="77777777" w:rsidTr="00D62E6E">
        <w:tc>
          <w:tcPr>
            <w:tcW w:w="2269" w:type="dxa"/>
          </w:tcPr>
          <w:p w14:paraId="4A44FC33" w14:textId="77777777" w:rsidR="00D62E6E" w:rsidRPr="00242DE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8C09EA" w14:textId="77777777" w:rsidR="00D62E6E" w:rsidRPr="00242DE4" w:rsidRDefault="00A054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Całodobowe świadczenie usług w zakresie transportu pacjentów Szpitala karetką </w:t>
            </w:r>
            <w:proofErr w:type="spellStart"/>
            <w:r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reanimacyjno</w:t>
            </w:r>
            <w:proofErr w:type="spellEnd"/>
            <w:r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- transportową RT z lekarzem (typ S) i karetką </w:t>
            </w:r>
            <w:proofErr w:type="spellStart"/>
            <w:r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bariatryczną</w:t>
            </w:r>
            <w:proofErr w:type="spellEnd"/>
            <w:r w:rsidR="00D62E6E"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A054EC" w:rsidRPr="00242DE4" w14:paraId="50CF8B3A" w14:textId="77777777" w:rsidTr="00815ACF">
        <w:tc>
          <w:tcPr>
            <w:tcW w:w="2269" w:type="dxa"/>
          </w:tcPr>
          <w:p w14:paraId="4EEB9B55" w14:textId="77777777" w:rsidR="00A054EC" w:rsidRPr="00242DE4" w:rsidRDefault="00A054EC" w:rsidP="00815A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B2FE38" w14:textId="77777777" w:rsidR="00A054EC" w:rsidRPr="00242DE4" w:rsidRDefault="00A054EC" w:rsidP="00815A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ZP/64/2025</w:t>
            </w:r>
          </w:p>
        </w:tc>
      </w:tr>
    </w:tbl>
    <w:p w14:paraId="0545EA81" w14:textId="3805E210" w:rsidR="00BC121E" w:rsidRPr="00242DE4" w:rsidRDefault="00A054EC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242DE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 Miejski Specjalistyczny im. Gabriela Narutowicza </w:t>
      </w:r>
      <w:r w:rsidR="00242DE4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242DE4">
        <w:rPr>
          <w:rFonts w:ascii="Times New Roman" w:eastAsia="Times New Roman" w:hAnsi="Times New Roman"/>
          <w:b/>
          <w:sz w:val="24"/>
          <w:szCs w:val="24"/>
          <w:lang w:eastAsia="pl-PL"/>
        </w:rPr>
        <w:t>w Krakowie</w:t>
      </w:r>
      <w:r w:rsidR="00BC121E" w:rsidRPr="00242DE4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242DE4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6641FB93" w14:textId="348B8D4C" w:rsidR="00BC121E" w:rsidRPr="00242DE4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242DE4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2EDDBE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53pt;height:17.25pt" o:ole="">
            <v:imagedata r:id="rId8" o:title=""/>
          </v:shape>
          <w:control r:id="rId9" w:name="OptionButton211" w:shapeid="_x0000_i1033"/>
        </w:objec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242DE4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="00BC121E" w:rsidRPr="00242DE4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42DE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C5D36C2" w14:textId="2A19CAF3" w:rsidR="00BC121E" w:rsidRPr="00242DE4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0BD4E3E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242DE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242DE4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14:paraId="6F0A69B8" w14:textId="77777777" w:rsidR="00BF69A4" w:rsidRPr="00242DE4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42DE4" w14:paraId="3B31261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AF5A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2051C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ACEEC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42DE4" w14:paraId="71C242C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E87EF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BE47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9D8E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242DE4" w14:paraId="3382A18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9F3D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C3FF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E981" w14:textId="77777777" w:rsidR="00BC121E" w:rsidRPr="00242DE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57A88B6" w14:textId="77777777" w:rsidR="00BC121E" w:rsidRPr="00242DE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42D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14:paraId="38DB8675" w14:textId="77777777" w:rsidR="00BC121E" w:rsidRPr="00242DE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42DE4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8C21643" w14:textId="77777777" w:rsidR="00067B62" w:rsidRPr="00242DE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42DE4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242DE4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42DE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28DCE76D" w14:textId="77777777" w:rsidR="00067B62" w:rsidRPr="00242DE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42DE4" w14:paraId="592435CC" w14:textId="77777777" w:rsidTr="00620E37">
        <w:tc>
          <w:tcPr>
            <w:tcW w:w="2660" w:type="dxa"/>
          </w:tcPr>
          <w:p w14:paraId="3DA70755" w14:textId="77777777" w:rsidR="00BC121E" w:rsidRPr="00242D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BD10D56" w14:textId="77777777" w:rsidR="00BC121E" w:rsidRPr="00242DE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DF984B2" w14:textId="77777777" w:rsidR="00BC121E" w:rsidRPr="00242DE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8645C15" w14:textId="77777777" w:rsidR="00BC121E" w:rsidRPr="00242D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1D2D6D0B" w14:textId="77777777" w:rsidR="00BC121E" w:rsidRPr="00242DE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2BD098C" w14:textId="77777777" w:rsidR="00BC121E" w:rsidRPr="00242DE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054EC"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42DE4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D30A95A" w14:textId="77777777" w:rsidR="00106AC7" w:rsidRPr="00242DE4" w:rsidRDefault="00106AC7" w:rsidP="00BC121E">
      <w:pPr>
        <w:rPr>
          <w:rFonts w:ascii="Times New Roman" w:hAnsi="Times New Roman"/>
        </w:rPr>
      </w:pPr>
    </w:p>
    <w:sectPr w:rsidR="00106AC7" w:rsidRPr="00242DE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07C08" w14:textId="77777777" w:rsidR="006B0B50" w:rsidRDefault="006B0B50">
      <w:r>
        <w:separator/>
      </w:r>
    </w:p>
  </w:endnote>
  <w:endnote w:type="continuationSeparator" w:id="0">
    <w:p w14:paraId="021608E0" w14:textId="77777777" w:rsidR="006B0B50" w:rsidRDefault="006B0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8293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E2F09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8A61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9E85F4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FFCA3C2">
        <v:line id="_x0000_s1025" style="position:absolute;left:0;text-align:left;z-index:251657728" from="-3.85pt,8.7pt" to="455.15pt,8.7pt"/>
      </w:pict>
    </w:r>
  </w:p>
  <w:p w14:paraId="729CE77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6AB9" w14:textId="77777777" w:rsidR="00A054EC" w:rsidRDefault="00A05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CAD18" w14:textId="77777777" w:rsidR="006B0B50" w:rsidRDefault="006B0B50">
      <w:r>
        <w:separator/>
      </w:r>
    </w:p>
  </w:footnote>
  <w:footnote w:type="continuationSeparator" w:id="0">
    <w:p w14:paraId="1FC9A0E1" w14:textId="77777777" w:rsidR="006B0B50" w:rsidRDefault="006B0B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9DD74" w14:textId="77777777" w:rsidR="00A054EC" w:rsidRDefault="00A05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64F24" w14:textId="77777777" w:rsidR="00A054EC" w:rsidRDefault="00A05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70F47" w14:textId="77777777" w:rsidR="00A054EC" w:rsidRDefault="00A05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1202457">
    <w:abstractNumId w:val="13"/>
  </w:num>
  <w:num w:numId="2" w16cid:durableId="1239946946">
    <w:abstractNumId w:val="0"/>
  </w:num>
  <w:num w:numId="3" w16cid:durableId="1403990675">
    <w:abstractNumId w:val="11"/>
  </w:num>
  <w:num w:numId="4" w16cid:durableId="1947885092">
    <w:abstractNumId w:val="8"/>
  </w:num>
  <w:num w:numId="5" w16cid:durableId="1310135644">
    <w:abstractNumId w:val="7"/>
  </w:num>
  <w:num w:numId="6" w16cid:durableId="692388167">
    <w:abstractNumId w:val="1"/>
  </w:num>
  <w:num w:numId="7" w16cid:durableId="1075205294">
    <w:abstractNumId w:val="6"/>
  </w:num>
  <w:num w:numId="8" w16cid:durableId="1342006210">
    <w:abstractNumId w:val="3"/>
  </w:num>
  <w:num w:numId="9" w16cid:durableId="1541431881">
    <w:abstractNumId w:val="2"/>
  </w:num>
  <w:num w:numId="10" w16cid:durableId="1667588116">
    <w:abstractNumId w:val="5"/>
  </w:num>
  <w:num w:numId="11" w16cid:durableId="844325209">
    <w:abstractNumId w:val="10"/>
  </w:num>
  <w:num w:numId="12" w16cid:durableId="1538081066">
    <w:abstractNumId w:val="4"/>
  </w:num>
  <w:num w:numId="13" w16cid:durableId="969702089">
    <w:abstractNumId w:val="9"/>
  </w:num>
  <w:num w:numId="14" w16cid:durableId="8275531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B5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42DE4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44D4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0B5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54EC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35F1D"/>
  <w15:chartTrackingRefBased/>
  <w15:docId w15:val="{AFDB2444-6A63-4E80-BD01-6BEB98B1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230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2010-01-07T09:39:00Z</cp:lastPrinted>
  <dcterms:created xsi:type="dcterms:W3CDTF">2025-12-02T13:36:00Z</dcterms:created>
  <dcterms:modified xsi:type="dcterms:W3CDTF">2025-12-02T13:38:00Z</dcterms:modified>
</cp:coreProperties>
</file>