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B21B3" w14:textId="77777777" w:rsidR="00986737" w:rsidRPr="009432A1" w:rsidRDefault="00DA2834" w:rsidP="00C649AD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A2834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DA2834">
        <w:rPr>
          <w:rFonts w:ascii="Arial" w:hAnsi="Arial" w:cs="Arial"/>
          <w:sz w:val="24"/>
          <w:szCs w:val="24"/>
        </w:rPr>
        <w:t>2025-12-11</w:t>
      </w:r>
    </w:p>
    <w:p w14:paraId="7888CAE8" w14:textId="77777777" w:rsidR="00DA2834" w:rsidRPr="00DA2834" w:rsidRDefault="00DA2834" w:rsidP="00C649AD">
      <w:pPr>
        <w:rPr>
          <w:rFonts w:ascii="Arial" w:hAnsi="Arial" w:cs="Arial"/>
          <w:b/>
          <w:bCs/>
          <w:sz w:val="24"/>
          <w:szCs w:val="24"/>
        </w:rPr>
      </w:pPr>
      <w:r w:rsidRPr="00DA283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2DD224A" w14:textId="77777777" w:rsidR="00986737" w:rsidRPr="009432A1" w:rsidRDefault="00DA2834" w:rsidP="00C649AD">
      <w:pPr>
        <w:rPr>
          <w:rFonts w:ascii="Arial" w:hAnsi="Arial" w:cs="Arial"/>
          <w:b/>
          <w:bCs/>
          <w:sz w:val="24"/>
          <w:szCs w:val="24"/>
        </w:rPr>
      </w:pPr>
      <w:r w:rsidRPr="00DA283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8793C09" w14:textId="77777777" w:rsidR="00986737" w:rsidRPr="009432A1" w:rsidRDefault="00DA2834" w:rsidP="00C649AD">
      <w:pPr>
        <w:rPr>
          <w:rFonts w:ascii="Arial" w:hAnsi="Arial" w:cs="Arial"/>
          <w:sz w:val="24"/>
          <w:szCs w:val="24"/>
        </w:rPr>
      </w:pPr>
      <w:r w:rsidRPr="00DA2834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A2834">
        <w:rPr>
          <w:rFonts w:ascii="Arial" w:hAnsi="Arial" w:cs="Arial"/>
          <w:sz w:val="24"/>
          <w:szCs w:val="24"/>
        </w:rPr>
        <w:t>7/19</w:t>
      </w:r>
    </w:p>
    <w:p w14:paraId="0E01063B" w14:textId="77777777" w:rsidR="00986737" w:rsidRPr="009432A1" w:rsidRDefault="00DA2834" w:rsidP="00C649AD">
      <w:pPr>
        <w:rPr>
          <w:rFonts w:ascii="Arial" w:hAnsi="Arial" w:cs="Arial"/>
          <w:sz w:val="24"/>
          <w:szCs w:val="24"/>
        </w:rPr>
      </w:pPr>
      <w:r w:rsidRPr="00DA2834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A2834">
        <w:rPr>
          <w:rFonts w:ascii="Arial" w:hAnsi="Arial" w:cs="Arial"/>
          <w:sz w:val="24"/>
          <w:szCs w:val="24"/>
        </w:rPr>
        <w:t>Poznań</w:t>
      </w:r>
    </w:p>
    <w:p w14:paraId="5EF9D178" w14:textId="11FBCF3E" w:rsidR="00986737" w:rsidRDefault="00986737" w:rsidP="00C649AD">
      <w:pPr>
        <w:jc w:val="both"/>
        <w:rPr>
          <w:rFonts w:ascii="Arial" w:hAnsi="Arial" w:cs="Arial"/>
          <w:bCs/>
          <w:sz w:val="18"/>
          <w:szCs w:val="18"/>
        </w:rPr>
      </w:pPr>
    </w:p>
    <w:p w14:paraId="2C5AE947" w14:textId="77777777" w:rsidR="00C649AD" w:rsidRDefault="00C649AD" w:rsidP="00C649AD">
      <w:pPr>
        <w:jc w:val="both"/>
        <w:rPr>
          <w:rFonts w:ascii="Arial" w:hAnsi="Arial" w:cs="Arial"/>
          <w:bCs/>
          <w:sz w:val="18"/>
          <w:szCs w:val="18"/>
        </w:rPr>
      </w:pPr>
    </w:p>
    <w:p w14:paraId="56721393" w14:textId="77777777" w:rsidR="00C649AD" w:rsidRPr="009432A1" w:rsidRDefault="00C649AD" w:rsidP="00C649AD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7CF8C49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E5DA69" w14:textId="77777777" w:rsidR="00986737" w:rsidRPr="00CF7835" w:rsidRDefault="00986737" w:rsidP="00C649A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E9B8609" w14:textId="77777777" w:rsidR="00986737" w:rsidRPr="00382A4A" w:rsidRDefault="00986737" w:rsidP="00C649A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F7200BA" w14:textId="77777777" w:rsidR="00986737" w:rsidRPr="004E4B64" w:rsidRDefault="00986737" w:rsidP="00C649AD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36B209A" w14:textId="77777777" w:rsidTr="005A632E">
        <w:tc>
          <w:tcPr>
            <w:tcW w:w="2269" w:type="dxa"/>
          </w:tcPr>
          <w:p w14:paraId="3392CA58" w14:textId="77777777" w:rsidR="00986737" w:rsidRPr="004E4B64" w:rsidRDefault="00986737" w:rsidP="00C649A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1696597" w14:textId="77777777" w:rsidR="00986737" w:rsidRPr="004E4B64" w:rsidRDefault="00DA2834" w:rsidP="00C649A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A2834">
              <w:rPr>
                <w:rFonts w:ascii="Arial" w:hAnsi="Arial" w:cs="Arial"/>
                <w:bCs/>
                <w:sz w:val="24"/>
                <w:szCs w:val="24"/>
              </w:rPr>
              <w:t>Zakup echokardiografu, aparatu USG, mobilnych aparatów USG, defibrylatorów oraz aparatu do znieczulania na potrzeby Szpitala Wojewódzkiego w Poznaniu w ramach realizacji Programu Ochrony Ludności i Obrony Cywilnej na lata 2025-2026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A2834" w:rsidRPr="004E4B64" w14:paraId="74FFC810" w14:textId="77777777" w:rsidTr="003A7BF9">
        <w:tc>
          <w:tcPr>
            <w:tcW w:w="2269" w:type="dxa"/>
          </w:tcPr>
          <w:p w14:paraId="1FCEB07A" w14:textId="77777777" w:rsidR="00DA2834" w:rsidRPr="004E4B64" w:rsidRDefault="00DA2834" w:rsidP="00C649A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7550DD0" w14:textId="77777777" w:rsidR="00DA2834" w:rsidRPr="004E4B64" w:rsidRDefault="00DA2834" w:rsidP="00C649A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A2834">
              <w:rPr>
                <w:rFonts w:ascii="Arial" w:hAnsi="Arial" w:cs="Arial"/>
                <w:bCs/>
                <w:sz w:val="24"/>
                <w:szCs w:val="24"/>
              </w:rPr>
              <w:t>SZW/DZP/162/2025</w:t>
            </w:r>
          </w:p>
        </w:tc>
      </w:tr>
    </w:tbl>
    <w:p w14:paraId="13AB1669" w14:textId="77777777" w:rsidR="00A80738" w:rsidRPr="00986737" w:rsidRDefault="00A80738" w:rsidP="00C649AD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68EDC220" w14:textId="77777777" w:rsidR="00C649AD" w:rsidRDefault="00C649AD" w:rsidP="00C649AD">
      <w:pPr>
        <w:jc w:val="both"/>
        <w:rPr>
          <w:rFonts w:ascii="Arial" w:hAnsi="Arial" w:cs="Arial"/>
          <w:sz w:val="24"/>
          <w:szCs w:val="24"/>
        </w:rPr>
      </w:pPr>
    </w:p>
    <w:p w14:paraId="258772B8" w14:textId="043D29F5" w:rsidR="00D665F5" w:rsidRDefault="00D665F5" w:rsidP="00C649AD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A2834" w:rsidRPr="00DA2834">
        <w:rPr>
          <w:rFonts w:ascii="Arial" w:hAnsi="Arial" w:cs="Arial"/>
          <w:sz w:val="24"/>
          <w:szCs w:val="24"/>
        </w:rPr>
        <w:t>(</w:t>
      </w:r>
      <w:proofErr w:type="spellStart"/>
      <w:r w:rsidR="00DA2834" w:rsidRPr="00DA2834">
        <w:rPr>
          <w:rFonts w:ascii="Arial" w:hAnsi="Arial" w:cs="Arial"/>
          <w:sz w:val="24"/>
          <w:szCs w:val="24"/>
        </w:rPr>
        <w:t>t.j</w:t>
      </w:r>
      <w:proofErr w:type="spellEnd"/>
      <w:r w:rsidR="00DA2834" w:rsidRPr="00DA2834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DA2834" w:rsidRPr="00DA2834">
        <w:rPr>
          <w:rFonts w:ascii="Arial" w:hAnsi="Arial" w:cs="Arial"/>
          <w:sz w:val="24"/>
          <w:szCs w:val="24"/>
        </w:rPr>
        <w:t>późn</w:t>
      </w:r>
      <w:proofErr w:type="spellEnd"/>
      <w:r w:rsidR="00DA2834" w:rsidRPr="00DA2834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5580500" w14:textId="77777777" w:rsidR="00C649AD" w:rsidRDefault="00C649AD" w:rsidP="00C649AD">
      <w:pPr>
        <w:jc w:val="both"/>
        <w:rPr>
          <w:rFonts w:ascii="Arial" w:hAnsi="Arial" w:cs="Arial"/>
          <w:sz w:val="24"/>
          <w:szCs w:val="24"/>
        </w:rPr>
      </w:pPr>
    </w:p>
    <w:p w14:paraId="37BDCD78" w14:textId="77777777" w:rsidR="00C649AD" w:rsidRPr="00C649AD" w:rsidRDefault="00C649AD" w:rsidP="00C649AD">
      <w:pPr>
        <w:jc w:val="both"/>
        <w:rPr>
          <w:rFonts w:ascii="Arial" w:hAnsi="Arial" w:cs="Arial"/>
          <w:sz w:val="24"/>
          <w:szCs w:val="24"/>
        </w:rPr>
      </w:pPr>
      <w:r w:rsidRPr="00C649AD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C1F2926" w14:textId="339F86CE" w:rsidR="00C649AD" w:rsidRPr="00C649AD" w:rsidRDefault="00C649AD" w:rsidP="00C649AD">
      <w:pPr>
        <w:jc w:val="both"/>
        <w:rPr>
          <w:rFonts w:ascii="Arial" w:hAnsi="Arial" w:cs="Arial"/>
          <w:sz w:val="24"/>
          <w:szCs w:val="24"/>
        </w:rPr>
      </w:pPr>
      <w:r w:rsidRPr="00C649AD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C649AD">
        <w:rPr>
          <w:rFonts w:ascii="Arial" w:hAnsi="Arial" w:cs="Arial"/>
          <w:sz w:val="24"/>
          <w:szCs w:val="24"/>
        </w:rPr>
        <w:t>220000,00 zł brutto</w:t>
      </w:r>
    </w:p>
    <w:p w14:paraId="318D55AB" w14:textId="3D8CE348" w:rsidR="00C649AD" w:rsidRPr="00C649AD" w:rsidRDefault="00C649AD" w:rsidP="00C649AD">
      <w:pPr>
        <w:jc w:val="both"/>
        <w:rPr>
          <w:rFonts w:ascii="Arial" w:hAnsi="Arial" w:cs="Arial"/>
          <w:sz w:val="24"/>
          <w:szCs w:val="24"/>
        </w:rPr>
      </w:pPr>
      <w:r w:rsidRPr="00C649AD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C649AD">
        <w:rPr>
          <w:rFonts w:ascii="Arial" w:hAnsi="Arial" w:cs="Arial"/>
          <w:sz w:val="24"/>
          <w:szCs w:val="24"/>
        </w:rPr>
        <w:t>150000,00 zł brutto</w:t>
      </w:r>
    </w:p>
    <w:p w14:paraId="7318140D" w14:textId="00F6ABFF" w:rsidR="00C649AD" w:rsidRPr="00C649AD" w:rsidRDefault="00C649AD" w:rsidP="00C649AD">
      <w:pPr>
        <w:jc w:val="both"/>
        <w:rPr>
          <w:rFonts w:ascii="Arial" w:hAnsi="Arial" w:cs="Arial"/>
          <w:sz w:val="24"/>
          <w:szCs w:val="24"/>
        </w:rPr>
      </w:pPr>
      <w:r w:rsidRPr="00C649AD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C649AD">
        <w:rPr>
          <w:rFonts w:ascii="Arial" w:hAnsi="Arial" w:cs="Arial"/>
          <w:sz w:val="24"/>
          <w:szCs w:val="24"/>
        </w:rPr>
        <w:t>230000,00 zł brutto</w:t>
      </w:r>
      <w:r>
        <w:rPr>
          <w:rFonts w:ascii="Arial" w:hAnsi="Arial" w:cs="Arial"/>
          <w:sz w:val="24"/>
          <w:szCs w:val="24"/>
        </w:rPr>
        <w:t>.</w:t>
      </w:r>
    </w:p>
    <w:p w14:paraId="3B8AC05D" w14:textId="77777777" w:rsidR="00C649AD" w:rsidRPr="00BB547B" w:rsidRDefault="00C649AD" w:rsidP="00C649AD">
      <w:pPr>
        <w:jc w:val="both"/>
        <w:rPr>
          <w:rFonts w:ascii="Arial" w:hAnsi="Arial" w:cs="Arial"/>
          <w:sz w:val="24"/>
          <w:szCs w:val="24"/>
        </w:rPr>
      </w:pPr>
    </w:p>
    <w:p w14:paraId="5848B5A3" w14:textId="188643EF" w:rsidR="00A80738" w:rsidRPr="00BB547B" w:rsidRDefault="00D665F5" w:rsidP="00C649AD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773964">
        <w:rPr>
          <w:rFonts w:ascii="Arial" w:hAnsi="Arial" w:cs="Arial"/>
          <w:sz w:val="24"/>
          <w:szCs w:val="24"/>
        </w:rPr>
        <w:t>11/12/2025r.</w:t>
      </w:r>
      <w:r w:rsidR="00FF4AB1" w:rsidRPr="00BB547B">
        <w:rPr>
          <w:rFonts w:ascii="Arial" w:hAnsi="Arial" w:cs="Arial"/>
          <w:sz w:val="24"/>
          <w:szCs w:val="24"/>
        </w:rPr>
        <w:t xml:space="preserve"> o godz.</w:t>
      </w:r>
      <w:r w:rsidR="00773964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3543"/>
        <w:gridCol w:w="1418"/>
        <w:gridCol w:w="2126"/>
      </w:tblGrid>
      <w:tr w:rsidR="00C649AD" w:rsidRPr="00BB547B" w14:paraId="383BF76D" w14:textId="77777777" w:rsidTr="00C649AD">
        <w:tc>
          <w:tcPr>
            <w:tcW w:w="993" w:type="dxa"/>
            <w:shd w:val="clear" w:color="auto" w:fill="F2F2F2"/>
            <w:vAlign w:val="center"/>
          </w:tcPr>
          <w:p w14:paraId="786D2247" w14:textId="77777777" w:rsidR="00C649AD" w:rsidRPr="00986737" w:rsidRDefault="00C649AD" w:rsidP="00C649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DC8E57F" w14:textId="5C32E90F" w:rsidR="00C649AD" w:rsidRPr="00773964" w:rsidRDefault="00C649AD" w:rsidP="00C64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3964">
              <w:rPr>
                <w:rFonts w:ascii="Arial" w:hAnsi="Arial" w:cs="Arial"/>
                <w:sz w:val="22"/>
                <w:szCs w:val="22"/>
              </w:rPr>
              <w:t>Zadanie nr</w:t>
            </w:r>
          </w:p>
        </w:tc>
        <w:tc>
          <w:tcPr>
            <w:tcW w:w="3543" w:type="dxa"/>
            <w:shd w:val="clear" w:color="auto" w:fill="F2F2F2"/>
            <w:vAlign w:val="center"/>
          </w:tcPr>
          <w:p w14:paraId="6F18FB98" w14:textId="77777777" w:rsidR="00C649AD" w:rsidRPr="00986737" w:rsidRDefault="00C649AD" w:rsidP="00C649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</w:tcPr>
          <w:p w14:paraId="2BCD1372" w14:textId="1B3B76DC" w:rsidR="00C649AD" w:rsidRPr="00986737" w:rsidRDefault="00C649AD" w:rsidP="00C649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Okres gwarancji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2C78FAD8" w14:textId="5680F1E7" w:rsidR="00C649AD" w:rsidRPr="00986737" w:rsidRDefault="00C649AD" w:rsidP="00C649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649AD" w:rsidRPr="00BB547B" w14:paraId="730A55D5" w14:textId="77777777" w:rsidTr="00C649AD">
        <w:tc>
          <w:tcPr>
            <w:tcW w:w="993" w:type="dxa"/>
            <w:vAlign w:val="center"/>
          </w:tcPr>
          <w:p w14:paraId="6F8FEAF5" w14:textId="77777777" w:rsidR="00C649AD" w:rsidRPr="00986737" w:rsidRDefault="00C649AD" w:rsidP="00C649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283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7F35BB73" w14:textId="77777777" w:rsidR="00C649AD" w:rsidRPr="00986737" w:rsidRDefault="00C649AD" w:rsidP="00C649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283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543" w:type="dxa"/>
          </w:tcPr>
          <w:p w14:paraId="4B65341F" w14:textId="77777777" w:rsidR="00C649AD" w:rsidRPr="00986737" w:rsidRDefault="00C649AD" w:rsidP="00C649A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A2834">
              <w:rPr>
                <w:rFonts w:ascii="Arial" w:hAnsi="Arial" w:cs="Arial"/>
                <w:sz w:val="24"/>
                <w:szCs w:val="24"/>
              </w:rPr>
              <w:t>Medinco</w:t>
            </w:r>
            <w:proofErr w:type="spellEnd"/>
            <w:r w:rsidRPr="00DA283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48D6128" w14:textId="77777777" w:rsidR="00C649AD" w:rsidRPr="00986737" w:rsidRDefault="00C649AD" w:rsidP="00C649AD">
            <w:pPr>
              <w:rPr>
                <w:rFonts w:ascii="Arial" w:hAnsi="Arial" w:cs="Arial"/>
                <w:sz w:val="24"/>
                <w:szCs w:val="24"/>
              </w:rPr>
            </w:pPr>
            <w:r w:rsidRPr="00DA2834">
              <w:rPr>
                <w:rFonts w:ascii="Arial" w:hAnsi="Arial" w:cs="Arial"/>
                <w:sz w:val="24"/>
                <w:szCs w:val="24"/>
              </w:rPr>
              <w:t>Rondo ONZ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2834">
              <w:rPr>
                <w:rFonts w:ascii="Arial" w:hAnsi="Arial" w:cs="Arial"/>
                <w:sz w:val="24"/>
                <w:szCs w:val="24"/>
              </w:rPr>
              <w:t>1/piętro 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D4F17B" w14:textId="77777777" w:rsidR="00C649AD" w:rsidRPr="00986737" w:rsidRDefault="00C649AD" w:rsidP="00C649A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2834">
              <w:rPr>
                <w:rFonts w:ascii="Arial" w:hAnsi="Arial" w:cs="Arial"/>
                <w:sz w:val="24"/>
                <w:szCs w:val="24"/>
              </w:rPr>
              <w:t>00-124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283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418" w:type="dxa"/>
          </w:tcPr>
          <w:p w14:paraId="68B75DCA" w14:textId="77777777" w:rsidR="00C649AD" w:rsidRDefault="00C649AD" w:rsidP="00C649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AF795C3" w14:textId="116D32EB" w:rsidR="00773964" w:rsidRPr="00DA2834" w:rsidRDefault="00773964" w:rsidP="00C649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2126" w:type="dxa"/>
            <w:vAlign w:val="center"/>
          </w:tcPr>
          <w:p w14:paraId="0A40CD22" w14:textId="756FBECC" w:rsidR="00C649AD" w:rsidRPr="00986737" w:rsidRDefault="00C649AD" w:rsidP="00C649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2834">
              <w:rPr>
                <w:rFonts w:ascii="Arial" w:hAnsi="Arial" w:cs="Arial"/>
                <w:sz w:val="24"/>
                <w:szCs w:val="24"/>
              </w:rPr>
              <w:t>219 999.24 zł</w:t>
            </w:r>
          </w:p>
        </w:tc>
      </w:tr>
      <w:tr w:rsidR="00C649AD" w:rsidRPr="00BB547B" w14:paraId="30F2AE9E" w14:textId="77777777" w:rsidTr="00C649AD">
        <w:tc>
          <w:tcPr>
            <w:tcW w:w="993" w:type="dxa"/>
            <w:vAlign w:val="center"/>
          </w:tcPr>
          <w:p w14:paraId="6E8BCD54" w14:textId="77777777" w:rsidR="00C649AD" w:rsidRPr="00986737" w:rsidRDefault="00C649AD" w:rsidP="00C649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283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04510096" w14:textId="77777777" w:rsidR="00C649AD" w:rsidRPr="00986737" w:rsidRDefault="00C649AD" w:rsidP="00C649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283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543" w:type="dxa"/>
          </w:tcPr>
          <w:p w14:paraId="329031B7" w14:textId="77777777" w:rsidR="00C649AD" w:rsidRPr="00986737" w:rsidRDefault="00C649AD" w:rsidP="00C649A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A2834">
              <w:rPr>
                <w:rFonts w:ascii="Arial" w:hAnsi="Arial" w:cs="Arial"/>
                <w:sz w:val="24"/>
                <w:szCs w:val="24"/>
              </w:rPr>
              <w:t>Medinco</w:t>
            </w:r>
            <w:proofErr w:type="spellEnd"/>
            <w:r w:rsidRPr="00DA283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0D00E4C" w14:textId="77777777" w:rsidR="00C649AD" w:rsidRPr="00986737" w:rsidRDefault="00C649AD" w:rsidP="00C649AD">
            <w:pPr>
              <w:rPr>
                <w:rFonts w:ascii="Arial" w:hAnsi="Arial" w:cs="Arial"/>
                <w:sz w:val="24"/>
                <w:szCs w:val="24"/>
              </w:rPr>
            </w:pPr>
            <w:r w:rsidRPr="00DA2834">
              <w:rPr>
                <w:rFonts w:ascii="Arial" w:hAnsi="Arial" w:cs="Arial"/>
                <w:sz w:val="24"/>
                <w:szCs w:val="24"/>
              </w:rPr>
              <w:t>Rondo ONZ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2834">
              <w:rPr>
                <w:rFonts w:ascii="Arial" w:hAnsi="Arial" w:cs="Arial"/>
                <w:sz w:val="24"/>
                <w:szCs w:val="24"/>
              </w:rPr>
              <w:t>1/piętro 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C16B21" w14:textId="77777777" w:rsidR="00C649AD" w:rsidRPr="00986737" w:rsidRDefault="00C649AD" w:rsidP="00C649A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2834">
              <w:rPr>
                <w:rFonts w:ascii="Arial" w:hAnsi="Arial" w:cs="Arial"/>
                <w:sz w:val="24"/>
                <w:szCs w:val="24"/>
              </w:rPr>
              <w:t>00-124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283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418" w:type="dxa"/>
          </w:tcPr>
          <w:p w14:paraId="0D613539" w14:textId="77777777" w:rsidR="00C649AD" w:rsidRDefault="00C649AD" w:rsidP="00C649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C070347" w14:textId="65437B36" w:rsidR="00773964" w:rsidRPr="00DA2834" w:rsidRDefault="00773964" w:rsidP="00C649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2126" w:type="dxa"/>
            <w:vAlign w:val="center"/>
          </w:tcPr>
          <w:p w14:paraId="1F378B96" w14:textId="67394B34" w:rsidR="00C649AD" w:rsidRPr="00986737" w:rsidRDefault="00C649AD" w:rsidP="00C649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2834">
              <w:rPr>
                <w:rFonts w:ascii="Arial" w:hAnsi="Arial" w:cs="Arial"/>
                <w:sz w:val="24"/>
                <w:szCs w:val="24"/>
              </w:rPr>
              <w:t>149 499.00 zł</w:t>
            </w:r>
          </w:p>
        </w:tc>
      </w:tr>
      <w:tr w:rsidR="00C649AD" w:rsidRPr="00BB547B" w14:paraId="6891C20E" w14:textId="77777777" w:rsidTr="00C649AD">
        <w:tc>
          <w:tcPr>
            <w:tcW w:w="993" w:type="dxa"/>
            <w:vAlign w:val="center"/>
          </w:tcPr>
          <w:p w14:paraId="6921B4EB" w14:textId="77777777" w:rsidR="00C649AD" w:rsidRPr="00986737" w:rsidRDefault="00C649AD" w:rsidP="00C649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283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4D268D30" w14:textId="77777777" w:rsidR="00C649AD" w:rsidRPr="00986737" w:rsidRDefault="00C649AD" w:rsidP="00C649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283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543" w:type="dxa"/>
          </w:tcPr>
          <w:p w14:paraId="7F776311" w14:textId="77777777" w:rsidR="00773964" w:rsidRDefault="00C649AD" w:rsidP="00C649AD">
            <w:pPr>
              <w:rPr>
                <w:rFonts w:ascii="Arial" w:hAnsi="Arial" w:cs="Arial"/>
                <w:sz w:val="24"/>
                <w:szCs w:val="24"/>
              </w:rPr>
            </w:pPr>
            <w:r w:rsidRPr="00DA2834">
              <w:rPr>
                <w:rFonts w:ascii="Arial" w:hAnsi="Arial" w:cs="Arial"/>
                <w:sz w:val="24"/>
                <w:szCs w:val="24"/>
              </w:rPr>
              <w:t xml:space="preserve">GE </w:t>
            </w:r>
            <w:proofErr w:type="spellStart"/>
            <w:r w:rsidRPr="00DA2834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DA2834">
              <w:rPr>
                <w:rFonts w:ascii="Arial" w:hAnsi="Arial" w:cs="Arial"/>
                <w:sz w:val="24"/>
                <w:szCs w:val="24"/>
              </w:rPr>
              <w:t xml:space="preserve"> Systems </w:t>
            </w:r>
          </w:p>
          <w:p w14:paraId="5B0340E7" w14:textId="01A3AED9" w:rsidR="00C649AD" w:rsidRPr="00986737" w:rsidRDefault="00C649AD" w:rsidP="00C649AD">
            <w:pPr>
              <w:rPr>
                <w:rFonts w:ascii="Arial" w:hAnsi="Arial" w:cs="Arial"/>
                <w:sz w:val="24"/>
                <w:szCs w:val="24"/>
              </w:rPr>
            </w:pPr>
            <w:r w:rsidRPr="00DA2834">
              <w:rPr>
                <w:rFonts w:ascii="Arial" w:hAnsi="Arial" w:cs="Arial"/>
                <w:sz w:val="24"/>
                <w:szCs w:val="24"/>
              </w:rPr>
              <w:t>Polska Sp. z o.o.</w:t>
            </w:r>
          </w:p>
          <w:p w14:paraId="26DDCF49" w14:textId="77777777" w:rsidR="00C649AD" w:rsidRPr="00986737" w:rsidRDefault="00C649AD" w:rsidP="00C649AD">
            <w:pPr>
              <w:rPr>
                <w:rFonts w:ascii="Arial" w:hAnsi="Arial" w:cs="Arial"/>
                <w:sz w:val="24"/>
                <w:szCs w:val="24"/>
              </w:rPr>
            </w:pPr>
            <w:r w:rsidRPr="00DA2834">
              <w:rPr>
                <w:rFonts w:ascii="Arial" w:hAnsi="Arial" w:cs="Arial"/>
                <w:sz w:val="24"/>
                <w:szCs w:val="24"/>
              </w:rPr>
              <w:t>Wołoska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2834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65F68B" w14:textId="77777777" w:rsidR="00C649AD" w:rsidRPr="00986737" w:rsidRDefault="00C649AD" w:rsidP="00C649A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2834">
              <w:rPr>
                <w:rFonts w:ascii="Arial" w:hAnsi="Arial" w:cs="Arial"/>
                <w:sz w:val="24"/>
                <w:szCs w:val="24"/>
              </w:rPr>
              <w:t>02-583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283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418" w:type="dxa"/>
          </w:tcPr>
          <w:p w14:paraId="27362F93" w14:textId="77777777" w:rsidR="00C649AD" w:rsidRDefault="00C649AD" w:rsidP="00C649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6AF8DAB" w14:textId="64CBD4C5" w:rsidR="00773964" w:rsidRPr="00DA2834" w:rsidRDefault="00773964" w:rsidP="00C649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2126" w:type="dxa"/>
            <w:vAlign w:val="center"/>
          </w:tcPr>
          <w:p w14:paraId="30AFEFDD" w14:textId="54157829" w:rsidR="00C649AD" w:rsidRPr="00986737" w:rsidRDefault="00C649AD" w:rsidP="00C649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2834">
              <w:rPr>
                <w:rFonts w:ascii="Arial" w:hAnsi="Arial" w:cs="Arial"/>
                <w:sz w:val="24"/>
                <w:szCs w:val="24"/>
              </w:rPr>
              <w:t>228 960.00 zł</w:t>
            </w:r>
          </w:p>
        </w:tc>
      </w:tr>
    </w:tbl>
    <w:p w14:paraId="2039A783" w14:textId="77777777" w:rsidR="00C649AD" w:rsidRDefault="00C649AD" w:rsidP="00C649A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ACE8BF2" w14:textId="7CC4AD4F" w:rsidR="00A80738" w:rsidRDefault="00A80738" w:rsidP="00C649A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F773591" w14:textId="77777777" w:rsidR="00773964" w:rsidRDefault="00773964" w:rsidP="00C649A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531DF03" w14:textId="77777777" w:rsidR="00773964" w:rsidRPr="00C40A1E" w:rsidRDefault="00773964" w:rsidP="00773964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5545364D" w14:textId="77777777" w:rsidR="00773964" w:rsidRPr="00BB547B" w:rsidRDefault="00773964" w:rsidP="00773964">
      <w:pPr>
        <w:ind w:left="5239" w:firstLine="425"/>
        <w:jc w:val="both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7B5F7652" w14:textId="77777777" w:rsidR="00773964" w:rsidRDefault="00773964" w:rsidP="00C649A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61DD6EE" w14:textId="77777777" w:rsidR="00773964" w:rsidRPr="00BB547B" w:rsidRDefault="00773964" w:rsidP="00C649A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773964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A3AE0" w14:textId="77777777" w:rsidR="00221B66" w:rsidRDefault="00221B66">
      <w:r>
        <w:separator/>
      </w:r>
    </w:p>
  </w:endnote>
  <w:endnote w:type="continuationSeparator" w:id="0">
    <w:p w14:paraId="4B8EEDCA" w14:textId="77777777" w:rsidR="00221B66" w:rsidRDefault="00221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8297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6B530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EEFC9" w14:textId="7FC75B1E" w:rsidR="00986737" w:rsidRPr="00986737" w:rsidRDefault="00C37F2F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7C0DF44" wp14:editId="079BD1A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C13D23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951A9D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34F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F89827" w14:textId="77777777" w:rsidR="009F189D" w:rsidRDefault="009F189D">
    <w:pPr>
      <w:pStyle w:val="Stopka"/>
      <w:tabs>
        <w:tab w:val="clear" w:pos="4536"/>
      </w:tabs>
      <w:jc w:val="center"/>
    </w:pPr>
  </w:p>
  <w:p w14:paraId="3CF1EA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BAFC5" w14:textId="77777777" w:rsidR="00221B66" w:rsidRDefault="00221B66">
      <w:r>
        <w:separator/>
      </w:r>
    </w:p>
  </w:footnote>
  <w:footnote w:type="continuationSeparator" w:id="0">
    <w:p w14:paraId="0EA84F63" w14:textId="77777777" w:rsidR="00221B66" w:rsidRDefault="00221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6F6B6" w14:textId="77777777" w:rsidR="00DA2834" w:rsidRDefault="00DA28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13911" w14:textId="77777777" w:rsidR="00DA2834" w:rsidRDefault="00DA28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33E40" w14:textId="77777777" w:rsidR="00DA2834" w:rsidRDefault="00DA28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B66"/>
    <w:rsid w:val="00007727"/>
    <w:rsid w:val="00017720"/>
    <w:rsid w:val="00035488"/>
    <w:rsid w:val="000D7F25"/>
    <w:rsid w:val="000E00E5"/>
    <w:rsid w:val="00173B20"/>
    <w:rsid w:val="001C69FF"/>
    <w:rsid w:val="00221B66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73964"/>
    <w:rsid w:val="00843263"/>
    <w:rsid w:val="00861E75"/>
    <w:rsid w:val="00986737"/>
    <w:rsid w:val="009D19BD"/>
    <w:rsid w:val="009F189D"/>
    <w:rsid w:val="00A80738"/>
    <w:rsid w:val="00BB547B"/>
    <w:rsid w:val="00C236D3"/>
    <w:rsid w:val="00C37F2F"/>
    <w:rsid w:val="00C630B9"/>
    <w:rsid w:val="00C649AD"/>
    <w:rsid w:val="00C659E2"/>
    <w:rsid w:val="00C82837"/>
    <w:rsid w:val="00CA3D66"/>
    <w:rsid w:val="00CB0802"/>
    <w:rsid w:val="00D665F5"/>
    <w:rsid w:val="00D7128F"/>
    <w:rsid w:val="00DA2834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7C64F5"/>
  <w15:chartTrackingRefBased/>
  <w15:docId w15:val="{17D77532-173F-4205-8F25-7B65C3203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2025-12-11T09:32:00Z</cp:lastPrinted>
  <dcterms:created xsi:type="dcterms:W3CDTF">2025-12-11T09:34:00Z</dcterms:created>
  <dcterms:modified xsi:type="dcterms:W3CDTF">2025-12-11T09:34:00Z</dcterms:modified>
</cp:coreProperties>
</file>