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85FA3" w:rsidRPr="00785FA3">
        <w:rPr>
          <w:b/>
        </w:rPr>
        <w:t>NZ-26-2025-97- Rb-P-AC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85FA3" w:rsidRPr="00785FA3">
        <w:rPr>
          <w:rFonts w:ascii="Arial Narrow" w:hAnsi="Arial Narrow"/>
          <w:b/>
        </w:rPr>
        <w:t>Roboty budowlane ujęte w trzech zadaniach związane z realizacją projektu FEMP.05.11-IZ.00-0409/24 pn.: "Utworzenie poradni urologicznej wraz z oddziałem jednodniowym leczenia chorób urologicznych w Szpitalu Powiatowym w Limanowej im. Miłosierdzia Bożego celem wzmocnienia Ambulatoryjnej Opieki Specjalistycznej (AOS)"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8724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451" w:rsidRDefault="00076451" w:rsidP="0038231F">
      <w:pPr>
        <w:spacing w:after="0" w:line="240" w:lineRule="auto"/>
      </w:pPr>
      <w:r>
        <w:separator/>
      </w:r>
    </w:p>
  </w:endnote>
  <w:endnote w:type="continuationSeparator" w:id="0">
    <w:p w:rsidR="00076451" w:rsidRDefault="000764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FA3" w:rsidRDefault="00785F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240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240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FA3" w:rsidRDefault="00785F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451" w:rsidRDefault="00076451" w:rsidP="0038231F">
      <w:pPr>
        <w:spacing w:after="0" w:line="240" w:lineRule="auto"/>
      </w:pPr>
      <w:r>
        <w:separator/>
      </w:r>
    </w:p>
  </w:footnote>
  <w:footnote w:type="continuationSeparator" w:id="0">
    <w:p w:rsidR="00076451" w:rsidRDefault="000764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FA3" w:rsidRDefault="00785F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FA3" w:rsidRDefault="00785F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FA3" w:rsidRDefault="00872402">
    <w:pPr>
      <w:pStyle w:val="Nagwek"/>
    </w:pPr>
    <w:bookmarkStart w:id="0" w:name="_GoBack"/>
    <w:bookmarkEnd w:id="0"/>
    <w:r w:rsidRPr="00350671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484.5pt;height:4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451"/>
    <w:rsid w:val="00023477"/>
    <w:rsid w:val="000247FF"/>
    <w:rsid w:val="00025C8D"/>
    <w:rsid w:val="000303EE"/>
    <w:rsid w:val="00033443"/>
    <w:rsid w:val="00073C3D"/>
    <w:rsid w:val="00076451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85FA3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2402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CCC0159-7E8B-4DE4-91D1-38A0E8C4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C81B5-C307-4EC1-9D2D-7BDCCF68F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662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2025-11-18T08:07:00Z</dcterms:created>
  <dcterms:modified xsi:type="dcterms:W3CDTF">2025-11-18T08:08:00Z</dcterms:modified>
</cp:coreProperties>
</file>