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DE802" w14:textId="77777777" w:rsidR="00CF7835" w:rsidRPr="00420BEF" w:rsidRDefault="009C1D76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420BEF">
        <w:rPr>
          <w:rFonts w:ascii="Arial Narrow" w:hAnsi="Arial Narrow" w:cs="Arial"/>
          <w:sz w:val="22"/>
          <w:szCs w:val="22"/>
        </w:rPr>
        <w:t>Bydgoszcz</w:t>
      </w:r>
      <w:r w:rsidR="00CF7835" w:rsidRPr="00420BEF">
        <w:rPr>
          <w:rFonts w:ascii="Arial Narrow" w:hAnsi="Arial Narrow" w:cs="Arial"/>
          <w:sz w:val="22"/>
          <w:szCs w:val="22"/>
        </w:rPr>
        <w:t xml:space="preserve"> dnia: </w:t>
      </w:r>
      <w:r w:rsidRPr="00420BEF">
        <w:rPr>
          <w:rFonts w:ascii="Arial Narrow" w:hAnsi="Arial Narrow" w:cs="Arial"/>
          <w:sz w:val="22"/>
          <w:szCs w:val="22"/>
        </w:rPr>
        <w:t>2025-12-12</w:t>
      </w:r>
    </w:p>
    <w:p w14:paraId="627A97A0" w14:textId="77777777" w:rsidR="00CF7835" w:rsidRPr="00420BEF" w:rsidRDefault="009C1D76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20BE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417BB8E" w14:textId="77777777" w:rsidR="00CF7835" w:rsidRPr="00420BEF" w:rsidRDefault="009C1D76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20BEF">
        <w:rPr>
          <w:rFonts w:ascii="Arial Narrow" w:hAnsi="Arial Narrow" w:cs="Arial"/>
          <w:sz w:val="22"/>
          <w:szCs w:val="22"/>
        </w:rPr>
        <w:t>Powstańców Warszawy</w:t>
      </w:r>
      <w:r w:rsidR="00CF7835" w:rsidRPr="00420BEF">
        <w:rPr>
          <w:rFonts w:ascii="Arial Narrow" w:hAnsi="Arial Narrow" w:cs="Arial"/>
          <w:sz w:val="22"/>
          <w:szCs w:val="22"/>
        </w:rPr>
        <w:t xml:space="preserve"> </w:t>
      </w:r>
      <w:r w:rsidRPr="00420BEF">
        <w:rPr>
          <w:rFonts w:ascii="Arial Narrow" w:hAnsi="Arial Narrow" w:cs="Arial"/>
          <w:sz w:val="22"/>
          <w:szCs w:val="22"/>
        </w:rPr>
        <w:t>5</w:t>
      </w:r>
    </w:p>
    <w:p w14:paraId="6D82F5AC" w14:textId="77777777" w:rsidR="00CF7835" w:rsidRPr="00420BEF" w:rsidRDefault="009C1D76" w:rsidP="00CF7835">
      <w:pPr>
        <w:rPr>
          <w:rFonts w:ascii="Arial Narrow" w:hAnsi="Arial Narrow" w:cs="Arial"/>
          <w:sz w:val="22"/>
          <w:szCs w:val="22"/>
        </w:rPr>
      </w:pPr>
      <w:r w:rsidRPr="00420BEF">
        <w:rPr>
          <w:rFonts w:ascii="Arial Narrow" w:hAnsi="Arial Narrow" w:cs="Arial"/>
          <w:sz w:val="22"/>
          <w:szCs w:val="22"/>
        </w:rPr>
        <w:t>85-681</w:t>
      </w:r>
      <w:r w:rsidR="00CF7835" w:rsidRPr="00420BEF">
        <w:rPr>
          <w:rFonts w:ascii="Arial Narrow" w:hAnsi="Arial Narrow" w:cs="Arial"/>
          <w:sz w:val="22"/>
          <w:szCs w:val="22"/>
        </w:rPr>
        <w:t xml:space="preserve"> </w:t>
      </w:r>
      <w:r w:rsidRPr="00420BEF">
        <w:rPr>
          <w:rFonts w:ascii="Arial Narrow" w:hAnsi="Arial Narrow" w:cs="Arial"/>
          <w:sz w:val="22"/>
          <w:szCs w:val="22"/>
        </w:rPr>
        <w:t>Bydgoszcz</w:t>
      </w:r>
    </w:p>
    <w:p w14:paraId="5417C570" w14:textId="77777777" w:rsidR="00CF7835" w:rsidRPr="00420BEF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420BE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EFE4091" w14:textId="77777777" w:rsidR="00CF7835" w:rsidRPr="00420BEF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420BEF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420BEF" w14:paraId="700AA5D8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FFBD36" w14:textId="77777777" w:rsidR="00CF7835" w:rsidRPr="00420BEF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420BEF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3893897" w14:textId="77777777" w:rsidR="00CF7835" w:rsidRPr="00420BEF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420BEF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224CF311" w14:textId="77777777" w:rsidR="00CF7835" w:rsidRPr="00420BEF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20BE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20BE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20BE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20BEF" w14:paraId="17C5C0C0" w14:textId="77777777" w:rsidTr="000C1C6D">
        <w:tc>
          <w:tcPr>
            <w:tcW w:w="2269" w:type="dxa"/>
          </w:tcPr>
          <w:p w14:paraId="7D159077" w14:textId="77777777" w:rsidR="00CF7835" w:rsidRPr="00420BEF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20BE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F541566" w14:textId="77777777" w:rsidR="00CF7835" w:rsidRPr="00420BEF" w:rsidRDefault="009C1D7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20BEF">
              <w:rPr>
                <w:rFonts w:ascii="Arial Narrow" w:hAnsi="Arial Narrow" w:cs="Arial"/>
                <w:bCs/>
                <w:sz w:val="22"/>
                <w:szCs w:val="22"/>
              </w:rPr>
              <w:t>Przeglądy i naprawy systemów sygnalizacji włamania i napadu, kontroli dostępu, rejestracji czasu pracy, domofonowych, wideo domofonowych i telewizyjnych systemów nadzoru</w:t>
            </w:r>
            <w:r w:rsidR="00CF7835" w:rsidRPr="00420BE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C1D76" w:rsidRPr="00420BEF" w14:paraId="754ECE8E" w14:textId="77777777" w:rsidTr="00546FF6">
        <w:tc>
          <w:tcPr>
            <w:tcW w:w="2269" w:type="dxa"/>
          </w:tcPr>
          <w:p w14:paraId="18803F4C" w14:textId="77777777" w:rsidR="009C1D76" w:rsidRPr="00420BEF" w:rsidRDefault="009C1D76" w:rsidP="00546FF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20BE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0B090D45" w14:textId="77777777" w:rsidR="009C1D76" w:rsidRPr="00420BEF" w:rsidRDefault="009C1D76" w:rsidP="00546FF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20BEF">
              <w:rPr>
                <w:rFonts w:ascii="Arial Narrow" w:hAnsi="Arial Narrow" w:cs="Arial"/>
                <w:bCs/>
                <w:sz w:val="22"/>
                <w:szCs w:val="22"/>
              </w:rPr>
              <w:t>146/2025</w:t>
            </w:r>
          </w:p>
        </w:tc>
      </w:tr>
    </w:tbl>
    <w:p w14:paraId="6B570A28" w14:textId="77777777" w:rsidR="00D665F5" w:rsidRPr="00420BEF" w:rsidRDefault="009C1D76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420BEF">
        <w:rPr>
          <w:rFonts w:ascii="Arial Narrow" w:hAnsi="Arial Narrow" w:cs="Arial"/>
          <w:sz w:val="22"/>
          <w:szCs w:val="22"/>
        </w:rPr>
        <w:t xml:space="preserve"> </w:t>
      </w:r>
      <w:r w:rsidR="00D665F5" w:rsidRPr="00420BEF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420BEF">
        <w:rPr>
          <w:rFonts w:ascii="Arial Narrow" w:hAnsi="Arial Narrow" w:cs="Arial"/>
          <w:sz w:val="22"/>
          <w:szCs w:val="22"/>
        </w:rPr>
        <w:t>2</w:t>
      </w:r>
      <w:r w:rsidR="00D665F5" w:rsidRPr="00420BEF">
        <w:rPr>
          <w:rFonts w:ascii="Arial Narrow" w:hAnsi="Arial Narrow" w:cs="Arial"/>
          <w:sz w:val="22"/>
          <w:szCs w:val="22"/>
        </w:rPr>
        <w:t xml:space="preserve"> ust. 5 </w:t>
      </w:r>
      <w:r w:rsidR="00D665F5" w:rsidRPr="00420BEF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="00D665F5" w:rsidRPr="00420BEF">
        <w:rPr>
          <w:rFonts w:ascii="Arial Narrow" w:hAnsi="Arial Narrow" w:cs="Arial"/>
          <w:sz w:val="22"/>
          <w:szCs w:val="22"/>
        </w:rPr>
        <w:t xml:space="preserve"> </w:t>
      </w:r>
      <w:r w:rsidRPr="00420BEF">
        <w:rPr>
          <w:rFonts w:ascii="Arial Narrow" w:hAnsi="Arial Narrow" w:cs="Arial"/>
          <w:sz w:val="22"/>
          <w:szCs w:val="22"/>
        </w:rPr>
        <w:t>(t.j. Dz. U. z 2024 r. poz. 1320 z późn. zm.)</w:t>
      </w:r>
      <w:r w:rsidR="00490DC0" w:rsidRPr="00420BEF">
        <w:rPr>
          <w:rFonts w:ascii="Arial Narrow" w:hAnsi="Arial Narrow" w:cs="Arial"/>
          <w:sz w:val="22"/>
          <w:szCs w:val="22"/>
        </w:rPr>
        <w:t xml:space="preserve"> </w:t>
      </w:r>
      <w:r w:rsidR="00D665F5" w:rsidRPr="00420BEF">
        <w:rPr>
          <w:rFonts w:ascii="Arial Narrow" w:hAnsi="Arial Narrow" w:cs="Arial"/>
          <w:sz w:val="22"/>
          <w:szCs w:val="22"/>
        </w:rPr>
        <w:t>udostępnia</w:t>
      </w:r>
      <w:r w:rsidR="00F95C33" w:rsidRPr="00420BEF">
        <w:rPr>
          <w:rFonts w:ascii="Arial Narrow" w:hAnsi="Arial Narrow" w:cs="Arial"/>
          <w:sz w:val="22"/>
          <w:szCs w:val="22"/>
        </w:rPr>
        <w:t xml:space="preserve"> </w:t>
      </w:r>
      <w:r w:rsidR="004C7E9B" w:rsidRPr="00420BEF">
        <w:rPr>
          <w:rFonts w:ascii="Arial Narrow" w:hAnsi="Arial Narrow" w:cs="Arial"/>
          <w:sz w:val="22"/>
          <w:szCs w:val="22"/>
        </w:rPr>
        <w:t>informacj</w:t>
      </w:r>
      <w:r w:rsidR="00577BC6" w:rsidRPr="00420BEF">
        <w:rPr>
          <w:rFonts w:ascii="Arial Narrow" w:hAnsi="Arial Narrow" w:cs="Arial"/>
          <w:sz w:val="22"/>
          <w:szCs w:val="22"/>
        </w:rPr>
        <w:t>ę</w:t>
      </w:r>
      <w:r w:rsidR="00035488" w:rsidRPr="00420BEF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420BEF">
        <w:rPr>
          <w:rFonts w:ascii="Arial Narrow" w:hAnsi="Arial Narrow" w:cs="Arial"/>
          <w:sz w:val="22"/>
          <w:szCs w:val="22"/>
        </w:rPr>
        <w:t>.</w:t>
      </w:r>
    </w:p>
    <w:p w14:paraId="052D8204" w14:textId="77777777" w:rsidR="00A80738" w:rsidRPr="00420BEF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20BEF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420BEF">
        <w:rPr>
          <w:rFonts w:ascii="Arial Narrow" w:hAnsi="Arial Narrow" w:cs="Arial"/>
          <w:sz w:val="22"/>
          <w:szCs w:val="22"/>
        </w:rPr>
        <w:t xml:space="preserve"> w dniu </w:t>
      </w:r>
      <w:r w:rsidR="009C1D76" w:rsidRPr="00420BEF">
        <w:rPr>
          <w:rFonts w:ascii="Arial Narrow" w:hAnsi="Arial Narrow" w:cs="Arial"/>
          <w:sz w:val="22"/>
          <w:szCs w:val="22"/>
        </w:rPr>
        <w:t>12/12/2025</w:t>
      </w:r>
      <w:r w:rsidR="00FF4AB1" w:rsidRPr="00420BEF">
        <w:rPr>
          <w:rFonts w:ascii="Arial Narrow" w:hAnsi="Arial Narrow" w:cs="Arial"/>
          <w:sz w:val="22"/>
          <w:szCs w:val="22"/>
        </w:rPr>
        <w:t xml:space="preserve"> o godz. </w:t>
      </w:r>
      <w:r w:rsidR="009C1D76" w:rsidRPr="00420BEF">
        <w:rPr>
          <w:rFonts w:ascii="Arial Narrow" w:hAnsi="Arial Narrow" w:cs="Arial"/>
          <w:sz w:val="22"/>
          <w:szCs w:val="22"/>
        </w:rPr>
        <w:t>08:30</w:t>
      </w:r>
      <w:r w:rsidRPr="00420BEF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420BEF" w14:paraId="31738F19" w14:textId="77777777" w:rsidTr="000C1C6D">
        <w:tc>
          <w:tcPr>
            <w:tcW w:w="1276" w:type="dxa"/>
            <w:shd w:val="clear" w:color="auto" w:fill="F2F2F2"/>
            <w:vAlign w:val="center"/>
          </w:tcPr>
          <w:p w14:paraId="3DE19311" w14:textId="77777777" w:rsidR="00D665F5" w:rsidRPr="00420BEF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20BEF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420BEF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420BEF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1D3D52F" w14:textId="77777777" w:rsidR="00D665F5" w:rsidRPr="00420BEF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20BEF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420BE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0BEF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6A63608" w14:textId="77777777" w:rsidR="00D665F5" w:rsidRPr="00420BEF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20BEF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9C1D76" w:rsidRPr="00420BEF" w14:paraId="7B2BEBE6" w14:textId="77777777" w:rsidTr="00546FF6">
        <w:tc>
          <w:tcPr>
            <w:tcW w:w="1276" w:type="dxa"/>
            <w:vAlign w:val="center"/>
          </w:tcPr>
          <w:p w14:paraId="394582C8" w14:textId="77777777" w:rsidR="009C1D76" w:rsidRPr="00420BEF" w:rsidRDefault="009C1D76" w:rsidP="00546FF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20BEF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</w:tcPr>
          <w:p w14:paraId="3AB6FE2F" w14:textId="77777777" w:rsidR="009C1D76" w:rsidRPr="00420BEF" w:rsidRDefault="009C1D76" w:rsidP="00546FF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20BEF">
              <w:rPr>
                <w:rFonts w:ascii="Arial Narrow" w:hAnsi="Arial Narrow" w:cs="Arial"/>
                <w:sz w:val="22"/>
                <w:szCs w:val="22"/>
              </w:rPr>
              <w:t>MASCO SPÓŁKA Z OGRANICZONĄ ODPOWIEDZIALNOŚCIĄ</w:t>
            </w:r>
          </w:p>
          <w:p w14:paraId="19422E83" w14:textId="77777777" w:rsidR="009C1D76" w:rsidRPr="00420BEF" w:rsidRDefault="009C1D76" w:rsidP="00546FF6">
            <w:pPr>
              <w:rPr>
                <w:rFonts w:ascii="Arial Narrow" w:hAnsi="Arial Narrow" w:cs="Arial"/>
                <w:sz w:val="22"/>
                <w:szCs w:val="22"/>
              </w:rPr>
            </w:pPr>
            <w:r w:rsidRPr="00420BEF">
              <w:rPr>
                <w:rFonts w:ascii="Arial Narrow" w:hAnsi="Arial Narrow" w:cs="Arial"/>
                <w:sz w:val="22"/>
                <w:szCs w:val="22"/>
              </w:rPr>
              <w:t xml:space="preserve">Złote Piaski 24 </w:t>
            </w:r>
          </w:p>
          <w:p w14:paraId="1AFF1E79" w14:textId="77777777" w:rsidR="009C1D76" w:rsidRPr="00420BEF" w:rsidRDefault="009C1D76" w:rsidP="00546FF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20BEF">
              <w:rPr>
                <w:rFonts w:ascii="Arial Narrow" w:hAnsi="Arial Narrow" w:cs="Arial"/>
                <w:sz w:val="22"/>
                <w:szCs w:val="22"/>
              </w:rPr>
              <w:t>81-198 Kosakowo</w:t>
            </w:r>
          </w:p>
        </w:tc>
        <w:tc>
          <w:tcPr>
            <w:tcW w:w="2835" w:type="dxa"/>
            <w:vAlign w:val="center"/>
          </w:tcPr>
          <w:p w14:paraId="4840DB5A" w14:textId="77777777" w:rsidR="009C1D76" w:rsidRPr="00420BEF" w:rsidRDefault="009C1D76" w:rsidP="00546FF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20BEF">
              <w:rPr>
                <w:rFonts w:ascii="Arial Narrow" w:hAnsi="Arial Narrow" w:cs="Arial"/>
                <w:sz w:val="22"/>
                <w:szCs w:val="22"/>
              </w:rPr>
              <w:t>180 810.00 zł</w:t>
            </w:r>
          </w:p>
        </w:tc>
      </w:tr>
      <w:tr w:rsidR="009C1D76" w:rsidRPr="00420BEF" w14:paraId="0ADA3AE8" w14:textId="77777777" w:rsidTr="00546FF6">
        <w:tc>
          <w:tcPr>
            <w:tcW w:w="1276" w:type="dxa"/>
            <w:vAlign w:val="center"/>
          </w:tcPr>
          <w:p w14:paraId="5F05DF72" w14:textId="77777777" w:rsidR="009C1D76" w:rsidRPr="00420BEF" w:rsidRDefault="009C1D76" w:rsidP="00546FF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20BEF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961" w:type="dxa"/>
          </w:tcPr>
          <w:p w14:paraId="7F5A1338" w14:textId="77777777" w:rsidR="009C1D76" w:rsidRPr="00420BEF" w:rsidRDefault="009C1D76" w:rsidP="00546FF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20BEF">
              <w:rPr>
                <w:rFonts w:ascii="Arial Narrow" w:hAnsi="Arial Narrow" w:cs="Arial"/>
                <w:sz w:val="22"/>
                <w:szCs w:val="22"/>
              </w:rPr>
              <w:t>ASD Sp. z o.o.</w:t>
            </w:r>
          </w:p>
          <w:p w14:paraId="3DA04062" w14:textId="77777777" w:rsidR="009C1D76" w:rsidRPr="00420BEF" w:rsidRDefault="009C1D76" w:rsidP="00546FF6">
            <w:pPr>
              <w:rPr>
                <w:rFonts w:ascii="Arial Narrow" w:hAnsi="Arial Narrow" w:cs="Arial"/>
                <w:sz w:val="22"/>
                <w:szCs w:val="22"/>
              </w:rPr>
            </w:pPr>
            <w:r w:rsidRPr="00420BEF">
              <w:rPr>
                <w:rFonts w:ascii="Arial Narrow" w:hAnsi="Arial Narrow" w:cs="Arial"/>
                <w:sz w:val="22"/>
                <w:szCs w:val="22"/>
              </w:rPr>
              <w:t xml:space="preserve">Podgórna 46 </w:t>
            </w:r>
          </w:p>
          <w:p w14:paraId="47D2BEF3" w14:textId="77777777" w:rsidR="009C1D76" w:rsidRPr="00420BEF" w:rsidRDefault="009C1D76" w:rsidP="00546FF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20BEF">
              <w:rPr>
                <w:rFonts w:ascii="Arial Narrow" w:hAnsi="Arial Narrow" w:cs="Arial"/>
                <w:sz w:val="22"/>
                <w:szCs w:val="22"/>
              </w:rPr>
              <w:t>70-205 Szczecin</w:t>
            </w:r>
          </w:p>
        </w:tc>
        <w:tc>
          <w:tcPr>
            <w:tcW w:w="2835" w:type="dxa"/>
            <w:vAlign w:val="center"/>
          </w:tcPr>
          <w:p w14:paraId="7AF457D3" w14:textId="77777777" w:rsidR="009C1D76" w:rsidRPr="00420BEF" w:rsidRDefault="009C1D76" w:rsidP="00546FF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20BEF">
              <w:rPr>
                <w:rFonts w:ascii="Arial Narrow" w:hAnsi="Arial Narrow" w:cs="Arial"/>
                <w:sz w:val="22"/>
                <w:szCs w:val="22"/>
              </w:rPr>
              <w:t>243 351.81 zł</w:t>
            </w:r>
          </w:p>
        </w:tc>
      </w:tr>
      <w:tr w:rsidR="009C1D76" w:rsidRPr="00420BEF" w14:paraId="0EBACD98" w14:textId="77777777" w:rsidTr="00546FF6">
        <w:tc>
          <w:tcPr>
            <w:tcW w:w="1276" w:type="dxa"/>
            <w:vAlign w:val="center"/>
          </w:tcPr>
          <w:p w14:paraId="7112967E" w14:textId="77777777" w:rsidR="009C1D76" w:rsidRPr="00420BEF" w:rsidRDefault="009C1D76" w:rsidP="00546FF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20BEF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961" w:type="dxa"/>
          </w:tcPr>
          <w:p w14:paraId="497A88CA" w14:textId="5FEF8A75" w:rsidR="00420BEF" w:rsidRDefault="00420BEF" w:rsidP="00546FF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Konsorcjum firm:</w:t>
            </w:r>
          </w:p>
          <w:p w14:paraId="71245329" w14:textId="202F1663" w:rsidR="009C1D76" w:rsidRDefault="009C1D76" w:rsidP="00546FF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20BEF">
              <w:rPr>
                <w:rFonts w:ascii="Arial Narrow" w:hAnsi="Arial Narrow" w:cs="Arial"/>
                <w:sz w:val="22"/>
                <w:szCs w:val="22"/>
              </w:rPr>
              <w:t xml:space="preserve">Impel </w:t>
            </w:r>
            <w:proofErr w:type="spellStart"/>
            <w:r w:rsidRPr="00420BEF">
              <w:rPr>
                <w:rFonts w:ascii="Arial Narrow" w:hAnsi="Arial Narrow" w:cs="Arial"/>
                <w:sz w:val="22"/>
                <w:szCs w:val="22"/>
              </w:rPr>
              <w:t>Synergies</w:t>
            </w:r>
            <w:proofErr w:type="spellEnd"/>
            <w:r w:rsidRPr="00420BEF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  <w:r w:rsidR="00420BEF">
              <w:rPr>
                <w:rFonts w:ascii="Arial Narrow" w:hAnsi="Arial Narrow" w:cs="Arial"/>
                <w:sz w:val="22"/>
                <w:szCs w:val="22"/>
              </w:rPr>
              <w:t xml:space="preserve"> – Lider konsorcjum</w:t>
            </w:r>
          </w:p>
          <w:p w14:paraId="46D78E9D" w14:textId="31017696" w:rsidR="00420BEF" w:rsidRPr="00420BEF" w:rsidRDefault="00420BEF" w:rsidP="00546FF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Impel </w:t>
            </w:r>
            <w:proofErr w:type="spellStart"/>
            <w:r>
              <w:rPr>
                <w:rFonts w:ascii="Arial Narrow" w:hAnsi="Arial Narrow" w:cs="Arial"/>
                <w:sz w:val="22"/>
                <w:szCs w:val="22"/>
              </w:rPr>
              <w:t>Defender</w:t>
            </w:r>
            <w:proofErr w:type="spellEnd"/>
            <w:r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1997419C" w14:textId="77777777" w:rsidR="009C1D76" w:rsidRPr="00420BEF" w:rsidRDefault="009C1D76" w:rsidP="00546FF6">
            <w:pPr>
              <w:rPr>
                <w:rFonts w:ascii="Arial Narrow" w:hAnsi="Arial Narrow" w:cs="Arial"/>
                <w:sz w:val="22"/>
                <w:szCs w:val="22"/>
              </w:rPr>
            </w:pPr>
            <w:r w:rsidRPr="00420BEF">
              <w:rPr>
                <w:rFonts w:ascii="Arial Narrow" w:hAnsi="Arial Narrow" w:cs="Arial"/>
                <w:sz w:val="22"/>
                <w:szCs w:val="22"/>
              </w:rPr>
              <w:t xml:space="preserve">ul. A. Słonimskiego 1 </w:t>
            </w:r>
          </w:p>
          <w:p w14:paraId="5ABCBEEF" w14:textId="77777777" w:rsidR="009C1D76" w:rsidRPr="00420BEF" w:rsidRDefault="009C1D76" w:rsidP="00546FF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20BEF">
              <w:rPr>
                <w:rFonts w:ascii="Arial Narrow" w:hAnsi="Arial Narrow" w:cs="Arial"/>
                <w:sz w:val="22"/>
                <w:szCs w:val="22"/>
              </w:rPr>
              <w:t>50-304 Wrocław</w:t>
            </w:r>
          </w:p>
        </w:tc>
        <w:tc>
          <w:tcPr>
            <w:tcW w:w="2835" w:type="dxa"/>
            <w:vAlign w:val="center"/>
          </w:tcPr>
          <w:p w14:paraId="15F5B8AF" w14:textId="77777777" w:rsidR="009C1D76" w:rsidRPr="00420BEF" w:rsidRDefault="009C1D76" w:rsidP="00546FF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20BEF">
              <w:rPr>
                <w:rFonts w:ascii="Arial Narrow" w:hAnsi="Arial Narrow" w:cs="Arial"/>
                <w:sz w:val="22"/>
                <w:szCs w:val="22"/>
              </w:rPr>
              <w:t>223 171.20 zł</w:t>
            </w:r>
          </w:p>
        </w:tc>
      </w:tr>
      <w:tr w:rsidR="009C1D76" w:rsidRPr="00420BEF" w14:paraId="6729681F" w14:textId="77777777" w:rsidTr="00546FF6">
        <w:tc>
          <w:tcPr>
            <w:tcW w:w="1276" w:type="dxa"/>
            <w:vAlign w:val="center"/>
          </w:tcPr>
          <w:p w14:paraId="2F6E06A7" w14:textId="77777777" w:rsidR="009C1D76" w:rsidRPr="00420BEF" w:rsidRDefault="009C1D76" w:rsidP="00546FF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20BEF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961" w:type="dxa"/>
          </w:tcPr>
          <w:p w14:paraId="2B02049E" w14:textId="77777777" w:rsidR="009C1D76" w:rsidRPr="00420BEF" w:rsidRDefault="009C1D76" w:rsidP="00546FF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20BEF">
              <w:rPr>
                <w:rFonts w:ascii="Arial Narrow" w:hAnsi="Arial Narrow" w:cs="Arial"/>
                <w:sz w:val="22"/>
                <w:szCs w:val="22"/>
              </w:rPr>
              <w:t xml:space="preserve">Zakład </w:t>
            </w:r>
            <w:proofErr w:type="spellStart"/>
            <w:r w:rsidRPr="00420BEF">
              <w:rPr>
                <w:rFonts w:ascii="Arial Narrow" w:hAnsi="Arial Narrow" w:cs="Arial"/>
                <w:sz w:val="22"/>
                <w:szCs w:val="22"/>
              </w:rPr>
              <w:t>Teleradiomechaniczny</w:t>
            </w:r>
            <w:proofErr w:type="spellEnd"/>
            <w:r w:rsidRPr="00420BE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420BEF">
              <w:rPr>
                <w:rFonts w:ascii="Arial Narrow" w:hAnsi="Arial Narrow" w:cs="Arial"/>
                <w:sz w:val="22"/>
                <w:szCs w:val="22"/>
              </w:rPr>
              <w:t>Alarmex</w:t>
            </w:r>
            <w:proofErr w:type="spellEnd"/>
            <w:r w:rsidRPr="00420BEF">
              <w:rPr>
                <w:rFonts w:ascii="Arial Narrow" w:hAnsi="Arial Narrow" w:cs="Arial"/>
                <w:sz w:val="22"/>
                <w:szCs w:val="22"/>
              </w:rPr>
              <w:t xml:space="preserve"> Jarosław </w:t>
            </w:r>
            <w:proofErr w:type="spellStart"/>
            <w:r w:rsidRPr="00420BEF">
              <w:rPr>
                <w:rFonts w:ascii="Arial Narrow" w:hAnsi="Arial Narrow" w:cs="Arial"/>
                <w:sz w:val="22"/>
                <w:szCs w:val="22"/>
              </w:rPr>
              <w:t>Boiński</w:t>
            </w:r>
            <w:proofErr w:type="spellEnd"/>
          </w:p>
          <w:p w14:paraId="0777F3F9" w14:textId="77777777" w:rsidR="009C1D76" w:rsidRPr="00420BEF" w:rsidRDefault="009C1D76" w:rsidP="00546FF6">
            <w:pPr>
              <w:rPr>
                <w:rFonts w:ascii="Arial Narrow" w:hAnsi="Arial Narrow" w:cs="Arial"/>
                <w:sz w:val="22"/>
                <w:szCs w:val="22"/>
              </w:rPr>
            </w:pPr>
            <w:r w:rsidRPr="00420BEF">
              <w:rPr>
                <w:rFonts w:ascii="Arial Narrow" w:hAnsi="Arial Narrow" w:cs="Arial"/>
                <w:sz w:val="22"/>
                <w:szCs w:val="22"/>
              </w:rPr>
              <w:t xml:space="preserve">Ujejskiego 48/64 </w:t>
            </w:r>
          </w:p>
          <w:p w14:paraId="1FD75161" w14:textId="77777777" w:rsidR="009C1D76" w:rsidRPr="00420BEF" w:rsidRDefault="009C1D76" w:rsidP="00546FF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20BEF">
              <w:rPr>
                <w:rFonts w:ascii="Arial Narrow" w:hAnsi="Arial Narrow" w:cs="Arial"/>
                <w:sz w:val="22"/>
                <w:szCs w:val="22"/>
              </w:rPr>
              <w:t>85-168 Bydgoszcz</w:t>
            </w:r>
          </w:p>
        </w:tc>
        <w:tc>
          <w:tcPr>
            <w:tcW w:w="2835" w:type="dxa"/>
            <w:vAlign w:val="center"/>
          </w:tcPr>
          <w:p w14:paraId="2259B960" w14:textId="77777777" w:rsidR="009C1D76" w:rsidRPr="00420BEF" w:rsidRDefault="009C1D76" w:rsidP="00546FF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20BEF">
              <w:rPr>
                <w:rFonts w:ascii="Arial Narrow" w:hAnsi="Arial Narrow" w:cs="Arial"/>
                <w:sz w:val="22"/>
                <w:szCs w:val="22"/>
              </w:rPr>
              <w:t>223 614.00 zł</w:t>
            </w:r>
          </w:p>
        </w:tc>
      </w:tr>
      <w:tr w:rsidR="009C1D76" w:rsidRPr="00420BEF" w14:paraId="48F6BF7F" w14:textId="77777777" w:rsidTr="00546FF6">
        <w:tc>
          <w:tcPr>
            <w:tcW w:w="1276" w:type="dxa"/>
            <w:vAlign w:val="center"/>
          </w:tcPr>
          <w:p w14:paraId="3A8C5BB5" w14:textId="77777777" w:rsidR="009C1D76" w:rsidRPr="00420BEF" w:rsidRDefault="009C1D76" w:rsidP="00546FF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20BEF">
              <w:rPr>
                <w:rFonts w:ascii="Arial Narrow" w:hAnsi="Arial Narrow" w:cs="Arial"/>
                <w:sz w:val="22"/>
                <w:szCs w:val="22"/>
              </w:rPr>
              <w:lastRenderedPageBreak/>
              <w:t>5</w:t>
            </w:r>
          </w:p>
        </w:tc>
        <w:tc>
          <w:tcPr>
            <w:tcW w:w="4961" w:type="dxa"/>
          </w:tcPr>
          <w:p w14:paraId="35A6FE8E" w14:textId="77777777" w:rsidR="009C1D76" w:rsidRPr="00420BEF" w:rsidRDefault="009C1D76" w:rsidP="00546FF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20BEF">
              <w:rPr>
                <w:rFonts w:ascii="Arial Narrow" w:hAnsi="Arial Narrow" w:cs="Arial"/>
                <w:sz w:val="22"/>
                <w:szCs w:val="22"/>
              </w:rPr>
              <w:t>EL-CORP Sp. z o.o.</w:t>
            </w:r>
          </w:p>
          <w:p w14:paraId="62805238" w14:textId="534E1058" w:rsidR="009C1D76" w:rsidRPr="00420BEF" w:rsidRDefault="00585DB9" w:rsidP="00546FF6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>
              <w:rPr>
                <w:rFonts w:ascii="Arial Narrow" w:hAnsi="Arial Narrow" w:cs="Arial"/>
                <w:sz w:val="22"/>
                <w:szCs w:val="22"/>
              </w:rPr>
              <w:t>Pałuków</w:t>
            </w:r>
            <w:proofErr w:type="spellEnd"/>
            <w:r>
              <w:rPr>
                <w:rFonts w:ascii="Arial Narrow" w:hAnsi="Arial Narrow" w:cs="Arial"/>
                <w:sz w:val="22"/>
                <w:szCs w:val="22"/>
              </w:rPr>
              <w:t xml:space="preserve"> 2/U1</w:t>
            </w:r>
          </w:p>
          <w:p w14:paraId="6FDF16DE" w14:textId="51301B3E" w:rsidR="009C1D76" w:rsidRPr="00420BEF" w:rsidRDefault="009C1D76" w:rsidP="00546FF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20BEF">
              <w:rPr>
                <w:rFonts w:ascii="Arial Narrow" w:hAnsi="Arial Narrow" w:cs="Arial"/>
                <w:sz w:val="22"/>
                <w:szCs w:val="22"/>
              </w:rPr>
              <w:t>03-1</w:t>
            </w:r>
            <w:r w:rsidR="00585DB9">
              <w:rPr>
                <w:rFonts w:ascii="Arial Narrow" w:hAnsi="Arial Narrow" w:cs="Arial"/>
                <w:sz w:val="22"/>
                <w:szCs w:val="22"/>
              </w:rPr>
              <w:t>88</w:t>
            </w:r>
            <w:r w:rsidRPr="00420BEF">
              <w:rPr>
                <w:rFonts w:ascii="Arial Narrow" w:hAnsi="Arial Narrow" w:cs="Arial"/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vAlign w:val="center"/>
          </w:tcPr>
          <w:p w14:paraId="5C7D2B66" w14:textId="77777777" w:rsidR="009C1D76" w:rsidRPr="00420BEF" w:rsidRDefault="009C1D76" w:rsidP="00546FF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20BEF">
              <w:rPr>
                <w:rFonts w:ascii="Arial Narrow" w:hAnsi="Arial Narrow" w:cs="Arial"/>
                <w:sz w:val="22"/>
                <w:szCs w:val="22"/>
              </w:rPr>
              <w:t>219 000.02 zł</w:t>
            </w:r>
          </w:p>
        </w:tc>
      </w:tr>
    </w:tbl>
    <w:p w14:paraId="2235BA3E" w14:textId="77777777" w:rsidR="00585DB9" w:rsidRDefault="00585DB9" w:rsidP="00585DB9">
      <w:pPr>
        <w:pStyle w:val="Tekstpodstawowy"/>
        <w:spacing w:after="480"/>
        <w:ind w:left="311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043ECAA8" w14:textId="77777777" w:rsidR="00585DB9" w:rsidRDefault="00585DB9" w:rsidP="00585DB9">
      <w:pPr>
        <w:pStyle w:val="Tekstpodstawowy"/>
        <w:spacing w:after="480"/>
        <w:ind w:left="311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2CAEE696" w14:textId="059E3A05" w:rsidR="00A80738" w:rsidRDefault="00A80738" w:rsidP="00C17F15">
      <w:pPr>
        <w:pStyle w:val="Tekstpodstawowy"/>
        <w:spacing w:after="480"/>
        <w:ind w:left="665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420BEF">
        <w:rPr>
          <w:rFonts w:ascii="Arial Narrow" w:hAnsi="Arial Narrow" w:cs="Arial"/>
          <w:i/>
          <w:sz w:val="22"/>
          <w:szCs w:val="22"/>
        </w:rPr>
        <w:t>Zamawiający</w:t>
      </w:r>
    </w:p>
    <w:p w14:paraId="4516BD62" w14:textId="77777777" w:rsidR="00C17F15" w:rsidRDefault="00C17F15" w:rsidP="00C17F15">
      <w:pPr>
        <w:rPr>
          <w:rFonts w:ascii="Arial Narrow" w:hAnsi="Arial Narrow" w:cs="Arial"/>
        </w:rPr>
      </w:pPr>
    </w:p>
    <w:p w14:paraId="14149F08" w14:textId="77777777" w:rsidR="00C17F15" w:rsidRDefault="00C17F15" w:rsidP="00C17F15">
      <w:pPr>
        <w:rPr>
          <w:rFonts w:ascii="Arial Narrow" w:hAnsi="Arial Narrow" w:cs="Arial"/>
        </w:rPr>
      </w:pPr>
    </w:p>
    <w:p w14:paraId="1D084FFA" w14:textId="77777777" w:rsidR="00C17F15" w:rsidRDefault="00C17F15" w:rsidP="00C17F15">
      <w:pPr>
        <w:rPr>
          <w:rFonts w:ascii="Arial Narrow" w:hAnsi="Arial Narrow" w:cs="Arial"/>
        </w:rPr>
      </w:pPr>
    </w:p>
    <w:p w14:paraId="4DAB7B2D" w14:textId="77777777" w:rsidR="00C17F15" w:rsidRDefault="00C17F15" w:rsidP="00C17F15">
      <w:pPr>
        <w:rPr>
          <w:rFonts w:ascii="Arial Narrow" w:hAnsi="Arial Narrow" w:cs="Arial"/>
        </w:rPr>
      </w:pPr>
    </w:p>
    <w:p w14:paraId="369072F4" w14:textId="77777777" w:rsidR="00C17F15" w:rsidRDefault="00C17F15" w:rsidP="00C17F15">
      <w:pPr>
        <w:rPr>
          <w:rFonts w:ascii="Arial Narrow" w:hAnsi="Arial Narrow" w:cs="Arial"/>
        </w:rPr>
      </w:pPr>
    </w:p>
    <w:p w14:paraId="581AEA1E" w14:textId="77777777" w:rsidR="00C17F15" w:rsidRDefault="00C17F15" w:rsidP="00C17F15">
      <w:pPr>
        <w:rPr>
          <w:rFonts w:ascii="Arial Narrow" w:hAnsi="Arial Narrow" w:cs="Arial"/>
        </w:rPr>
      </w:pPr>
    </w:p>
    <w:p w14:paraId="2774FECC" w14:textId="77777777" w:rsidR="00C17F15" w:rsidRDefault="00C17F15" w:rsidP="00C17F15">
      <w:pPr>
        <w:rPr>
          <w:rFonts w:ascii="Arial Narrow" w:hAnsi="Arial Narrow" w:cs="Arial"/>
        </w:rPr>
      </w:pPr>
    </w:p>
    <w:p w14:paraId="44FEAE32" w14:textId="77777777" w:rsidR="00C17F15" w:rsidRDefault="00C17F15" w:rsidP="00C17F15">
      <w:pPr>
        <w:rPr>
          <w:rFonts w:ascii="Arial Narrow" w:hAnsi="Arial Narrow" w:cs="Arial"/>
        </w:rPr>
      </w:pPr>
    </w:p>
    <w:p w14:paraId="7A8052F2" w14:textId="77777777" w:rsidR="00C17F15" w:rsidRDefault="00C17F15" w:rsidP="00C17F15">
      <w:pPr>
        <w:rPr>
          <w:rFonts w:ascii="Arial Narrow" w:hAnsi="Arial Narrow" w:cs="Arial"/>
        </w:rPr>
      </w:pPr>
    </w:p>
    <w:p w14:paraId="65C0E1FD" w14:textId="77777777" w:rsidR="00C17F15" w:rsidRDefault="00C17F15" w:rsidP="00C17F15">
      <w:pPr>
        <w:rPr>
          <w:rFonts w:ascii="Arial Narrow" w:hAnsi="Arial Narrow" w:cs="Arial"/>
        </w:rPr>
      </w:pPr>
    </w:p>
    <w:p w14:paraId="30D7A361" w14:textId="77777777" w:rsidR="00C17F15" w:rsidRDefault="00C17F15" w:rsidP="00C17F15">
      <w:pPr>
        <w:rPr>
          <w:rFonts w:ascii="Arial Narrow" w:hAnsi="Arial Narrow" w:cs="Arial"/>
        </w:rPr>
      </w:pPr>
    </w:p>
    <w:p w14:paraId="2A8C4EC8" w14:textId="77777777" w:rsidR="00C17F15" w:rsidRDefault="00C17F15" w:rsidP="00C17F15">
      <w:pPr>
        <w:rPr>
          <w:rFonts w:ascii="Arial Narrow" w:hAnsi="Arial Narrow" w:cs="Arial"/>
        </w:rPr>
      </w:pPr>
    </w:p>
    <w:p w14:paraId="012CA942" w14:textId="77777777" w:rsidR="00C17F15" w:rsidRDefault="00C17F15" w:rsidP="00C17F15">
      <w:pPr>
        <w:rPr>
          <w:rFonts w:ascii="Arial Narrow" w:hAnsi="Arial Narrow" w:cs="Arial"/>
        </w:rPr>
      </w:pPr>
    </w:p>
    <w:p w14:paraId="4725B03D" w14:textId="77777777" w:rsidR="00C17F15" w:rsidRDefault="00C17F15" w:rsidP="00C17F15">
      <w:pPr>
        <w:rPr>
          <w:rFonts w:ascii="Arial Narrow" w:hAnsi="Arial Narrow" w:cs="Arial"/>
        </w:rPr>
      </w:pPr>
    </w:p>
    <w:p w14:paraId="34DF3C3A" w14:textId="77777777" w:rsidR="00C17F15" w:rsidRDefault="00C17F15" w:rsidP="00C17F15">
      <w:pPr>
        <w:rPr>
          <w:rFonts w:ascii="Arial Narrow" w:hAnsi="Arial Narrow" w:cs="Arial"/>
        </w:rPr>
      </w:pPr>
    </w:p>
    <w:p w14:paraId="39678D75" w14:textId="77777777" w:rsidR="00C17F15" w:rsidRDefault="00C17F15" w:rsidP="00C17F15">
      <w:pPr>
        <w:rPr>
          <w:rFonts w:ascii="Arial Narrow" w:hAnsi="Arial Narrow" w:cs="Arial"/>
        </w:rPr>
      </w:pPr>
    </w:p>
    <w:p w14:paraId="2F7557E2" w14:textId="77777777" w:rsidR="00C17F15" w:rsidRDefault="00C17F15" w:rsidP="00C17F15">
      <w:pPr>
        <w:rPr>
          <w:rFonts w:ascii="Arial Narrow" w:hAnsi="Arial Narrow" w:cs="Arial"/>
        </w:rPr>
      </w:pPr>
    </w:p>
    <w:p w14:paraId="37B578F7" w14:textId="77777777" w:rsidR="00C17F15" w:rsidRDefault="00C17F15" w:rsidP="00C17F15">
      <w:pPr>
        <w:rPr>
          <w:rFonts w:ascii="Arial Narrow" w:hAnsi="Arial Narrow" w:cs="Arial"/>
        </w:rPr>
      </w:pPr>
    </w:p>
    <w:p w14:paraId="20D3C2B7" w14:textId="77777777" w:rsidR="00C17F15" w:rsidRDefault="00C17F15" w:rsidP="00C17F15">
      <w:pPr>
        <w:rPr>
          <w:rFonts w:ascii="Arial Narrow" w:hAnsi="Arial Narrow" w:cs="Arial"/>
        </w:rPr>
      </w:pPr>
    </w:p>
    <w:p w14:paraId="4A713FEE" w14:textId="77777777" w:rsidR="00C17F15" w:rsidRDefault="00C17F15" w:rsidP="00C17F15">
      <w:pPr>
        <w:rPr>
          <w:rFonts w:ascii="Arial Narrow" w:hAnsi="Arial Narrow" w:cs="Arial"/>
        </w:rPr>
      </w:pPr>
    </w:p>
    <w:p w14:paraId="405BB406" w14:textId="77777777" w:rsidR="00C17F15" w:rsidRDefault="00C17F15" w:rsidP="00C17F15">
      <w:pPr>
        <w:rPr>
          <w:rFonts w:ascii="Arial Narrow" w:hAnsi="Arial Narrow" w:cs="Arial"/>
        </w:rPr>
      </w:pPr>
    </w:p>
    <w:p w14:paraId="7EB3450A" w14:textId="77777777" w:rsidR="00C17F15" w:rsidRDefault="00C17F15" w:rsidP="00C17F15">
      <w:pPr>
        <w:rPr>
          <w:rFonts w:ascii="Arial Narrow" w:hAnsi="Arial Narrow" w:cs="Arial"/>
        </w:rPr>
      </w:pPr>
    </w:p>
    <w:p w14:paraId="6722664C" w14:textId="77777777" w:rsidR="00C17F15" w:rsidRDefault="00C17F15" w:rsidP="00C17F15">
      <w:pPr>
        <w:rPr>
          <w:rFonts w:ascii="Arial Narrow" w:hAnsi="Arial Narrow" w:cs="Arial"/>
        </w:rPr>
      </w:pPr>
    </w:p>
    <w:p w14:paraId="06839E5B" w14:textId="77777777" w:rsidR="00C17F15" w:rsidRDefault="00C17F15" w:rsidP="00C17F15">
      <w:pPr>
        <w:rPr>
          <w:rFonts w:ascii="Arial Narrow" w:hAnsi="Arial Narrow" w:cs="Arial"/>
        </w:rPr>
      </w:pPr>
    </w:p>
    <w:p w14:paraId="090EB2F4" w14:textId="77777777" w:rsidR="00C17F15" w:rsidRDefault="00C17F15" w:rsidP="00C17F15">
      <w:pPr>
        <w:rPr>
          <w:rFonts w:ascii="Arial Narrow" w:hAnsi="Arial Narrow" w:cs="Arial"/>
        </w:rPr>
      </w:pPr>
    </w:p>
    <w:p w14:paraId="0DDDD645" w14:textId="77777777" w:rsidR="00C17F15" w:rsidRDefault="00C17F15" w:rsidP="00C17F15">
      <w:pPr>
        <w:rPr>
          <w:rFonts w:ascii="Arial Narrow" w:hAnsi="Arial Narrow" w:cs="Arial"/>
        </w:rPr>
      </w:pPr>
    </w:p>
    <w:p w14:paraId="316B06A4" w14:textId="77777777" w:rsidR="00C17F15" w:rsidRDefault="00C17F15" w:rsidP="00C17F15">
      <w:pPr>
        <w:rPr>
          <w:rFonts w:ascii="Arial Narrow" w:hAnsi="Arial Narrow" w:cs="Arial"/>
        </w:rPr>
      </w:pPr>
    </w:p>
    <w:p w14:paraId="4D9D3909" w14:textId="77777777" w:rsidR="00C17F15" w:rsidRDefault="00C17F15" w:rsidP="00C17F15">
      <w:pPr>
        <w:rPr>
          <w:rFonts w:ascii="Arial Narrow" w:hAnsi="Arial Narrow" w:cs="Arial"/>
        </w:rPr>
      </w:pPr>
    </w:p>
    <w:p w14:paraId="134CE320" w14:textId="77777777" w:rsidR="00C17F15" w:rsidRDefault="00C17F15" w:rsidP="00C17F15">
      <w:pPr>
        <w:rPr>
          <w:rFonts w:ascii="Arial Narrow" w:hAnsi="Arial Narrow" w:cs="Arial"/>
        </w:rPr>
      </w:pPr>
    </w:p>
    <w:p w14:paraId="53183FA6" w14:textId="77777777" w:rsidR="00C17F15" w:rsidRDefault="00C17F15" w:rsidP="00C17F15">
      <w:pPr>
        <w:rPr>
          <w:rFonts w:ascii="Arial Narrow" w:hAnsi="Arial Narrow" w:cs="Arial"/>
        </w:rPr>
      </w:pPr>
    </w:p>
    <w:p w14:paraId="37D55BC5" w14:textId="77777777" w:rsidR="00C17F15" w:rsidRDefault="00C17F15" w:rsidP="00C17F15">
      <w:pPr>
        <w:rPr>
          <w:rFonts w:ascii="Arial Narrow" w:hAnsi="Arial Narrow" w:cs="Arial"/>
        </w:rPr>
      </w:pPr>
    </w:p>
    <w:p w14:paraId="7FD3458A" w14:textId="77777777" w:rsidR="00C17F15" w:rsidRDefault="00C17F15" w:rsidP="00C17F15">
      <w:pPr>
        <w:rPr>
          <w:rFonts w:ascii="Arial Narrow" w:hAnsi="Arial Narrow" w:cs="Arial"/>
        </w:rPr>
      </w:pPr>
    </w:p>
    <w:p w14:paraId="49A584D9" w14:textId="77777777" w:rsidR="00C17F15" w:rsidRDefault="00C17F15" w:rsidP="00C17F15">
      <w:pPr>
        <w:rPr>
          <w:rFonts w:ascii="Arial Narrow" w:hAnsi="Arial Narrow" w:cs="Arial"/>
        </w:rPr>
      </w:pPr>
    </w:p>
    <w:p w14:paraId="1B263227" w14:textId="671FCA6C" w:rsidR="00C17F15" w:rsidRDefault="00C17F15" w:rsidP="00C17F1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235EB9C4" w14:textId="77777777" w:rsidR="00C17F15" w:rsidRDefault="00C17F15" w:rsidP="00C17F1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</w:rPr>
        <w:t>SZPubl</w:t>
      </w:r>
      <w:proofErr w:type="spellEnd"/>
      <w:r>
        <w:rPr>
          <w:rFonts w:ascii="Arial Narrow" w:hAnsi="Arial Narrow" w:cs="Arial"/>
        </w:rPr>
        <w:t>. T 2612 B5</w:t>
      </w:r>
    </w:p>
    <w:p w14:paraId="04096581" w14:textId="77777777" w:rsidR="00C17F15" w:rsidRDefault="00C17F15" w:rsidP="00C17F1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Barbara Baranowska – tel. 261 417 364, e-mail: </w:t>
      </w:r>
      <w:hyperlink r:id="rId7" w:history="1">
        <w:r w:rsidRPr="00D37261">
          <w:rPr>
            <w:rStyle w:val="Hipercze"/>
            <w:rFonts w:ascii="Arial Narrow" w:hAnsi="Arial Narrow" w:cs="Arial"/>
          </w:rPr>
          <w:t>baranowska1486@10wsk.mil.pl</w:t>
        </w:r>
      </w:hyperlink>
      <w:r>
        <w:rPr>
          <w:rFonts w:ascii="Arial Narrow" w:hAnsi="Arial Narrow" w:cs="Arial"/>
        </w:rPr>
        <w:t xml:space="preserve"> </w:t>
      </w:r>
    </w:p>
    <w:p w14:paraId="7787BC68" w14:textId="77777777" w:rsidR="00C17F15" w:rsidRPr="009751D8" w:rsidRDefault="00C17F15" w:rsidP="00C17F15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</w:rPr>
        <w:t>Data: 2025-12-12</w:t>
      </w:r>
    </w:p>
    <w:p w14:paraId="3A253888" w14:textId="77777777" w:rsidR="00C17F15" w:rsidRPr="00420BEF" w:rsidRDefault="00C17F15" w:rsidP="00585DB9">
      <w:pPr>
        <w:pStyle w:val="Tekstpodstawowy"/>
        <w:spacing w:after="480"/>
        <w:ind w:left="3823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4CD0D1D9" w14:textId="3D91EBB8" w:rsidR="00C236D3" w:rsidRPr="00420BEF" w:rsidRDefault="00C236D3" w:rsidP="00173B20">
      <w:pPr>
        <w:jc w:val="right"/>
        <w:rPr>
          <w:rFonts w:ascii="Arial Narrow" w:hAnsi="Arial Narrow"/>
        </w:rPr>
      </w:pPr>
    </w:p>
    <w:sectPr w:rsidR="00C236D3" w:rsidRPr="00420BEF" w:rsidSect="00960C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911F8" w14:textId="77777777" w:rsidR="001F47A1" w:rsidRDefault="001F47A1">
      <w:r>
        <w:separator/>
      </w:r>
    </w:p>
  </w:endnote>
  <w:endnote w:type="continuationSeparator" w:id="0">
    <w:p w14:paraId="3984E2D9" w14:textId="77777777" w:rsidR="001F47A1" w:rsidRDefault="001F4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5ADB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C5D04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24B9B" w14:textId="77777777" w:rsidR="00960CEB" w:rsidRPr="00986737" w:rsidRDefault="00C17F15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4601B0B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89B6248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44B3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05EC1F" w14:textId="77777777" w:rsidR="009F189D" w:rsidRDefault="009F189D">
    <w:pPr>
      <w:pStyle w:val="Stopka"/>
      <w:tabs>
        <w:tab w:val="clear" w:pos="4536"/>
      </w:tabs>
      <w:jc w:val="center"/>
    </w:pPr>
  </w:p>
  <w:p w14:paraId="3140401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23FCB" w14:textId="77777777" w:rsidR="001F47A1" w:rsidRDefault="001F47A1">
      <w:r>
        <w:separator/>
      </w:r>
    </w:p>
  </w:footnote>
  <w:footnote w:type="continuationSeparator" w:id="0">
    <w:p w14:paraId="5DF98BD1" w14:textId="77777777" w:rsidR="001F47A1" w:rsidRDefault="001F47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6D0CE" w14:textId="77777777" w:rsidR="009C1D76" w:rsidRDefault="009C1D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765F3" w14:textId="77777777" w:rsidR="009C1D76" w:rsidRDefault="009C1D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5719F" w14:textId="77777777" w:rsidR="009C1D76" w:rsidRDefault="009C1D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47A1"/>
    <w:rsid w:val="00007727"/>
    <w:rsid w:val="00017720"/>
    <w:rsid w:val="00035488"/>
    <w:rsid w:val="000C1C6D"/>
    <w:rsid w:val="000D7F25"/>
    <w:rsid w:val="000E00E5"/>
    <w:rsid w:val="001146A4"/>
    <w:rsid w:val="00173B20"/>
    <w:rsid w:val="00193D10"/>
    <w:rsid w:val="001C69FF"/>
    <w:rsid w:val="001F47A1"/>
    <w:rsid w:val="0023318D"/>
    <w:rsid w:val="00355C9D"/>
    <w:rsid w:val="003B6B36"/>
    <w:rsid w:val="003D72FD"/>
    <w:rsid w:val="003F57CD"/>
    <w:rsid w:val="00420BEF"/>
    <w:rsid w:val="00423179"/>
    <w:rsid w:val="00490DC0"/>
    <w:rsid w:val="00493F8C"/>
    <w:rsid w:val="004C7E9B"/>
    <w:rsid w:val="00577BC6"/>
    <w:rsid w:val="00585DB9"/>
    <w:rsid w:val="00601802"/>
    <w:rsid w:val="0069085C"/>
    <w:rsid w:val="00843263"/>
    <w:rsid w:val="00861E75"/>
    <w:rsid w:val="008A26A5"/>
    <w:rsid w:val="008F318B"/>
    <w:rsid w:val="00960CEB"/>
    <w:rsid w:val="009C1D76"/>
    <w:rsid w:val="009D19BD"/>
    <w:rsid w:val="009F189D"/>
    <w:rsid w:val="00A80738"/>
    <w:rsid w:val="00C17F15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8C4E64"/>
  <w15:chartTrackingRefBased/>
  <w15:docId w15:val="{58A74023-94D6-49E8-946D-F85500CA5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rsid w:val="00C17F1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anowska1486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70401-5D48-421C-8820-8BEA5A971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211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2025-12-12T07:49:00Z</cp:lastPrinted>
  <dcterms:created xsi:type="dcterms:W3CDTF">2025-12-12T07:34:00Z</dcterms:created>
  <dcterms:modified xsi:type="dcterms:W3CDTF">2025-12-12T07:49:00Z</dcterms:modified>
</cp:coreProperties>
</file>