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52CA86" w14:textId="06D46CA5" w:rsidR="005103B9" w:rsidRDefault="006676AE" w:rsidP="00E4196F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E4196F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C9A42A9" w14:textId="77777777" w:rsidR="00E4196F" w:rsidRPr="00E4196F" w:rsidRDefault="00E4196F" w:rsidP="00E4196F">
      <w:pPr>
        <w:rPr>
          <w:lang w:eastAsia="pl-PL"/>
        </w:rPr>
      </w:pPr>
    </w:p>
    <w:p w14:paraId="1F304475" w14:textId="77777777" w:rsidR="00C4103F" w:rsidRPr="0012157F" w:rsidRDefault="007118F0" w:rsidP="00E4196F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9BF04D0" w14:textId="77777777" w:rsidR="006676AE" w:rsidRPr="0012157F" w:rsidRDefault="00897AF3" w:rsidP="00E4196F">
      <w:pPr>
        <w:pStyle w:val="Tekstpodstawowy"/>
        <w:spacing w:after="0"/>
        <w:ind w:left="4111"/>
        <w:rPr>
          <w:rFonts w:ascii="Arial" w:hAnsi="Arial" w:cs="Arial"/>
        </w:rPr>
      </w:pPr>
      <w:r w:rsidRPr="00897AF3">
        <w:rPr>
          <w:rFonts w:ascii="Arial" w:hAnsi="Arial" w:cs="Arial"/>
        </w:rPr>
        <w:t>SZPITAL WOJEWÓDZKI W POZNANIU</w:t>
      </w:r>
    </w:p>
    <w:p w14:paraId="50285DE7" w14:textId="77777777" w:rsidR="006676AE" w:rsidRPr="0012157F" w:rsidRDefault="00897AF3" w:rsidP="00E4196F">
      <w:pPr>
        <w:pStyle w:val="Tekstpodstawowy"/>
        <w:spacing w:after="0"/>
        <w:ind w:left="4111"/>
        <w:rPr>
          <w:rFonts w:ascii="Arial" w:hAnsi="Arial" w:cs="Arial"/>
        </w:rPr>
      </w:pPr>
      <w:r w:rsidRPr="00897AF3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897AF3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37A7458E" w14:textId="77777777" w:rsidR="00F90CD1" w:rsidRDefault="00897AF3" w:rsidP="00E4196F">
      <w:pPr>
        <w:pStyle w:val="Tekstpodstawowy"/>
        <w:spacing w:after="0"/>
        <w:ind w:left="4111"/>
        <w:rPr>
          <w:rFonts w:ascii="Arial" w:hAnsi="Arial" w:cs="Arial"/>
        </w:rPr>
      </w:pPr>
      <w:r w:rsidRPr="00897AF3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897AF3">
        <w:rPr>
          <w:rFonts w:ascii="Arial" w:hAnsi="Arial" w:cs="Arial"/>
        </w:rPr>
        <w:t>Poznań</w:t>
      </w:r>
    </w:p>
    <w:p w14:paraId="27241BE0" w14:textId="77777777" w:rsidR="009169D4" w:rsidRDefault="009169D4" w:rsidP="00E4196F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F4E1833" w14:textId="77777777" w:rsidR="00C4103F" w:rsidRPr="002578E4" w:rsidRDefault="002578E4" w:rsidP="00E4196F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62031C5D" w14:textId="77777777" w:rsidR="002578E4" w:rsidRDefault="002578E4" w:rsidP="00E4196F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2589A17F" w14:textId="77777777" w:rsidTr="0018769E">
        <w:tc>
          <w:tcPr>
            <w:tcW w:w="2800" w:type="dxa"/>
          </w:tcPr>
          <w:p w14:paraId="2C6412B3" w14:textId="77777777" w:rsidR="002578E4" w:rsidRPr="00A2540E" w:rsidRDefault="002578E4" w:rsidP="00E4196F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62E1A9F" w14:textId="77777777" w:rsidR="002578E4" w:rsidRPr="00A2540E" w:rsidRDefault="002578E4" w:rsidP="00E4196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1C00515" w14:textId="77777777" w:rsidR="002578E4" w:rsidRPr="00A2540E" w:rsidRDefault="002578E4" w:rsidP="00E4196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E8F9666" w14:textId="77777777" w:rsidR="002578E4" w:rsidRPr="00A2540E" w:rsidRDefault="002578E4" w:rsidP="00E4196F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66A8728A" w14:textId="77777777" w:rsidTr="0018769E">
        <w:tc>
          <w:tcPr>
            <w:tcW w:w="2800" w:type="dxa"/>
          </w:tcPr>
          <w:p w14:paraId="2C0558D5" w14:textId="77777777" w:rsidR="002578E4" w:rsidRPr="00A2540E" w:rsidRDefault="002578E4" w:rsidP="00E4196F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642DB918" w14:textId="77777777" w:rsidR="002578E4" w:rsidRPr="00A2540E" w:rsidRDefault="002578E4" w:rsidP="00E4196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922C621" w14:textId="77777777" w:rsidR="002578E4" w:rsidRPr="00A2540E" w:rsidRDefault="002578E4" w:rsidP="00E4196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617B5DB" w14:textId="77777777" w:rsidR="002578E4" w:rsidRPr="00A2540E" w:rsidRDefault="002578E4" w:rsidP="00E4196F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73F0C1F" w14:textId="77777777" w:rsidR="002578E4" w:rsidRDefault="002578E4" w:rsidP="00E4196F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239A7299" w14:textId="77777777" w:rsidR="00E4196F" w:rsidRPr="002578E4" w:rsidRDefault="00E4196F" w:rsidP="00E4196F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97AF3" w:rsidRPr="0012157F" w14:paraId="59D28FDF" w14:textId="77777777" w:rsidTr="00F72410">
        <w:tc>
          <w:tcPr>
            <w:tcW w:w="9104" w:type="dxa"/>
            <w:shd w:val="clear" w:color="auto" w:fill="D9D9D9"/>
          </w:tcPr>
          <w:p w14:paraId="78C0E1FE" w14:textId="77777777" w:rsidR="00897AF3" w:rsidRPr="0012157F" w:rsidRDefault="00897AF3" w:rsidP="00E4196F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AAABA39" w14:textId="77777777" w:rsidR="00897AF3" w:rsidRPr="0012157F" w:rsidRDefault="00897AF3" w:rsidP="00E4196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97AF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97AF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97AF3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22B6D462" w14:textId="77777777" w:rsidR="00897AF3" w:rsidRPr="00612283" w:rsidRDefault="00897AF3" w:rsidP="00E4196F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5AFE6581" w14:textId="77777777" w:rsidR="00897AF3" w:rsidRPr="00612283" w:rsidRDefault="00897AF3" w:rsidP="00E4196F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6C88DEA7" w14:textId="77777777" w:rsidR="00897AF3" w:rsidRPr="0012157F" w:rsidRDefault="00897AF3" w:rsidP="00E4196F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CD4E7C5" w14:textId="77777777" w:rsidR="00E4196F" w:rsidRDefault="00E4196F" w:rsidP="00E419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DE64ABB" w14:textId="772B226F" w:rsidR="00E50194" w:rsidRDefault="001F027E" w:rsidP="00E419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272155B3" w14:textId="77777777" w:rsidTr="0018769E">
        <w:tc>
          <w:tcPr>
            <w:tcW w:w="2269" w:type="dxa"/>
          </w:tcPr>
          <w:p w14:paraId="06CDD748" w14:textId="77777777" w:rsidR="002578E4" w:rsidRPr="00A2540E" w:rsidRDefault="002578E4" w:rsidP="00E4196F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1C895A3" w14:textId="77777777" w:rsidR="002578E4" w:rsidRPr="00A2540E" w:rsidRDefault="00897AF3" w:rsidP="00E4196F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97AF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Upgrade do najnowszej wersji oraz rozszerzenie oprogramowania </w:t>
            </w:r>
            <w:proofErr w:type="spellStart"/>
            <w:r w:rsidRPr="00897AF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Axence</w:t>
            </w:r>
            <w:proofErr w:type="spellEnd"/>
            <w:r w:rsidRPr="00897AF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97AF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nVision</w:t>
            </w:r>
            <w:proofErr w:type="spellEnd"/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97AF3" w:rsidRPr="00A2540E" w14:paraId="76A07231" w14:textId="77777777" w:rsidTr="00F72410">
        <w:tc>
          <w:tcPr>
            <w:tcW w:w="2269" w:type="dxa"/>
          </w:tcPr>
          <w:p w14:paraId="44E17271" w14:textId="77777777" w:rsidR="00897AF3" w:rsidRPr="00A2540E" w:rsidRDefault="00897AF3" w:rsidP="00E4196F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7F03EA8" w14:textId="77777777" w:rsidR="00897AF3" w:rsidRPr="00A2540E" w:rsidRDefault="00897AF3" w:rsidP="00E4196F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97AF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SZW/DZP/138/2025</w:t>
            </w:r>
          </w:p>
        </w:tc>
      </w:tr>
    </w:tbl>
    <w:p w14:paraId="0449C6BA" w14:textId="77777777" w:rsidR="002578E4" w:rsidRDefault="002578E4" w:rsidP="00E4196F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D598A0A" w14:textId="77777777" w:rsidR="00F90CD1" w:rsidRDefault="005434B3" w:rsidP="00E419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97AF3" w:rsidRPr="00897AF3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62C0611B" w14:textId="77777777" w:rsidR="00E4196F" w:rsidRPr="0012157F" w:rsidRDefault="00E4196F" w:rsidP="00E419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2A565E2D" w14:textId="77777777" w:rsidTr="00650D6C">
        <w:tc>
          <w:tcPr>
            <w:tcW w:w="9104" w:type="dxa"/>
            <w:shd w:val="clear" w:color="auto" w:fill="D9D9D9"/>
          </w:tcPr>
          <w:p w14:paraId="0F116B84" w14:textId="77777777" w:rsidR="00E50194" w:rsidRPr="00650D6C" w:rsidRDefault="00650D6C" w:rsidP="00E4196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4E67B92A" w14:textId="77777777" w:rsidR="00C113BF" w:rsidRPr="0012157F" w:rsidRDefault="00C113BF" w:rsidP="00E419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C3771C5" w14:textId="77777777" w:rsidR="002426FF" w:rsidRPr="00A44833" w:rsidRDefault="002426FF" w:rsidP="00E4196F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761499E2" w14:textId="77777777" w:rsidR="00023477" w:rsidRPr="006B53D6" w:rsidRDefault="00023477" w:rsidP="00E4196F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0F60751B" w14:textId="77777777" w:rsidR="00023477" w:rsidRPr="00992BD8" w:rsidRDefault="00992BD8" w:rsidP="00E4196F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27945FC" w14:textId="77777777" w:rsidR="00992BD8" w:rsidRPr="00992BD8" w:rsidRDefault="00992BD8" w:rsidP="00E4196F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017E785E" w14:textId="77777777" w:rsidR="00023477" w:rsidRDefault="00C113BF" w:rsidP="00E419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6BDC5AE1" w14:textId="77777777" w:rsidR="007A2BCB" w:rsidRDefault="00992BD8" w:rsidP="00E4196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F976B6E" w14:textId="77777777" w:rsidR="0011306C" w:rsidRDefault="007A2BCB" w:rsidP="00E419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210CA9E6" w14:textId="77777777" w:rsidR="00E4196F" w:rsidRDefault="00E4196F" w:rsidP="00E419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21A0312E" w14:textId="77777777" w:rsidTr="00CD4DD1">
        <w:tc>
          <w:tcPr>
            <w:tcW w:w="9104" w:type="dxa"/>
            <w:shd w:val="clear" w:color="auto" w:fill="D9D9D9"/>
          </w:tcPr>
          <w:p w14:paraId="6F01582A" w14:textId="77777777" w:rsidR="0011306C" w:rsidRPr="00650D6C" w:rsidRDefault="0011306C" w:rsidP="00E4196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98B772C" w14:textId="77777777" w:rsidR="00D2702A" w:rsidRPr="0012157F" w:rsidRDefault="004F23F7" w:rsidP="00E419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B0EE63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79513" w14:textId="77777777" w:rsidR="00D2702A" w:rsidRPr="0012157F" w:rsidRDefault="00D2702A" w:rsidP="00E4196F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EB553" w14:textId="77777777" w:rsidR="00D2702A" w:rsidRPr="0012157F" w:rsidRDefault="00D2702A" w:rsidP="00E4196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97AF3" w:rsidRPr="0012157F" w14:paraId="0B91D1C8" w14:textId="77777777" w:rsidTr="00F724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22373" w14:textId="77777777" w:rsidR="00897AF3" w:rsidRPr="0012157F" w:rsidRDefault="00897AF3" w:rsidP="00E4196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7AF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69C10" w14:textId="77777777" w:rsidR="00897AF3" w:rsidRPr="0012157F" w:rsidRDefault="00897AF3" w:rsidP="00E4196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7AF3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220DEEE0" w14:textId="77777777" w:rsidR="00897AF3" w:rsidRPr="0012157F" w:rsidRDefault="00897AF3" w:rsidP="00E4196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7AF3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897AF3" w:rsidRPr="0012157F" w14:paraId="58FFDF88" w14:textId="77777777" w:rsidTr="00F724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9A74A" w14:textId="77777777" w:rsidR="00897AF3" w:rsidRPr="0012157F" w:rsidRDefault="00897AF3" w:rsidP="00E4196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7AF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3C694" w14:textId="77777777" w:rsidR="00897AF3" w:rsidRPr="0012157F" w:rsidRDefault="00897AF3" w:rsidP="00E4196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7AF3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14E60FFB" w14:textId="77777777" w:rsidR="00897AF3" w:rsidRPr="0012157F" w:rsidRDefault="00897AF3" w:rsidP="00E4196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7AF3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897AF3" w:rsidRPr="0012157F" w14:paraId="7437DFCE" w14:textId="77777777" w:rsidTr="00F724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F4BF4" w14:textId="77777777" w:rsidR="00897AF3" w:rsidRPr="0012157F" w:rsidRDefault="00897AF3" w:rsidP="00E4196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7AF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1D0E5" w14:textId="77777777" w:rsidR="00897AF3" w:rsidRPr="0012157F" w:rsidRDefault="00897AF3" w:rsidP="00E4196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7AF3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5F37A167" w14:textId="77777777" w:rsidR="00897AF3" w:rsidRPr="0012157F" w:rsidRDefault="00897AF3" w:rsidP="00E4196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7AF3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897AF3" w:rsidRPr="0012157F" w14:paraId="4E67034C" w14:textId="77777777" w:rsidTr="00F724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1D78D" w14:textId="77777777" w:rsidR="00897AF3" w:rsidRPr="0012157F" w:rsidRDefault="00897AF3" w:rsidP="00E4196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7AF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6FD7C" w14:textId="77777777" w:rsidR="00897AF3" w:rsidRPr="0012157F" w:rsidRDefault="00897AF3" w:rsidP="00E4196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7AF3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13375FE8" w14:textId="77777777" w:rsidR="00897AF3" w:rsidRPr="0012157F" w:rsidRDefault="00897AF3" w:rsidP="00E4196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7AF3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60F66767" w14:textId="77777777" w:rsidR="00E21BB4" w:rsidRPr="0012157F" w:rsidRDefault="00257E73" w:rsidP="00E4196F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67E9D0BA" w14:textId="77777777" w:rsidR="00E21BB4" w:rsidRPr="00E21BB4" w:rsidRDefault="00E21BB4" w:rsidP="00E4196F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FF96882" w14:textId="77777777" w:rsidR="00C62F57" w:rsidRDefault="00C62F57" w:rsidP="00E419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6E2AFD25" w14:textId="77777777" w:rsidR="00C62F57" w:rsidRDefault="00C62F57" w:rsidP="00E419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023E5DF2" w14:textId="77777777" w:rsidR="00721D87" w:rsidRDefault="00E21BB4" w:rsidP="00E419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2DA6B6CD" w14:textId="77777777" w:rsidR="00721D87" w:rsidRDefault="00E21BB4" w:rsidP="00E419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6FBF9E8E" w14:textId="77777777" w:rsidR="00721D87" w:rsidRPr="00721D87" w:rsidRDefault="00721D87" w:rsidP="00E4196F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25329464" w14:textId="77777777" w:rsidR="00721D87" w:rsidRDefault="00E21BB4" w:rsidP="00E419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0737BE6" w14:textId="77777777" w:rsidR="00E21BB4" w:rsidRPr="00E21BB4" w:rsidRDefault="00E21BB4" w:rsidP="00E419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0964E98B" w14:textId="77777777" w:rsidR="00E21BB4" w:rsidRPr="00721D87" w:rsidRDefault="00E21BB4" w:rsidP="00E4196F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7F603BCE" w14:textId="77777777" w:rsidR="00C62F57" w:rsidRDefault="00257E73" w:rsidP="00E4196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0EC897BB" w14:textId="77777777" w:rsidTr="00CD4DD1">
        <w:tc>
          <w:tcPr>
            <w:tcW w:w="9104" w:type="dxa"/>
            <w:shd w:val="clear" w:color="auto" w:fill="D9D9D9"/>
          </w:tcPr>
          <w:p w14:paraId="29E34486" w14:textId="77777777" w:rsidR="00BE6F04" w:rsidRPr="00650D6C" w:rsidRDefault="00E426EB" w:rsidP="00E4196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071AC9D" w14:textId="77777777" w:rsidR="00FE4E2B" w:rsidRDefault="00E426EB" w:rsidP="00E419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6348FC75" w14:textId="77777777" w:rsidR="00E4196F" w:rsidRDefault="00E4196F" w:rsidP="00E419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299312C" w14:textId="77777777" w:rsidR="00E4196F" w:rsidRDefault="00E4196F" w:rsidP="00E419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A036475" w14:textId="77777777" w:rsidR="00E4196F" w:rsidRDefault="00E4196F" w:rsidP="00E419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5D04A3B" w14:textId="77777777" w:rsidR="00E4196F" w:rsidRDefault="00E4196F" w:rsidP="00E419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53FEF0F" w14:textId="77777777" w:rsidR="00E4196F" w:rsidRDefault="00E4196F" w:rsidP="00E419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51454D5" w14:textId="77777777" w:rsidR="00E4196F" w:rsidRPr="00E426EB" w:rsidRDefault="00E4196F" w:rsidP="00E419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33C23300" w14:textId="77777777" w:rsidTr="00847232">
        <w:tc>
          <w:tcPr>
            <w:tcW w:w="9104" w:type="dxa"/>
            <w:shd w:val="clear" w:color="auto" w:fill="D9D9D9"/>
          </w:tcPr>
          <w:p w14:paraId="63F7C80B" w14:textId="77777777" w:rsidR="00E426EB" w:rsidRPr="00650D6C" w:rsidRDefault="00E426EB" w:rsidP="00E4196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3C2B5B25" w14:textId="77777777" w:rsidR="00E426EB" w:rsidRPr="0012157F" w:rsidRDefault="00E426EB" w:rsidP="00E4196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54739B" w14:textId="77777777" w:rsidR="00E426EB" w:rsidRPr="00E426EB" w:rsidRDefault="00E426EB" w:rsidP="00E419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0E3E0FE" w14:textId="77777777" w:rsidR="00E426EB" w:rsidRPr="00E426EB" w:rsidRDefault="00E426EB" w:rsidP="00E4196F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13B4863" w14:textId="77777777" w:rsidR="00E426EB" w:rsidRPr="00FF0EBB" w:rsidRDefault="00E426EB" w:rsidP="00E4196F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A54EF2E" w14:textId="77777777" w:rsidR="00E426EB" w:rsidRPr="00E426EB" w:rsidRDefault="00E426EB" w:rsidP="00E4196F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768A328" w14:textId="77777777" w:rsidR="00E426EB" w:rsidRPr="00FF0EBB" w:rsidRDefault="00E426EB" w:rsidP="00E4196F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4482180" w14:textId="77777777" w:rsidR="00E426EB" w:rsidRDefault="00E426EB" w:rsidP="00E419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E3A21E3" w14:textId="77777777" w:rsidR="0012157F" w:rsidRPr="0012157F" w:rsidRDefault="0012157F" w:rsidP="00E4196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32DB01" w14:textId="77777777" w:rsidR="00524951" w:rsidRDefault="00FE4E2B" w:rsidP="00E4196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5089186" w14:textId="77777777" w:rsidR="00524951" w:rsidRDefault="00524951" w:rsidP="00E4196F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44C3AB8E" w14:textId="77777777" w:rsidR="00FE4E2B" w:rsidRPr="0012157F" w:rsidRDefault="00524951" w:rsidP="00E4196F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21993351" w14:textId="77777777" w:rsidR="00484F88" w:rsidRPr="0012157F" w:rsidRDefault="006D536F" w:rsidP="00E4196F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BA5982" w14:textId="77777777" w:rsidR="004578E8" w:rsidRDefault="004578E8" w:rsidP="0038231F">
      <w:pPr>
        <w:spacing w:after="0" w:line="240" w:lineRule="auto"/>
      </w:pPr>
      <w:r>
        <w:separator/>
      </w:r>
    </w:p>
  </w:endnote>
  <w:endnote w:type="continuationSeparator" w:id="0">
    <w:p w14:paraId="00BC8A88" w14:textId="77777777" w:rsidR="004578E8" w:rsidRDefault="004578E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86633" w14:textId="77777777" w:rsidR="00897AF3" w:rsidRDefault="00897A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6DEC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AED4A6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FCD57" w14:textId="77777777" w:rsidR="00897AF3" w:rsidRDefault="00897A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972021" w14:textId="77777777" w:rsidR="004578E8" w:rsidRDefault="004578E8" w:rsidP="0038231F">
      <w:pPr>
        <w:spacing w:after="0" w:line="240" w:lineRule="auto"/>
      </w:pPr>
      <w:r>
        <w:separator/>
      </w:r>
    </w:p>
  </w:footnote>
  <w:footnote w:type="continuationSeparator" w:id="0">
    <w:p w14:paraId="4EA95CBE" w14:textId="77777777" w:rsidR="004578E8" w:rsidRDefault="004578E8" w:rsidP="0038231F">
      <w:pPr>
        <w:spacing w:after="0" w:line="240" w:lineRule="auto"/>
      </w:pPr>
      <w:r>
        <w:continuationSeparator/>
      </w:r>
    </w:p>
  </w:footnote>
  <w:footnote w:id="1">
    <w:p w14:paraId="73D81818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42146A8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BA07146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52666E4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97306" w14:textId="77777777" w:rsidR="00897AF3" w:rsidRDefault="00897A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96FD6" w14:textId="77777777" w:rsidR="00897AF3" w:rsidRDefault="00897A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688E9" w14:textId="77777777" w:rsidR="00897AF3" w:rsidRDefault="00897A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6844779">
    <w:abstractNumId w:val="11"/>
  </w:num>
  <w:num w:numId="2" w16cid:durableId="1139763823">
    <w:abstractNumId w:val="0"/>
  </w:num>
  <w:num w:numId="3" w16cid:durableId="1765808251">
    <w:abstractNumId w:val="10"/>
  </w:num>
  <w:num w:numId="4" w16cid:durableId="1270506255">
    <w:abstractNumId w:val="13"/>
  </w:num>
  <w:num w:numId="5" w16cid:durableId="283275411">
    <w:abstractNumId w:val="12"/>
  </w:num>
  <w:num w:numId="6" w16cid:durableId="258563429">
    <w:abstractNumId w:val="9"/>
  </w:num>
  <w:num w:numId="7" w16cid:durableId="816141993">
    <w:abstractNumId w:val="1"/>
  </w:num>
  <w:num w:numId="8" w16cid:durableId="1190417145">
    <w:abstractNumId w:val="6"/>
  </w:num>
  <w:num w:numId="9" w16cid:durableId="1416702449">
    <w:abstractNumId w:val="4"/>
  </w:num>
  <w:num w:numId="10" w16cid:durableId="707921527">
    <w:abstractNumId w:val="7"/>
  </w:num>
  <w:num w:numId="11" w16cid:durableId="1108501914">
    <w:abstractNumId w:val="5"/>
  </w:num>
  <w:num w:numId="12" w16cid:durableId="311562309">
    <w:abstractNumId w:val="8"/>
  </w:num>
  <w:num w:numId="13" w16cid:durableId="1796828151">
    <w:abstractNumId w:val="3"/>
  </w:num>
  <w:num w:numId="14" w16cid:durableId="6281681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8E8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578E8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97AF3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196F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6A9A9C"/>
  <w15:docId w15:val="{50692111-403C-45D1-8840-26C37E1FC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726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2025-10-23T06:14:00Z</dcterms:created>
  <dcterms:modified xsi:type="dcterms:W3CDTF">2025-10-23T06:14:00Z</dcterms:modified>
</cp:coreProperties>
</file>