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652E7" w14:textId="77777777" w:rsidR="005103B9" w:rsidRPr="009C0B2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C0B2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F48B4" w:rsidRPr="009C0B2F">
        <w:rPr>
          <w:rFonts w:ascii="Arial Narrow" w:hAnsi="Arial Narrow" w:cs="Arial"/>
          <w:bCs/>
          <w:i w:val="0"/>
          <w:szCs w:val="24"/>
        </w:rPr>
        <w:t>1</w:t>
      </w:r>
      <w:r w:rsidR="00B36ABD" w:rsidRPr="009C0B2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90730C0" w14:textId="77777777" w:rsidR="00C4103F" w:rsidRPr="009C0B2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C0B2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C0B2F">
        <w:rPr>
          <w:rFonts w:ascii="Arial Narrow" w:hAnsi="Arial Narrow" w:cs="Arial"/>
          <w:b/>
          <w:sz w:val="24"/>
          <w:szCs w:val="24"/>
        </w:rPr>
        <w:t>:</w:t>
      </w:r>
    </w:p>
    <w:p w14:paraId="43E5FE81" w14:textId="77777777" w:rsidR="006676AE" w:rsidRPr="009C0B2F" w:rsidRDefault="008F48B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C0B2F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69618303" w14:textId="77777777" w:rsidR="006676AE" w:rsidRPr="009C0B2F" w:rsidRDefault="008F48B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C0B2F">
        <w:rPr>
          <w:rFonts w:ascii="Arial Narrow" w:hAnsi="Arial Narrow" w:cs="Arial"/>
        </w:rPr>
        <w:t>ul. Powstańców Warszawy</w:t>
      </w:r>
      <w:r w:rsidR="006676AE" w:rsidRPr="009C0B2F">
        <w:rPr>
          <w:rFonts w:ascii="Arial Narrow" w:hAnsi="Arial Narrow" w:cs="Arial"/>
        </w:rPr>
        <w:t xml:space="preserve"> </w:t>
      </w:r>
      <w:r w:rsidRPr="009C0B2F">
        <w:rPr>
          <w:rFonts w:ascii="Arial Narrow" w:hAnsi="Arial Narrow" w:cs="Arial"/>
        </w:rPr>
        <w:t>5</w:t>
      </w:r>
      <w:r w:rsidR="006676AE" w:rsidRPr="009C0B2F">
        <w:rPr>
          <w:rFonts w:ascii="Arial Narrow" w:hAnsi="Arial Narrow" w:cs="Arial"/>
        </w:rPr>
        <w:t xml:space="preserve"> </w:t>
      </w:r>
    </w:p>
    <w:p w14:paraId="5CEBF65C" w14:textId="77777777" w:rsidR="00F90CD1" w:rsidRPr="009C0B2F" w:rsidRDefault="008F48B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C0B2F">
        <w:rPr>
          <w:rFonts w:ascii="Arial Narrow" w:hAnsi="Arial Narrow" w:cs="Arial"/>
        </w:rPr>
        <w:t>85-681</w:t>
      </w:r>
      <w:r w:rsidR="006676AE" w:rsidRPr="009C0B2F">
        <w:rPr>
          <w:rFonts w:ascii="Arial Narrow" w:hAnsi="Arial Narrow" w:cs="Arial"/>
        </w:rPr>
        <w:t xml:space="preserve"> </w:t>
      </w:r>
      <w:r w:rsidRPr="009C0B2F">
        <w:rPr>
          <w:rFonts w:ascii="Arial Narrow" w:hAnsi="Arial Narrow" w:cs="Arial"/>
        </w:rPr>
        <w:t>Bydgoszcz</w:t>
      </w:r>
    </w:p>
    <w:p w14:paraId="63571351" w14:textId="77777777" w:rsidR="009169D4" w:rsidRPr="009C0B2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C0B2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E8CF9D9" w14:textId="77777777" w:rsidR="00C4103F" w:rsidRPr="009C0B2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9C0B2F">
        <w:rPr>
          <w:rFonts w:ascii="Arial Narrow" w:hAnsi="Arial Narrow" w:cs="Arial"/>
          <w:iCs/>
          <w:sz w:val="16"/>
          <w:szCs w:val="16"/>
        </w:rPr>
        <w:t>[</w:t>
      </w:r>
      <w:r w:rsidR="009169D4" w:rsidRPr="009C0B2F">
        <w:rPr>
          <w:rFonts w:ascii="Arial Narrow" w:hAnsi="Arial Narrow" w:cs="Arial"/>
          <w:iCs/>
          <w:sz w:val="16"/>
          <w:szCs w:val="16"/>
        </w:rPr>
        <w:t>pełna nazwa, adres</w:t>
      </w:r>
      <w:r w:rsidRPr="009C0B2F">
        <w:rPr>
          <w:rFonts w:ascii="Arial Narrow" w:hAnsi="Arial Narrow" w:cs="Arial"/>
          <w:iCs/>
          <w:sz w:val="16"/>
          <w:szCs w:val="16"/>
        </w:rPr>
        <w:t>]</w:t>
      </w:r>
    </w:p>
    <w:p w14:paraId="2159B122" w14:textId="77777777" w:rsidR="002578E4" w:rsidRPr="009C0B2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C0B2F" w14:paraId="5FB8BF5E" w14:textId="77777777" w:rsidTr="0018769E">
        <w:tc>
          <w:tcPr>
            <w:tcW w:w="2800" w:type="dxa"/>
          </w:tcPr>
          <w:p w14:paraId="08ED1AC7" w14:textId="77777777" w:rsidR="002578E4" w:rsidRPr="009C0B2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C0B2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B290B54" w14:textId="77777777" w:rsidR="002578E4" w:rsidRPr="009C0B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0A4507C" w14:textId="77777777" w:rsidR="002578E4" w:rsidRPr="009C0B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C0B2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B07D02" w14:textId="77777777" w:rsidR="002578E4" w:rsidRPr="009C0B2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C0B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C0B2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C0B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9C0B2F" w14:paraId="5FB0EFEB" w14:textId="77777777" w:rsidTr="0018769E">
        <w:tc>
          <w:tcPr>
            <w:tcW w:w="2800" w:type="dxa"/>
          </w:tcPr>
          <w:p w14:paraId="4D926CEA" w14:textId="77777777" w:rsidR="002578E4" w:rsidRPr="009C0B2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C0B2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56918D7" w14:textId="77777777" w:rsidR="002578E4" w:rsidRPr="009C0B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BEA9CB0" w14:textId="77777777" w:rsidR="002578E4" w:rsidRPr="009C0B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C0B2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89E8B2" w14:textId="77777777" w:rsidR="002578E4" w:rsidRPr="009C0B2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C0B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C0B2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C0B2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F102DC" w14:textId="77777777" w:rsidR="002578E4" w:rsidRPr="009C0B2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48B4" w:rsidRPr="009C0B2F" w14:paraId="71FA30B0" w14:textId="77777777" w:rsidTr="00546FF6">
        <w:tc>
          <w:tcPr>
            <w:tcW w:w="9104" w:type="dxa"/>
            <w:shd w:val="clear" w:color="auto" w:fill="D9D9D9"/>
          </w:tcPr>
          <w:p w14:paraId="36076865" w14:textId="77777777" w:rsidR="008F48B4" w:rsidRPr="009C0B2F" w:rsidRDefault="008F48B4" w:rsidP="00546FF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C0B2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53CC68D" w14:textId="77777777" w:rsidR="008F48B4" w:rsidRPr="009C0B2F" w:rsidRDefault="008F48B4" w:rsidP="00546FF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C0B2F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9C0B2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179A0397" w14:textId="77777777" w:rsidR="008F48B4" w:rsidRPr="009C0B2F" w:rsidRDefault="008F48B4" w:rsidP="00546FF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A886EB5" w14:textId="77777777" w:rsidR="008F48B4" w:rsidRPr="009C0B2F" w:rsidRDefault="008F48B4" w:rsidP="00546FF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2F0BC7BC" w14:textId="77777777" w:rsidR="008F48B4" w:rsidRPr="009C0B2F" w:rsidRDefault="008F48B4" w:rsidP="00546FF6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62AD563" w14:textId="77777777" w:rsidR="00E50194" w:rsidRPr="009C0B2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Na potrzeby postę</w:t>
      </w:r>
      <w:r w:rsidR="008D0487" w:rsidRPr="009C0B2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C0B2F">
        <w:rPr>
          <w:rFonts w:ascii="Arial Narrow" w:hAnsi="Arial Narrow" w:cs="Arial"/>
          <w:sz w:val="24"/>
          <w:szCs w:val="24"/>
        </w:rPr>
        <w:t>zamówienia publicznego</w:t>
      </w:r>
      <w:r w:rsidR="00E50194" w:rsidRPr="009C0B2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C0B2F" w14:paraId="1A6FC464" w14:textId="77777777" w:rsidTr="0018769E">
        <w:tc>
          <w:tcPr>
            <w:tcW w:w="2269" w:type="dxa"/>
          </w:tcPr>
          <w:p w14:paraId="5448FDC5" w14:textId="77777777" w:rsidR="002578E4" w:rsidRPr="009C0B2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0B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F3C615C" w14:textId="77777777" w:rsidR="002578E4" w:rsidRPr="009C0B2F" w:rsidRDefault="008F48B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C0B2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</w:t>
            </w:r>
            <w:r w:rsidR="002578E4" w:rsidRPr="009C0B2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48B4" w:rsidRPr="009C0B2F" w14:paraId="71E5697A" w14:textId="77777777" w:rsidTr="00546FF6">
        <w:tc>
          <w:tcPr>
            <w:tcW w:w="2269" w:type="dxa"/>
          </w:tcPr>
          <w:p w14:paraId="4CCDEC1F" w14:textId="77777777" w:rsidR="008F48B4" w:rsidRPr="009C0B2F" w:rsidRDefault="008F48B4" w:rsidP="00546F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0B2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E83928" w14:textId="77777777" w:rsidR="008F48B4" w:rsidRPr="009C0B2F" w:rsidRDefault="008F48B4" w:rsidP="00546F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C0B2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151/2025</w:t>
            </w:r>
          </w:p>
        </w:tc>
      </w:tr>
    </w:tbl>
    <w:p w14:paraId="090C6522" w14:textId="77777777" w:rsidR="002578E4" w:rsidRPr="009C0B2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3B908DE9" w14:textId="77777777" w:rsidR="00F90CD1" w:rsidRPr="009C0B2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 xml:space="preserve">prowadzonego przez </w:t>
      </w:r>
      <w:r w:rsidR="008F48B4" w:rsidRPr="009C0B2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9C0B2F">
        <w:rPr>
          <w:rFonts w:ascii="Arial Narrow" w:hAnsi="Arial Narrow" w:cs="Arial"/>
          <w:b/>
          <w:sz w:val="24"/>
          <w:szCs w:val="24"/>
        </w:rPr>
        <w:t>,</w:t>
      </w:r>
      <w:r w:rsidR="002B2AD9" w:rsidRPr="009C0B2F">
        <w:rPr>
          <w:rFonts w:ascii="Arial Narrow" w:hAnsi="Arial Narrow" w:cs="Arial"/>
          <w:sz w:val="24"/>
          <w:szCs w:val="24"/>
        </w:rPr>
        <w:t xml:space="preserve"> </w:t>
      </w:r>
      <w:r w:rsidR="00E65685" w:rsidRPr="009C0B2F">
        <w:rPr>
          <w:rFonts w:ascii="Arial Narrow" w:hAnsi="Arial Narrow" w:cs="Arial"/>
          <w:sz w:val="24"/>
          <w:szCs w:val="24"/>
        </w:rPr>
        <w:t>oświa</w:t>
      </w:r>
      <w:r w:rsidR="00825A09" w:rsidRPr="009C0B2F">
        <w:rPr>
          <w:rFonts w:ascii="Arial Narrow" w:hAnsi="Arial Narrow" w:cs="Arial"/>
          <w:sz w:val="24"/>
          <w:szCs w:val="24"/>
        </w:rPr>
        <w:t>dczam</w:t>
      </w:r>
      <w:r w:rsidR="00E65685" w:rsidRPr="009C0B2F">
        <w:rPr>
          <w:rFonts w:ascii="Arial Narrow" w:hAnsi="Arial Narrow" w:cs="Arial"/>
          <w:sz w:val="24"/>
          <w:szCs w:val="24"/>
        </w:rPr>
        <w:t>,</w:t>
      </w:r>
      <w:r w:rsidR="002B2AD9" w:rsidRPr="009C0B2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C0B2F" w14:paraId="43516266" w14:textId="77777777" w:rsidTr="00650D6C">
        <w:tc>
          <w:tcPr>
            <w:tcW w:w="9104" w:type="dxa"/>
            <w:shd w:val="clear" w:color="auto" w:fill="D9D9D9"/>
          </w:tcPr>
          <w:p w14:paraId="33A10534" w14:textId="77777777" w:rsidR="00E50194" w:rsidRPr="009C0B2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438B9F9" w14:textId="77777777" w:rsidR="00C113BF" w:rsidRPr="009C0B2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C0B2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C0B2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C0B2F">
        <w:rPr>
          <w:rFonts w:ascii="Arial Narrow" w:hAnsi="Arial Narrow" w:cs="Arial"/>
          <w:sz w:val="24"/>
          <w:szCs w:val="24"/>
        </w:rPr>
        <w:t>108</w:t>
      </w:r>
      <w:r w:rsidR="002C4137" w:rsidRPr="009C0B2F">
        <w:rPr>
          <w:rFonts w:ascii="Arial Narrow" w:hAnsi="Arial Narrow" w:cs="Arial"/>
          <w:sz w:val="24"/>
          <w:szCs w:val="24"/>
        </w:rPr>
        <w:t xml:space="preserve"> ust 1 </w:t>
      </w:r>
      <w:r w:rsidRPr="009C0B2F">
        <w:rPr>
          <w:rFonts w:ascii="Arial Narrow" w:hAnsi="Arial Narrow" w:cs="Arial"/>
          <w:sz w:val="24"/>
          <w:szCs w:val="24"/>
        </w:rPr>
        <w:t>ustawy Pzp</w:t>
      </w:r>
      <w:r w:rsidR="00641874" w:rsidRPr="009C0B2F">
        <w:rPr>
          <w:rFonts w:ascii="Arial Narrow" w:hAnsi="Arial Narrow" w:cs="Arial"/>
          <w:sz w:val="24"/>
          <w:szCs w:val="24"/>
        </w:rPr>
        <w:t>.</w:t>
      </w:r>
    </w:p>
    <w:p w14:paraId="2F4353E9" w14:textId="77777777" w:rsidR="008F48B4" w:rsidRPr="009C0B2F" w:rsidRDefault="008F48B4" w:rsidP="008F48B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44F6CBF0" w14:textId="77777777" w:rsidR="002426FF" w:rsidRPr="009C0B2F" w:rsidRDefault="008F48B4" w:rsidP="008F48B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C0B2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9C0B2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4AFA9C2A" w14:textId="77777777" w:rsidR="008F48B4" w:rsidRPr="009C0B2F" w:rsidRDefault="008F48B4" w:rsidP="008F48B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B45D944" w14:textId="77777777" w:rsidR="008F48B4" w:rsidRPr="009C0B2F" w:rsidRDefault="008F48B4" w:rsidP="008F48B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C0B2F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1ACCFA9" w14:textId="77777777" w:rsidR="008F48B4" w:rsidRPr="009C0B2F" w:rsidRDefault="008F48B4" w:rsidP="008F48B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DA74496" w14:textId="77777777" w:rsidR="008F48B4" w:rsidRPr="009C0B2F" w:rsidRDefault="008F48B4" w:rsidP="008F48B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4FEFF32" w14:textId="77777777" w:rsidR="008F48B4" w:rsidRPr="009C0B2F" w:rsidRDefault="008F48B4" w:rsidP="008F48B4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C0B2F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4590C654" w14:textId="77777777" w:rsidR="008F48B4" w:rsidRPr="009C0B2F" w:rsidRDefault="008F48B4" w:rsidP="008F48B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C0B2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E1561F3" w14:textId="77777777" w:rsidR="00023477" w:rsidRPr="009C0B2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55B9485" w14:textId="77777777" w:rsidR="00023477" w:rsidRPr="009C0B2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55DAC13" w14:textId="77777777" w:rsidR="00992BD8" w:rsidRPr="009C0B2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C0B2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C0B2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C0B2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9C0B2F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9C0B2F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59F3530" w14:textId="77777777" w:rsidR="00023477" w:rsidRPr="009C0B2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C0B2F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C0B2F">
        <w:rPr>
          <w:rFonts w:ascii="Arial Narrow" w:hAnsi="Arial Narrow" w:cs="Arial"/>
          <w:i/>
          <w:sz w:val="24"/>
          <w:szCs w:val="24"/>
        </w:rPr>
        <w:t>.</w:t>
      </w:r>
      <w:r w:rsidRPr="009C0B2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C0B2F">
        <w:rPr>
          <w:rFonts w:ascii="Arial Narrow" w:hAnsi="Arial Narrow" w:cs="Arial"/>
          <w:sz w:val="24"/>
          <w:szCs w:val="24"/>
        </w:rPr>
        <w:t>110</w:t>
      </w:r>
      <w:r w:rsidRPr="009C0B2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C0B2F">
        <w:rPr>
          <w:rFonts w:ascii="Arial Narrow" w:hAnsi="Arial Narrow" w:cs="Arial"/>
          <w:sz w:val="24"/>
          <w:szCs w:val="24"/>
        </w:rPr>
        <w:t>2</w:t>
      </w:r>
      <w:r w:rsidRPr="009C0B2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C0B2F">
        <w:rPr>
          <w:rFonts w:ascii="Arial Narrow" w:hAnsi="Arial Narrow" w:cs="Arial"/>
          <w:sz w:val="24"/>
          <w:szCs w:val="24"/>
        </w:rPr>
        <w:t xml:space="preserve"> i zapobiegawcze</w:t>
      </w:r>
      <w:r w:rsidRPr="009C0B2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C0B2F">
        <w:rPr>
          <w:rFonts w:ascii="Arial Narrow" w:hAnsi="Arial Narrow" w:cs="Arial"/>
          <w:sz w:val="24"/>
          <w:szCs w:val="24"/>
        </w:rPr>
        <w:t>..</w:t>
      </w:r>
      <w:r w:rsidRPr="009C0B2F">
        <w:rPr>
          <w:rFonts w:ascii="Arial Narrow" w:hAnsi="Arial Narrow" w:cs="Arial"/>
          <w:sz w:val="24"/>
          <w:szCs w:val="24"/>
        </w:rPr>
        <w:t>……………</w:t>
      </w:r>
      <w:r w:rsidR="00023477" w:rsidRPr="009C0B2F">
        <w:rPr>
          <w:rFonts w:ascii="Arial Narrow" w:hAnsi="Arial Narrow" w:cs="Arial"/>
          <w:sz w:val="24"/>
          <w:szCs w:val="24"/>
        </w:rPr>
        <w:t>…</w:t>
      </w:r>
      <w:r w:rsidRPr="009C0B2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C0B2F">
        <w:rPr>
          <w:rFonts w:ascii="Arial Narrow" w:hAnsi="Arial Narrow" w:cs="Arial"/>
          <w:sz w:val="24"/>
          <w:szCs w:val="24"/>
        </w:rPr>
        <w:t>.</w:t>
      </w:r>
      <w:r w:rsidRPr="009C0B2F">
        <w:rPr>
          <w:rFonts w:ascii="Arial Narrow" w:hAnsi="Arial Narrow" w:cs="Arial"/>
          <w:sz w:val="24"/>
          <w:szCs w:val="24"/>
        </w:rPr>
        <w:t>…</w:t>
      </w:r>
      <w:r w:rsidR="007A2BCB" w:rsidRPr="009C0B2F">
        <w:rPr>
          <w:rFonts w:ascii="Arial Narrow" w:hAnsi="Arial Narrow" w:cs="Arial"/>
          <w:sz w:val="24"/>
          <w:szCs w:val="24"/>
        </w:rPr>
        <w:t>.</w:t>
      </w:r>
    </w:p>
    <w:p w14:paraId="47C83593" w14:textId="77777777" w:rsidR="007A2BCB" w:rsidRPr="009C0B2F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6BC18A6" w14:textId="77777777" w:rsidR="008F48B4" w:rsidRPr="009C0B2F" w:rsidRDefault="007A2BCB" w:rsidP="008F48B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9C0B2F">
        <w:rPr>
          <w:rFonts w:ascii="Arial Narrow" w:hAnsi="Arial Narrow" w:cs="Arial"/>
          <w:sz w:val="24"/>
          <w:szCs w:val="24"/>
        </w:rPr>
        <w:t>t.j. Dz.U. z 202</w:t>
      </w:r>
      <w:r w:rsidR="007D0C95" w:rsidRPr="009C0B2F">
        <w:rPr>
          <w:rFonts w:ascii="Arial Narrow" w:hAnsi="Arial Narrow" w:cs="Arial"/>
          <w:sz w:val="24"/>
          <w:szCs w:val="24"/>
        </w:rPr>
        <w:t xml:space="preserve">5 </w:t>
      </w:r>
      <w:r w:rsidR="000B430B" w:rsidRPr="009C0B2F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9C0B2F">
        <w:rPr>
          <w:rFonts w:ascii="Arial Narrow" w:hAnsi="Arial Narrow" w:cs="Arial"/>
          <w:sz w:val="24"/>
          <w:szCs w:val="24"/>
        </w:rPr>
        <w:t>514</w:t>
      </w:r>
      <w:r w:rsidRPr="009C0B2F">
        <w:rPr>
          <w:rFonts w:ascii="Arial Narrow" w:hAnsi="Arial Narrow" w:cs="Arial"/>
          <w:sz w:val="24"/>
          <w:szCs w:val="24"/>
        </w:rPr>
        <w:t>)</w:t>
      </w:r>
      <w:r w:rsidR="00AC6A18" w:rsidRPr="009C0B2F">
        <w:rPr>
          <w:rFonts w:ascii="Arial Narrow" w:hAnsi="Arial Narrow" w:cs="Arial"/>
          <w:sz w:val="24"/>
          <w:szCs w:val="24"/>
        </w:rPr>
        <w:t xml:space="preserve"> </w:t>
      </w:r>
      <w:r w:rsidR="0011306C" w:rsidRPr="009C0B2F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9C0B2F">
        <w:rPr>
          <w:rFonts w:ascii="Arial Narrow" w:hAnsi="Arial Narrow" w:cs="Arial"/>
          <w:sz w:val="24"/>
          <w:szCs w:val="24"/>
        </w:rPr>
        <w:t xml:space="preserve"> .</w:t>
      </w:r>
      <w:r w:rsidR="00AD6591" w:rsidRPr="009C0B2F">
        <w:rPr>
          <w:rFonts w:ascii="Arial Narrow" w:hAnsi="Arial Narrow" w:cs="Arial"/>
          <w:sz w:val="24"/>
          <w:szCs w:val="24"/>
        </w:rPr>
        <w:t xml:space="preserve"> </w:t>
      </w:r>
    </w:p>
    <w:p w14:paraId="590A86BF" w14:textId="77777777" w:rsidR="00AC6A18" w:rsidRPr="009C0B2F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C0B2F" w14:paraId="4D8C3CDB" w14:textId="77777777" w:rsidTr="00CD4DD1">
        <w:tc>
          <w:tcPr>
            <w:tcW w:w="9104" w:type="dxa"/>
            <w:shd w:val="clear" w:color="auto" w:fill="D9D9D9"/>
          </w:tcPr>
          <w:p w14:paraId="03E0438D" w14:textId="77777777" w:rsidR="0011306C" w:rsidRPr="009C0B2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9C0B2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8078616" w14:textId="77777777" w:rsidR="00D2702A" w:rsidRPr="009C0B2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Oświadczam,</w:t>
      </w:r>
      <w:r w:rsidR="00313417" w:rsidRPr="009C0B2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C0B2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C0B2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C0B2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C0B2F" w14:paraId="5B19A86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BC60" w14:textId="77777777" w:rsidR="00D2702A" w:rsidRPr="009C0B2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AAC88" w14:textId="77777777" w:rsidR="00D2702A" w:rsidRPr="009C0B2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9C0B2F" w14:paraId="2806C6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972B" w14:textId="77777777" w:rsidR="00D2702A" w:rsidRPr="009C0B2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09FE" w14:textId="77777777" w:rsidR="00D2702A" w:rsidRPr="009C0B2F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24BDFFB0" w14:textId="77777777" w:rsidR="00D2702A" w:rsidRPr="009C0B2F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26E96925" w14:textId="77777777" w:rsidR="00E21BB4" w:rsidRPr="009C0B2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C0B2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63738AA7" w14:textId="77777777" w:rsidR="00E21BB4" w:rsidRPr="009C0B2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C0B2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C0B2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C0B2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C0B2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C0B2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29B1D2E" w14:textId="77777777" w:rsidR="00C62F57" w:rsidRPr="009C0B2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73BB58DB" w14:textId="77777777" w:rsidR="00C62F57" w:rsidRPr="009C0B2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754CC004" w14:textId="77777777" w:rsidR="00721D87" w:rsidRPr="009C0B2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C0B2F">
        <w:rPr>
          <w:rFonts w:ascii="Arial Narrow" w:hAnsi="Arial Narrow" w:cs="Arial"/>
          <w:sz w:val="24"/>
          <w:szCs w:val="24"/>
        </w:rPr>
        <w:t>ego/</w:t>
      </w:r>
      <w:r w:rsidRPr="009C0B2F">
        <w:rPr>
          <w:rFonts w:ascii="Arial Narrow" w:hAnsi="Arial Narrow" w:cs="Arial"/>
          <w:sz w:val="24"/>
          <w:szCs w:val="24"/>
        </w:rPr>
        <w:t xml:space="preserve">ych zasoby: </w:t>
      </w:r>
    </w:p>
    <w:p w14:paraId="1C6F6067" w14:textId="77777777" w:rsidR="00721D87" w:rsidRPr="009C0B2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……………</w:t>
      </w:r>
      <w:r w:rsidR="00721D87" w:rsidRPr="009C0B2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7D20823" w14:textId="77777777" w:rsidR="00721D87" w:rsidRPr="009C0B2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C0B2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F8F13CF" w14:textId="77777777" w:rsidR="00721D87" w:rsidRPr="009C0B2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EF7D805" w14:textId="77777777" w:rsidR="00E21BB4" w:rsidRPr="009C0B2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……………</w:t>
      </w:r>
      <w:r w:rsidR="00721D87" w:rsidRPr="009C0B2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C0B2F">
        <w:rPr>
          <w:rFonts w:ascii="Arial Narrow" w:hAnsi="Arial Narrow" w:cs="Arial"/>
          <w:sz w:val="24"/>
          <w:szCs w:val="24"/>
        </w:rPr>
        <w:t>………………………….</w:t>
      </w:r>
    </w:p>
    <w:p w14:paraId="45272044" w14:textId="77777777" w:rsidR="00E21BB4" w:rsidRPr="009C0B2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C0B2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090DB27D" w14:textId="77777777" w:rsidR="00C62F57" w:rsidRPr="009C0B2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C0B2F" w14:paraId="2654EB6C" w14:textId="77777777" w:rsidTr="00CD4DD1">
        <w:tc>
          <w:tcPr>
            <w:tcW w:w="9104" w:type="dxa"/>
            <w:shd w:val="clear" w:color="auto" w:fill="D9D9D9"/>
          </w:tcPr>
          <w:p w14:paraId="6D851A75" w14:textId="77777777" w:rsidR="00BE6F04" w:rsidRPr="009C0B2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2D85DE3" w14:textId="77777777" w:rsidR="00FE4E2B" w:rsidRPr="009C0B2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C0B2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C0B2F" w14:paraId="665909A9" w14:textId="77777777" w:rsidTr="00847232">
        <w:tc>
          <w:tcPr>
            <w:tcW w:w="9104" w:type="dxa"/>
            <w:shd w:val="clear" w:color="auto" w:fill="D9D9D9"/>
          </w:tcPr>
          <w:p w14:paraId="61968429" w14:textId="77777777" w:rsidR="00E426EB" w:rsidRPr="009C0B2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C0B2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0D48066" w14:textId="77777777" w:rsidR="00E426EB" w:rsidRPr="009C0B2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34E8106" w14:textId="77777777" w:rsidR="00E426EB" w:rsidRPr="009C0B2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B8B752" w14:textId="77777777" w:rsidR="00E426EB" w:rsidRPr="009C0B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5D98A2" w14:textId="77777777" w:rsidR="00E426EB" w:rsidRPr="009C0B2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C0B2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B56282" w14:textId="77777777" w:rsidR="00E426EB" w:rsidRPr="009C0B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0B2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090DF08" w14:textId="77777777" w:rsidR="00E426EB" w:rsidRPr="009C0B2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C0B2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C90C86" w14:textId="77777777" w:rsidR="00E426EB" w:rsidRPr="009C0B2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BF2499F" w14:textId="77777777" w:rsidR="0012157F" w:rsidRPr="009C0B2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8FF238A" w14:textId="77777777" w:rsidR="00524951" w:rsidRPr="009C0B2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C0B2F">
        <w:rPr>
          <w:rFonts w:ascii="Arial Narrow" w:hAnsi="Arial Narrow" w:cs="Arial"/>
          <w:sz w:val="20"/>
          <w:szCs w:val="20"/>
        </w:rPr>
        <w:tab/>
      </w:r>
      <w:r w:rsidRPr="009C0B2F">
        <w:rPr>
          <w:rFonts w:ascii="Arial Narrow" w:hAnsi="Arial Narrow" w:cs="Arial"/>
          <w:sz w:val="20"/>
          <w:szCs w:val="20"/>
        </w:rPr>
        <w:tab/>
      </w:r>
      <w:r w:rsidRPr="009C0B2F">
        <w:rPr>
          <w:rFonts w:ascii="Arial Narrow" w:hAnsi="Arial Narrow" w:cs="Arial"/>
          <w:sz w:val="20"/>
          <w:szCs w:val="20"/>
        </w:rPr>
        <w:tab/>
      </w:r>
      <w:r w:rsidRPr="009C0B2F">
        <w:rPr>
          <w:rFonts w:ascii="Arial Narrow" w:hAnsi="Arial Narrow" w:cs="Arial"/>
          <w:sz w:val="20"/>
          <w:szCs w:val="20"/>
        </w:rPr>
        <w:tab/>
      </w:r>
      <w:r w:rsidRPr="009C0B2F">
        <w:rPr>
          <w:rFonts w:ascii="Arial Narrow" w:hAnsi="Arial Narrow" w:cs="Arial"/>
          <w:sz w:val="20"/>
          <w:szCs w:val="20"/>
        </w:rPr>
        <w:tab/>
      </w:r>
      <w:r w:rsidRPr="009C0B2F">
        <w:rPr>
          <w:rFonts w:ascii="Arial Narrow" w:hAnsi="Arial Narrow" w:cs="Arial"/>
          <w:sz w:val="20"/>
          <w:szCs w:val="20"/>
        </w:rPr>
        <w:tab/>
      </w:r>
      <w:r w:rsidRPr="009C0B2F">
        <w:rPr>
          <w:rFonts w:ascii="Arial Narrow" w:hAnsi="Arial Narrow" w:cs="Arial"/>
          <w:sz w:val="20"/>
          <w:szCs w:val="20"/>
        </w:rPr>
        <w:tab/>
      </w:r>
    </w:p>
    <w:p w14:paraId="2F03499D" w14:textId="77777777" w:rsidR="00524951" w:rsidRPr="009C0B2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C2BD5C4" w14:textId="77777777" w:rsidR="00FE4E2B" w:rsidRPr="009C0B2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C0B2F">
        <w:rPr>
          <w:rFonts w:ascii="Arial Narrow" w:hAnsi="Arial Narrow" w:cs="Arial"/>
          <w:sz w:val="20"/>
          <w:szCs w:val="20"/>
        </w:rPr>
        <w:t xml:space="preserve">  </w:t>
      </w:r>
      <w:r w:rsidR="006D536F" w:rsidRPr="009C0B2F">
        <w:rPr>
          <w:rFonts w:ascii="Arial Narrow" w:hAnsi="Arial Narrow" w:cs="Arial"/>
          <w:sz w:val="20"/>
          <w:szCs w:val="20"/>
        </w:rPr>
        <w:t>………..</w:t>
      </w:r>
      <w:r w:rsidR="00FE4E2B" w:rsidRPr="009C0B2F">
        <w:rPr>
          <w:rFonts w:ascii="Arial Narrow" w:hAnsi="Arial Narrow" w:cs="Arial"/>
          <w:sz w:val="20"/>
          <w:szCs w:val="20"/>
        </w:rPr>
        <w:t>…</w:t>
      </w:r>
      <w:r w:rsidR="006D536F" w:rsidRPr="009C0B2F">
        <w:rPr>
          <w:rFonts w:ascii="Arial Narrow" w:hAnsi="Arial Narrow" w:cs="Arial"/>
          <w:sz w:val="20"/>
          <w:szCs w:val="20"/>
        </w:rPr>
        <w:t>………..</w:t>
      </w:r>
      <w:r w:rsidR="00FE4E2B" w:rsidRPr="009C0B2F">
        <w:rPr>
          <w:rFonts w:ascii="Arial Narrow" w:hAnsi="Arial Narrow" w:cs="Arial"/>
          <w:sz w:val="20"/>
          <w:szCs w:val="20"/>
        </w:rPr>
        <w:t>……</w:t>
      </w:r>
      <w:r w:rsidR="006D536F" w:rsidRPr="009C0B2F">
        <w:rPr>
          <w:rFonts w:ascii="Arial Narrow" w:hAnsi="Arial Narrow" w:cs="Arial"/>
          <w:sz w:val="20"/>
          <w:szCs w:val="20"/>
        </w:rPr>
        <w:t>………….</w:t>
      </w:r>
      <w:r w:rsidR="00FE4E2B" w:rsidRPr="009C0B2F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8B48FDB" w14:textId="77777777" w:rsidR="00484F88" w:rsidRPr="009C0B2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C0B2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C0B2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C0B2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7C359" w14:textId="77777777" w:rsidR="00B466F7" w:rsidRDefault="00B466F7" w:rsidP="0038231F">
      <w:pPr>
        <w:spacing w:after="0" w:line="240" w:lineRule="auto"/>
      </w:pPr>
      <w:r>
        <w:separator/>
      </w:r>
    </w:p>
  </w:endnote>
  <w:endnote w:type="continuationSeparator" w:id="0">
    <w:p w14:paraId="0475276A" w14:textId="77777777" w:rsidR="00B466F7" w:rsidRDefault="00B466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C662B" w14:textId="77777777" w:rsidR="008F48B4" w:rsidRDefault="008F48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F24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9D95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AD02" w14:textId="77777777" w:rsidR="008F48B4" w:rsidRDefault="008F48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BDA58" w14:textId="77777777" w:rsidR="00B466F7" w:rsidRDefault="00B466F7" w:rsidP="0038231F">
      <w:pPr>
        <w:spacing w:after="0" w:line="240" w:lineRule="auto"/>
      </w:pPr>
      <w:r>
        <w:separator/>
      </w:r>
    </w:p>
  </w:footnote>
  <w:footnote w:type="continuationSeparator" w:id="0">
    <w:p w14:paraId="6D95EFF1" w14:textId="77777777" w:rsidR="00B466F7" w:rsidRDefault="00B466F7" w:rsidP="0038231F">
      <w:pPr>
        <w:spacing w:after="0" w:line="240" w:lineRule="auto"/>
      </w:pPr>
      <w:r>
        <w:continuationSeparator/>
      </w:r>
    </w:p>
  </w:footnote>
  <w:footnote w:id="1">
    <w:p w14:paraId="06219B9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5BC4C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598F1F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876B3E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12A138D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8520F" w14:textId="77777777" w:rsidR="008F48B4" w:rsidRDefault="008F48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9034E" w14:textId="77777777" w:rsidR="008F48B4" w:rsidRDefault="008F48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41DD3" w14:textId="77777777" w:rsidR="008F48B4" w:rsidRDefault="008F48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994575">
    <w:abstractNumId w:val="11"/>
  </w:num>
  <w:num w:numId="2" w16cid:durableId="681661788">
    <w:abstractNumId w:val="0"/>
  </w:num>
  <w:num w:numId="3" w16cid:durableId="25106931">
    <w:abstractNumId w:val="10"/>
  </w:num>
  <w:num w:numId="4" w16cid:durableId="1204098799">
    <w:abstractNumId w:val="13"/>
  </w:num>
  <w:num w:numId="5" w16cid:durableId="1988893677">
    <w:abstractNumId w:val="12"/>
  </w:num>
  <w:num w:numId="6" w16cid:durableId="381825745">
    <w:abstractNumId w:val="9"/>
  </w:num>
  <w:num w:numId="7" w16cid:durableId="924460319">
    <w:abstractNumId w:val="1"/>
  </w:num>
  <w:num w:numId="8" w16cid:durableId="1409424026">
    <w:abstractNumId w:val="6"/>
  </w:num>
  <w:num w:numId="9" w16cid:durableId="1014188304">
    <w:abstractNumId w:val="4"/>
  </w:num>
  <w:num w:numId="10" w16cid:durableId="643779397">
    <w:abstractNumId w:val="7"/>
  </w:num>
  <w:num w:numId="11" w16cid:durableId="1585529478">
    <w:abstractNumId w:val="5"/>
  </w:num>
  <w:num w:numId="12" w16cid:durableId="1354071875">
    <w:abstractNumId w:val="8"/>
  </w:num>
  <w:num w:numId="13" w16cid:durableId="207031236">
    <w:abstractNumId w:val="3"/>
  </w:num>
  <w:num w:numId="14" w16cid:durableId="3210820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6F7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48B4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0B2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466F7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6CBF1C"/>
  <w15:docId w15:val="{84525985-E11F-46D8-A114-E50EC718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2025-12-12T07:13:00Z</dcterms:created>
  <dcterms:modified xsi:type="dcterms:W3CDTF">2025-12-12T07:14:00Z</dcterms:modified>
</cp:coreProperties>
</file>