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C84C5" w14:textId="77777777" w:rsidR="00D62E6E" w:rsidRPr="0017340D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7340D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1C158B" w:rsidRPr="0017340D">
        <w:rPr>
          <w:rFonts w:ascii="Arial Narrow" w:eastAsia="Times New Roman" w:hAnsi="Arial Narrow" w:cs="Arial"/>
          <w:bCs/>
          <w:sz w:val="24"/>
          <w:szCs w:val="20"/>
          <w:lang w:eastAsia="pl-PL"/>
        </w:rPr>
        <w:t>2</w:t>
      </w:r>
      <w:r w:rsidRPr="0017340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17340D" w14:paraId="58203661" w14:textId="77777777" w:rsidTr="00D62E6E">
        <w:tc>
          <w:tcPr>
            <w:tcW w:w="2800" w:type="dxa"/>
          </w:tcPr>
          <w:p w14:paraId="694E5188" w14:textId="77777777" w:rsidR="00D62E6E" w:rsidRPr="0017340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7340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7340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C9AB1AF" w14:textId="77777777" w:rsidR="00D62E6E" w:rsidRPr="0017340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59F7A43" w14:textId="77777777" w:rsidR="00D62E6E" w:rsidRPr="0017340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7340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22478F" w14:textId="77777777" w:rsidR="00D62E6E" w:rsidRPr="0017340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734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7340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734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17340D" w14:paraId="65E3D692" w14:textId="77777777" w:rsidTr="00D62E6E">
        <w:tc>
          <w:tcPr>
            <w:tcW w:w="2800" w:type="dxa"/>
          </w:tcPr>
          <w:p w14:paraId="66D3039F" w14:textId="77777777" w:rsidR="00D62E6E" w:rsidRPr="0017340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7340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83EE98A" w14:textId="77777777" w:rsidR="00D62E6E" w:rsidRPr="0017340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09239DC" w14:textId="77777777" w:rsidR="00D62E6E" w:rsidRPr="0017340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7340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C287E2" w14:textId="77777777" w:rsidR="00D62E6E" w:rsidRPr="0017340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734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7340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734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0AB8769" w14:textId="77777777" w:rsidR="00BC121E" w:rsidRPr="0017340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C158B" w:rsidRPr="0017340D" w14:paraId="2E93370C" w14:textId="77777777" w:rsidTr="00546FF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76C851" w14:textId="77777777" w:rsidR="001C158B" w:rsidRPr="0017340D" w:rsidRDefault="001C158B" w:rsidP="00546FF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7340D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AEFD154" w14:textId="77777777" w:rsidR="001C158B" w:rsidRPr="0017340D" w:rsidRDefault="001C158B" w:rsidP="00546FF6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7340D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7340D">
              <w:rPr>
                <w:rFonts w:ascii="Arial Narrow" w:eastAsia="Times New Roman" w:hAnsi="Arial Narrow" w:cs="Arial"/>
                <w:lang w:eastAsia="pl-PL"/>
              </w:rPr>
              <w:t>(t.j. Dz. U. z 2024 r. poz. 1320 z późn. zm.)</w:t>
            </w:r>
            <w:r w:rsidRPr="0017340D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2D3E2768" w14:textId="77777777" w:rsidR="001C158B" w:rsidRPr="0017340D" w:rsidRDefault="001C158B" w:rsidP="00546FF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17340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47A9AD8" w14:textId="77777777" w:rsidR="001C158B" w:rsidRPr="0017340D" w:rsidRDefault="001C158B" w:rsidP="00546FF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60B39462" w14:textId="77777777" w:rsidR="00BC121E" w:rsidRPr="0017340D" w:rsidRDefault="001C158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34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17340D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17340D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7340D" w14:paraId="1CAEA6ED" w14:textId="77777777" w:rsidTr="00D62E6E">
        <w:tc>
          <w:tcPr>
            <w:tcW w:w="2269" w:type="dxa"/>
          </w:tcPr>
          <w:p w14:paraId="64506950" w14:textId="77777777" w:rsidR="00D62E6E" w:rsidRPr="0017340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34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BE5099C" w14:textId="77777777" w:rsidR="00D62E6E" w:rsidRPr="0017340D" w:rsidRDefault="001C158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7340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wyrobów dla Zakładu Analityki Lekarskiej na okres 36 miesięcy</w:t>
            </w:r>
            <w:r w:rsidR="00D62E6E" w:rsidRPr="0017340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C158B" w:rsidRPr="0017340D" w14:paraId="2B4045B5" w14:textId="77777777" w:rsidTr="00546FF6">
        <w:tc>
          <w:tcPr>
            <w:tcW w:w="2269" w:type="dxa"/>
          </w:tcPr>
          <w:p w14:paraId="7346924F" w14:textId="77777777" w:rsidR="001C158B" w:rsidRPr="0017340D" w:rsidRDefault="001C158B" w:rsidP="00546F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34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567D416" w14:textId="77777777" w:rsidR="001C158B" w:rsidRPr="0017340D" w:rsidRDefault="001C158B" w:rsidP="00546F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7340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151/2025</w:t>
            </w:r>
          </w:p>
        </w:tc>
      </w:tr>
    </w:tbl>
    <w:p w14:paraId="5BBEF204" w14:textId="77777777" w:rsidR="00BC121E" w:rsidRPr="0017340D" w:rsidRDefault="001C158B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734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1734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17340D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17340D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1734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17340D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757654F" w14:textId="77777777" w:rsidR="00BC121E" w:rsidRPr="0017340D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7340D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17340D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17340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1734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17340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17340D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17340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7340D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ED66A14" w14:textId="77777777" w:rsidR="00BF69A4" w:rsidRPr="0017340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340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1734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17340D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17340D" w14:paraId="4878756E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06E11" w14:textId="77777777" w:rsidR="00BC121E" w:rsidRPr="0017340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34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B2BC3" w14:textId="77777777" w:rsidR="00BC121E" w:rsidRPr="0017340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34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AA6A" w14:textId="77777777" w:rsidR="00BC121E" w:rsidRPr="0017340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34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7340D" w14:paraId="00652787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DDD65" w14:textId="77777777" w:rsidR="00BC121E" w:rsidRPr="0017340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34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3CC3" w14:textId="77777777" w:rsidR="00BC121E" w:rsidRPr="0017340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F336" w14:textId="77777777" w:rsidR="00BC121E" w:rsidRPr="0017340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7340D" w14:paraId="15F83F26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A0F67" w14:textId="77777777" w:rsidR="00BC121E" w:rsidRPr="0017340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34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C672" w14:textId="77777777" w:rsidR="00BC121E" w:rsidRPr="0017340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FE73" w14:textId="77777777" w:rsidR="00BC121E" w:rsidRPr="0017340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6F9B3F36" w14:textId="77777777" w:rsidR="00BC121E" w:rsidRPr="0017340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7340D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31D4F37A" w14:textId="77777777" w:rsidR="00BC121E" w:rsidRPr="0017340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7340D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18D68B6" w14:textId="77777777" w:rsidR="00067B62" w:rsidRPr="0017340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17340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7340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17340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17340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38F6DC58" w14:textId="77777777" w:rsidR="00CF03EF" w:rsidRPr="0017340D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7340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**</w:t>
      </w:r>
      <w:r w:rsidRPr="0017340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716FE7B8" w14:textId="77777777" w:rsidR="00067B62" w:rsidRPr="0017340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7340D" w14:paraId="3B649806" w14:textId="77777777" w:rsidTr="00620E37">
        <w:tc>
          <w:tcPr>
            <w:tcW w:w="2660" w:type="dxa"/>
          </w:tcPr>
          <w:p w14:paraId="6D19702F" w14:textId="77777777" w:rsidR="00BC121E" w:rsidRPr="0017340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3F19C1C" w14:textId="77777777" w:rsidR="00BC121E" w:rsidRPr="0017340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7340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6FE9A56" w14:textId="77777777" w:rsidR="00BC121E" w:rsidRPr="0017340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734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1734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1734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073CFF9" w14:textId="77777777" w:rsidR="00BC121E" w:rsidRPr="0017340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5FE7188" w14:textId="77777777" w:rsidR="00BC121E" w:rsidRPr="0017340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7340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561B5E" w14:textId="77777777" w:rsidR="00BC121E" w:rsidRPr="0017340D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734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C158B" w:rsidRPr="001734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1734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1734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D2904D5" w14:textId="77777777" w:rsidR="00106AC7" w:rsidRPr="0017340D" w:rsidRDefault="00106AC7" w:rsidP="001E4022">
      <w:pPr>
        <w:rPr>
          <w:rFonts w:ascii="Arial Narrow" w:hAnsi="Arial Narrow"/>
        </w:rPr>
      </w:pPr>
    </w:p>
    <w:sectPr w:rsidR="00106AC7" w:rsidRPr="0017340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42929" w14:textId="77777777" w:rsidR="006020A8" w:rsidRDefault="006020A8">
      <w:r>
        <w:separator/>
      </w:r>
    </w:p>
  </w:endnote>
  <w:endnote w:type="continuationSeparator" w:id="0">
    <w:p w14:paraId="454F12A0" w14:textId="77777777" w:rsidR="006020A8" w:rsidRDefault="00602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D453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5685D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83A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7A2D214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C1C3D2B">
        <v:line id="_x0000_s1025" style="position:absolute;left:0;text-align:left;z-index:251657728" from="-3.85pt,8.7pt" to="455.15pt,8.7pt"/>
      </w:pict>
    </w:r>
  </w:p>
  <w:p w14:paraId="7C62253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736DB" w14:textId="77777777" w:rsidR="001C158B" w:rsidRDefault="001C15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BAC46" w14:textId="77777777" w:rsidR="006020A8" w:rsidRDefault="006020A8">
      <w:r>
        <w:separator/>
      </w:r>
    </w:p>
  </w:footnote>
  <w:footnote w:type="continuationSeparator" w:id="0">
    <w:p w14:paraId="33034B07" w14:textId="77777777" w:rsidR="006020A8" w:rsidRDefault="006020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4464B" w14:textId="77777777" w:rsidR="001C158B" w:rsidRDefault="001C15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FED0E" w14:textId="77777777" w:rsidR="001C158B" w:rsidRDefault="001C15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5A12A" w14:textId="77777777" w:rsidR="001C158B" w:rsidRDefault="001C15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96152637">
    <w:abstractNumId w:val="13"/>
  </w:num>
  <w:num w:numId="2" w16cid:durableId="971863712">
    <w:abstractNumId w:val="0"/>
  </w:num>
  <w:num w:numId="3" w16cid:durableId="997004167">
    <w:abstractNumId w:val="11"/>
  </w:num>
  <w:num w:numId="4" w16cid:durableId="1681155690">
    <w:abstractNumId w:val="8"/>
  </w:num>
  <w:num w:numId="5" w16cid:durableId="722828283">
    <w:abstractNumId w:val="7"/>
  </w:num>
  <w:num w:numId="6" w16cid:durableId="345402418">
    <w:abstractNumId w:val="1"/>
  </w:num>
  <w:num w:numId="7" w16cid:durableId="146476904">
    <w:abstractNumId w:val="6"/>
  </w:num>
  <w:num w:numId="8" w16cid:durableId="1259604888">
    <w:abstractNumId w:val="3"/>
  </w:num>
  <w:num w:numId="9" w16cid:durableId="64185534">
    <w:abstractNumId w:val="2"/>
  </w:num>
  <w:num w:numId="10" w16cid:durableId="198200147">
    <w:abstractNumId w:val="5"/>
  </w:num>
  <w:num w:numId="11" w16cid:durableId="2113503178">
    <w:abstractNumId w:val="10"/>
  </w:num>
  <w:num w:numId="12" w16cid:durableId="1296106020">
    <w:abstractNumId w:val="4"/>
  </w:num>
  <w:num w:numId="13" w16cid:durableId="1021975047">
    <w:abstractNumId w:val="9"/>
  </w:num>
  <w:num w:numId="14" w16cid:durableId="11210754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20A8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7340D"/>
    <w:rsid w:val="001C158B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020A8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6E4907"/>
  <w15:chartTrackingRefBased/>
  <w15:docId w15:val="{A8D62A14-4FFB-44D2-8C75-CA20916E3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210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2025-12-12T07:16:00Z</dcterms:created>
  <dcterms:modified xsi:type="dcterms:W3CDTF">2025-12-12T07:16:00Z</dcterms:modified>
</cp:coreProperties>
</file>