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4AF763" w14:textId="77777777" w:rsidR="00081D13" w:rsidRPr="003835D3" w:rsidRDefault="00A31699" w:rsidP="00081D13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3835D3">
        <w:rPr>
          <w:rFonts w:ascii="Arial Narrow" w:hAnsi="Arial Narrow" w:cs="Arial"/>
          <w:sz w:val="20"/>
          <w:szCs w:val="20"/>
        </w:rPr>
        <w:t>Bydgoszcz</w:t>
      </w:r>
      <w:r w:rsidR="00081D13" w:rsidRPr="003835D3">
        <w:rPr>
          <w:rFonts w:ascii="Arial Narrow" w:hAnsi="Arial Narrow" w:cs="Arial"/>
          <w:sz w:val="20"/>
          <w:szCs w:val="20"/>
        </w:rPr>
        <w:t xml:space="preserve"> dnia: </w:t>
      </w:r>
      <w:r w:rsidRPr="003835D3">
        <w:rPr>
          <w:rFonts w:ascii="Arial Narrow" w:hAnsi="Arial Narrow" w:cs="Arial"/>
          <w:sz w:val="20"/>
          <w:szCs w:val="20"/>
        </w:rPr>
        <w:t>2025-12-12</w:t>
      </w:r>
    </w:p>
    <w:p w14:paraId="29018568" w14:textId="77777777" w:rsidR="00081D13" w:rsidRPr="003835D3" w:rsidRDefault="00A31699" w:rsidP="00081D13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3835D3">
        <w:rPr>
          <w:rFonts w:ascii="Arial Narrow" w:hAnsi="Arial Narrow" w:cs="Arial"/>
          <w:b/>
          <w:bCs/>
          <w:sz w:val="20"/>
          <w:szCs w:val="20"/>
        </w:rPr>
        <w:t>10WSzKzP SPZOZ</w:t>
      </w:r>
    </w:p>
    <w:p w14:paraId="3A67A4BF" w14:textId="77777777" w:rsidR="00081D13" w:rsidRPr="003835D3" w:rsidRDefault="00A31699" w:rsidP="00081D13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3835D3">
        <w:rPr>
          <w:rFonts w:ascii="Arial Narrow" w:hAnsi="Arial Narrow" w:cs="Arial"/>
          <w:sz w:val="20"/>
          <w:szCs w:val="20"/>
        </w:rPr>
        <w:t>Powstańców Warszawy</w:t>
      </w:r>
      <w:r w:rsidR="00081D13" w:rsidRPr="003835D3">
        <w:rPr>
          <w:rFonts w:ascii="Arial Narrow" w:hAnsi="Arial Narrow" w:cs="Arial"/>
          <w:sz w:val="20"/>
          <w:szCs w:val="20"/>
        </w:rPr>
        <w:t xml:space="preserve"> </w:t>
      </w:r>
      <w:r w:rsidRPr="003835D3">
        <w:rPr>
          <w:rFonts w:ascii="Arial Narrow" w:hAnsi="Arial Narrow" w:cs="Arial"/>
          <w:sz w:val="20"/>
          <w:szCs w:val="20"/>
        </w:rPr>
        <w:t>5</w:t>
      </w:r>
    </w:p>
    <w:p w14:paraId="3528158B" w14:textId="77777777" w:rsidR="00081D13" w:rsidRPr="003835D3" w:rsidRDefault="00A31699" w:rsidP="00081D13">
      <w:pPr>
        <w:ind w:right="3969"/>
        <w:rPr>
          <w:rFonts w:ascii="Arial Narrow" w:hAnsi="Arial Narrow" w:cs="Arial"/>
          <w:sz w:val="20"/>
          <w:szCs w:val="20"/>
        </w:rPr>
      </w:pPr>
      <w:r w:rsidRPr="003835D3">
        <w:rPr>
          <w:rFonts w:ascii="Arial Narrow" w:hAnsi="Arial Narrow" w:cs="Arial"/>
          <w:sz w:val="20"/>
          <w:szCs w:val="20"/>
        </w:rPr>
        <w:t>85-681</w:t>
      </w:r>
      <w:r w:rsidR="00081D13" w:rsidRPr="003835D3">
        <w:rPr>
          <w:rFonts w:ascii="Arial Narrow" w:hAnsi="Arial Narrow" w:cs="Arial"/>
          <w:sz w:val="20"/>
          <w:szCs w:val="20"/>
        </w:rPr>
        <w:t xml:space="preserve"> </w:t>
      </w:r>
      <w:r w:rsidRPr="003835D3">
        <w:rPr>
          <w:rFonts w:ascii="Arial Narrow" w:hAnsi="Arial Narrow" w:cs="Arial"/>
          <w:sz w:val="20"/>
          <w:szCs w:val="20"/>
        </w:rPr>
        <w:t>Bydgoszcz</w:t>
      </w:r>
    </w:p>
    <w:p w14:paraId="5DCF4D63" w14:textId="77777777" w:rsidR="00081D13" w:rsidRPr="003835D3" w:rsidRDefault="00081D13" w:rsidP="00081D13">
      <w:pPr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3835D3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74D8AB46" w14:textId="77777777" w:rsidR="00081D13" w:rsidRPr="003835D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3835D3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372F943E" w14:textId="77777777" w:rsidR="00081D13" w:rsidRPr="003835D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835D3" w14:paraId="4AE32DF2" w14:textId="77777777" w:rsidTr="00C13EA9">
        <w:tc>
          <w:tcPr>
            <w:tcW w:w="10065" w:type="dxa"/>
            <w:shd w:val="clear" w:color="auto" w:fill="F2F2F2"/>
            <w:hideMark/>
          </w:tcPr>
          <w:p w14:paraId="3756D315" w14:textId="19E0BF72" w:rsidR="00081D13" w:rsidRPr="003835D3" w:rsidRDefault="003835D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3835D3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14:paraId="18ECAE30" w14:textId="77777777" w:rsidR="00081D13" w:rsidRPr="003835D3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3835D3">
              <w:rPr>
                <w:rFonts w:ascii="Arial Narrow" w:hAnsi="Arial Narrow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086673D6" w14:textId="77777777" w:rsidR="00081D13" w:rsidRPr="003835D3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14:paraId="5D7680D4" w14:textId="77777777" w:rsidR="00081D13" w:rsidRPr="003835D3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3835D3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3835D3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3835D3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835D3" w14:paraId="03E219E1" w14:textId="77777777" w:rsidTr="00081D13">
        <w:tc>
          <w:tcPr>
            <w:tcW w:w="2269" w:type="dxa"/>
          </w:tcPr>
          <w:p w14:paraId="263925AD" w14:textId="77777777" w:rsidR="00081D13" w:rsidRPr="003835D3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835D3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79671D75" w14:textId="77777777" w:rsidR="00081D13" w:rsidRPr="003835D3" w:rsidRDefault="00A3169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835D3">
              <w:rPr>
                <w:rFonts w:ascii="Arial Narrow" w:hAnsi="Arial Narrow" w:cs="Arial"/>
                <w:b/>
                <w:sz w:val="20"/>
                <w:szCs w:val="20"/>
              </w:rPr>
              <w:t xml:space="preserve">Zakup subskrypcji - licencji i usługi serwisowej w związku z nadzorem autorskim umożliwiającej bieżącą eksploatację oprogramowania KS-ZZL firmy </w:t>
            </w:r>
            <w:proofErr w:type="spellStart"/>
            <w:r w:rsidRPr="003835D3">
              <w:rPr>
                <w:rFonts w:ascii="Arial Narrow" w:hAnsi="Arial Narrow" w:cs="Arial"/>
                <w:b/>
                <w:sz w:val="20"/>
                <w:szCs w:val="20"/>
              </w:rPr>
              <w:t>Kamsoft</w:t>
            </w:r>
            <w:proofErr w:type="spellEnd"/>
          </w:p>
        </w:tc>
      </w:tr>
      <w:tr w:rsidR="00A31699" w:rsidRPr="003835D3" w14:paraId="031A223E" w14:textId="77777777" w:rsidTr="0002459C">
        <w:tc>
          <w:tcPr>
            <w:tcW w:w="2269" w:type="dxa"/>
          </w:tcPr>
          <w:p w14:paraId="14077055" w14:textId="77777777" w:rsidR="00A31699" w:rsidRPr="003835D3" w:rsidRDefault="00A31699" w:rsidP="0002459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835D3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7C6D2B11" w14:textId="77777777" w:rsidR="00A31699" w:rsidRPr="003835D3" w:rsidRDefault="00A31699" w:rsidP="000245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835D3">
              <w:rPr>
                <w:rFonts w:ascii="Arial Narrow" w:hAnsi="Arial Narrow" w:cs="Arial"/>
                <w:b/>
                <w:sz w:val="20"/>
                <w:szCs w:val="20"/>
              </w:rPr>
              <w:t>140/2025</w:t>
            </w:r>
          </w:p>
        </w:tc>
      </w:tr>
    </w:tbl>
    <w:p w14:paraId="1CA049C4" w14:textId="77777777" w:rsidR="00081D13" w:rsidRPr="003835D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0"/>
          <w:szCs w:val="20"/>
        </w:rPr>
      </w:pPr>
    </w:p>
    <w:p w14:paraId="4C3AA23F" w14:textId="77777777" w:rsidR="00081D13" w:rsidRPr="003835D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3835D3">
        <w:rPr>
          <w:rFonts w:ascii="Arial Narrow" w:hAnsi="Arial Narrow" w:cs="Arial"/>
          <w:sz w:val="20"/>
          <w:szCs w:val="20"/>
        </w:rPr>
        <w:t xml:space="preserve">Zamawiający, </w:t>
      </w:r>
      <w:r w:rsidR="00A31699" w:rsidRPr="003835D3">
        <w:rPr>
          <w:rFonts w:ascii="Arial Narrow" w:hAnsi="Arial Narrow" w:cs="Arial"/>
          <w:b/>
          <w:sz w:val="20"/>
          <w:szCs w:val="20"/>
        </w:rPr>
        <w:t>10WSzKzP SPZOZ</w:t>
      </w:r>
      <w:r w:rsidRPr="003835D3">
        <w:rPr>
          <w:rFonts w:ascii="Arial Narrow" w:hAnsi="Arial Narrow" w:cs="Arial"/>
          <w:sz w:val="20"/>
          <w:szCs w:val="20"/>
        </w:rPr>
        <w:t xml:space="preserve">, działając na podstawie art. 253 </w:t>
      </w:r>
      <w:r w:rsidR="00A17CDB" w:rsidRPr="003835D3">
        <w:rPr>
          <w:rFonts w:ascii="Arial Narrow" w:hAnsi="Arial Narrow" w:cs="Arial"/>
          <w:sz w:val="20"/>
          <w:szCs w:val="20"/>
        </w:rPr>
        <w:t xml:space="preserve">ust. 1 pkt. 1 i </w:t>
      </w:r>
      <w:r w:rsidRPr="003835D3">
        <w:rPr>
          <w:rFonts w:ascii="Arial Narrow" w:hAnsi="Arial Narrow" w:cs="Arial"/>
          <w:sz w:val="20"/>
          <w:szCs w:val="20"/>
        </w:rPr>
        <w:t xml:space="preserve">ust. </w:t>
      </w:r>
      <w:r w:rsidR="00A17CDB" w:rsidRPr="003835D3">
        <w:rPr>
          <w:rFonts w:ascii="Arial Narrow" w:hAnsi="Arial Narrow" w:cs="Arial"/>
          <w:sz w:val="20"/>
          <w:szCs w:val="20"/>
        </w:rPr>
        <w:t>2</w:t>
      </w:r>
      <w:r w:rsidRPr="003835D3">
        <w:rPr>
          <w:rFonts w:ascii="Arial Narrow" w:hAnsi="Arial Narrow" w:cs="Arial"/>
          <w:sz w:val="20"/>
          <w:szCs w:val="20"/>
        </w:rPr>
        <w:t xml:space="preserve"> </w:t>
      </w:r>
      <w:r w:rsidR="00081D13" w:rsidRPr="003835D3">
        <w:rPr>
          <w:rFonts w:ascii="Arial Narrow" w:hAnsi="Arial Narrow" w:cs="Arial"/>
          <w:sz w:val="20"/>
          <w:szCs w:val="20"/>
        </w:rPr>
        <w:t xml:space="preserve">ustawy z dnia 11 września 2019r. Prawo zamówień publicznych </w:t>
      </w:r>
      <w:r w:rsidR="00A31699" w:rsidRPr="003835D3">
        <w:rPr>
          <w:rFonts w:ascii="Arial Narrow" w:hAnsi="Arial Narrow" w:cs="Arial"/>
          <w:sz w:val="20"/>
          <w:szCs w:val="20"/>
        </w:rPr>
        <w:t>(</w:t>
      </w:r>
      <w:proofErr w:type="spellStart"/>
      <w:r w:rsidR="00A31699" w:rsidRPr="003835D3">
        <w:rPr>
          <w:rFonts w:ascii="Arial Narrow" w:hAnsi="Arial Narrow" w:cs="Arial"/>
          <w:sz w:val="20"/>
          <w:szCs w:val="20"/>
        </w:rPr>
        <w:t>t.j</w:t>
      </w:r>
      <w:proofErr w:type="spellEnd"/>
      <w:r w:rsidR="00A31699" w:rsidRPr="003835D3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A31699" w:rsidRPr="003835D3">
        <w:rPr>
          <w:rFonts w:ascii="Arial Narrow" w:hAnsi="Arial Narrow" w:cs="Arial"/>
          <w:sz w:val="20"/>
          <w:szCs w:val="20"/>
        </w:rPr>
        <w:t>późn</w:t>
      </w:r>
      <w:proofErr w:type="spellEnd"/>
      <w:r w:rsidR="00A31699" w:rsidRPr="003835D3">
        <w:rPr>
          <w:rFonts w:ascii="Arial Narrow" w:hAnsi="Arial Narrow" w:cs="Arial"/>
          <w:sz w:val="20"/>
          <w:szCs w:val="20"/>
        </w:rPr>
        <w:t>. zm.)</w:t>
      </w:r>
      <w:r w:rsidR="00081D13" w:rsidRPr="003835D3">
        <w:rPr>
          <w:rFonts w:ascii="Arial Narrow" w:hAnsi="Arial Narrow" w:cs="Arial"/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3835D3">
        <w:rPr>
          <w:rFonts w:ascii="Arial Narrow" w:hAnsi="Arial Narrow" w:cs="Arial"/>
          <w:sz w:val="18"/>
          <w:szCs w:val="18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31699" w:rsidRPr="003835D3" w14:paraId="4EADED47" w14:textId="77777777" w:rsidTr="000245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006F24A8" w14:textId="77777777" w:rsidR="00A31699" w:rsidRPr="003835D3" w:rsidRDefault="00A31699" w:rsidP="0002459C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835D3">
              <w:rPr>
                <w:rFonts w:ascii="Arial Narrow" w:hAnsi="Arial Narrow" w:cs="Arial"/>
                <w:b/>
                <w:sz w:val="20"/>
                <w:szCs w:val="20"/>
              </w:rPr>
              <w:t>KAMSOFT S.A.</w:t>
            </w:r>
          </w:p>
          <w:p w14:paraId="42DDE55F" w14:textId="77777777" w:rsidR="00A31699" w:rsidRPr="003835D3" w:rsidRDefault="00A31699" w:rsidP="0002459C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835D3">
              <w:rPr>
                <w:rFonts w:ascii="Arial Narrow" w:hAnsi="Arial Narrow" w:cs="Arial"/>
                <w:bCs/>
                <w:sz w:val="20"/>
                <w:szCs w:val="20"/>
              </w:rPr>
              <w:t>1 Maja</w:t>
            </w:r>
            <w:r w:rsidRPr="003835D3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3835D3">
              <w:rPr>
                <w:rFonts w:ascii="Arial Narrow" w:hAnsi="Arial Narrow" w:cs="Arial"/>
                <w:bCs/>
                <w:sz w:val="20"/>
                <w:szCs w:val="20"/>
              </w:rPr>
              <w:t>133</w:t>
            </w:r>
            <w:r w:rsidRPr="003835D3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14:paraId="55B54B06" w14:textId="77777777" w:rsidR="00A31699" w:rsidRPr="003835D3" w:rsidRDefault="00A31699" w:rsidP="0002459C">
            <w:pPr>
              <w:ind w:left="-75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835D3">
              <w:rPr>
                <w:rFonts w:ascii="Arial Narrow" w:hAnsi="Arial Narrow" w:cs="Arial"/>
                <w:bCs/>
                <w:sz w:val="20"/>
                <w:szCs w:val="20"/>
              </w:rPr>
              <w:t>40-235</w:t>
            </w:r>
            <w:r w:rsidRPr="003835D3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3835D3">
              <w:rPr>
                <w:rFonts w:ascii="Arial Narrow" w:hAnsi="Arial Narrow" w:cs="Arial"/>
                <w:bCs/>
                <w:sz w:val="20"/>
                <w:szCs w:val="20"/>
              </w:rPr>
              <w:t>Katowice</w:t>
            </w:r>
          </w:p>
          <w:p w14:paraId="270BFE7F" w14:textId="77777777" w:rsidR="00A31699" w:rsidRPr="003835D3" w:rsidRDefault="00A31699" w:rsidP="0002459C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835D3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3835D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bookmarkEnd w:id="1"/>
            <w:r w:rsidRPr="003835D3">
              <w:rPr>
                <w:rFonts w:ascii="Arial Narrow" w:hAnsi="Arial Narrow" w:cs="Arial"/>
                <w:b/>
                <w:sz w:val="20"/>
                <w:szCs w:val="20"/>
              </w:rPr>
              <w:t>406 173.06 zł</w:t>
            </w:r>
            <w:r w:rsidRPr="003835D3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3835D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122F1566" w14:textId="77777777" w:rsidR="00A31699" w:rsidRPr="003835D3" w:rsidRDefault="00A31699" w:rsidP="0002459C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835D3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Uzasadnienie wyboru</w:t>
            </w:r>
            <w:r w:rsidRPr="003835D3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3279AA6F" w14:textId="77777777" w:rsidR="003835D3" w:rsidRPr="002070C2" w:rsidRDefault="003835D3" w:rsidP="003835D3">
            <w:pPr>
              <w:spacing w:after="240" w:line="360" w:lineRule="auto"/>
              <w:ind w:left="-75"/>
              <w:jc w:val="both"/>
              <w:rPr>
                <w:i/>
                <w:sz w:val="18"/>
              </w:rPr>
            </w:pPr>
            <w:r w:rsidRPr="003835D3">
              <w:rPr>
                <w:rFonts w:ascii="Arial Narrow" w:hAnsi="Arial Narrow" w:cs="Arial"/>
                <w:bCs/>
                <w:sz w:val="20"/>
              </w:rPr>
              <w:t xml:space="preserve">Wybrana oferta nie podlega </w:t>
            </w:r>
            <w:proofErr w:type="gramStart"/>
            <w:r w:rsidRPr="003835D3">
              <w:rPr>
                <w:rFonts w:ascii="Arial Narrow" w:hAnsi="Arial Narrow" w:cs="Arial"/>
                <w:bCs/>
                <w:sz w:val="20"/>
              </w:rPr>
              <w:t>wykluczeniu,</w:t>
            </w:r>
            <w:proofErr w:type="gramEnd"/>
            <w:r w:rsidRPr="003835D3">
              <w:rPr>
                <w:rFonts w:ascii="Arial Narrow" w:hAnsi="Arial Narrow" w:cs="Arial"/>
                <w:bCs/>
                <w:sz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  <w:r w:rsidRPr="002070C2">
              <w:rPr>
                <w:rFonts w:cs="Arial"/>
                <w:bCs/>
                <w:sz w:val="20"/>
              </w:rPr>
              <w:t>.</w:t>
            </w:r>
          </w:p>
          <w:p w14:paraId="33549391" w14:textId="6F3A8127" w:rsidR="00A31699" w:rsidRPr="003835D3" w:rsidRDefault="00A31699" w:rsidP="0002459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</w:p>
        </w:tc>
      </w:tr>
    </w:tbl>
    <w:p w14:paraId="235A9770" w14:textId="77777777" w:rsidR="00F960D7" w:rsidRPr="003835D3" w:rsidRDefault="00F960D7" w:rsidP="00F33C66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6570755B" w14:textId="77F12EC7" w:rsidR="00B464D3" w:rsidRPr="003835D3" w:rsidRDefault="003835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3835D3">
        <w:rPr>
          <w:rFonts w:ascii="Arial Narrow" w:hAnsi="Arial Narrow" w:cs="Arial"/>
          <w:i/>
          <w:sz w:val="20"/>
          <w:szCs w:val="20"/>
        </w:rPr>
        <w:t>ZAMAWIAJĄCY</w:t>
      </w:r>
    </w:p>
    <w:bookmarkEnd w:id="0"/>
    <w:p w14:paraId="03200713" w14:textId="77777777" w:rsidR="003835D3" w:rsidRDefault="003835D3" w:rsidP="003835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DDFF830" w14:textId="77777777" w:rsidR="003835D3" w:rsidRDefault="003835D3" w:rsidP="003835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C83EB0F" w14:textId="77777777" w:rsidR="003835D3" w:rsidRDefault="003835D3" w:rsidP="003835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37D4305" w14:textId="77777777" w:rsidR="003835D3" w:rsidRDefault="003835D3" w:rsidP="003835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6080C73" w14:textId="77777777" w:rsidR="003835D3" w:rsidRDefault="003835D3" w:rsidP="003835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B9D203F" w14:textId="77777777" w:rsidR="003835D3" w:rsidRDefault="003835D3" w:rsidP="003835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EC6040D" w14:textId="77777777" w:rsidR="003835D3" w:rsidRDefault="003835D3" w:rsidP="003835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F469168" w14:textId="65EAE0FC" w:rsidR="003835D3" w:rsidRPr="00906D68" w:rsidRDefault="003835D3" w:rsidP="003835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1 </w:t>
      </w: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14:paraId="41452038" w14:textId="77777777" w:rsidR="003835D3" w:rsidRPr="00906D68" w:rsidRDefault="003835D3" w:rsidP="003835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13F1CB3B" w14:textId="77777777" w:rsidR="003835D3" w:rsidRPr="00906D68" w:rsidRDefault="003835D3" w:rsidP="003835D3">
      <w:pPr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Fonts w:ascii="Arial Narrow" w:hAnsi="Arial Narrow"/>
          <w:i/>
          <w:sz w:val="16"/>
          <w:szCs w:val="16"/>
        </w:rPr>
        <w:t xml:space="preserve"> </w:t>
      </w:r>
    </w:p>
    <w:p w14:paraId="265323D0" w14:textId="6A2B5D97" w:rsidR="008642B3" w:rsidRPr="003835D3" w:rsidRDefault="003835D3" w:rsidP="003835D3">
      <w:pPr>
        <w:rPr>
          <w:rFonts w:ascii="Arial Narrow" w:hAnsi="Arial Narrow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12.12.</w:t>
      </w:r>
      <w:r w:rsidRPr="00906D68">
        <w:rPr>
          <w:rFonts w:ascii="Arial Narrow" w:hAnsi="Arial Narrow"/>
          <w:i/>
          <w:sz w:val="16"/>
          <w:szCs w:val="16"/>
        </w:rPr>
        <w:t>2025 r.</w:t>
      </w:r>
    </w:p>
    <w:sectPr w:rsidR="008642B3" w:rsidRPr="003835D3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FF77A" w14:textId="77777777" w:rsidR="00995D8E" w:rsidRDefault="00995D8E">
      <w:r>
        <w:separator/>
      </w:r>
    </w:p>
  </w:endnote>
  <w:endnote w:type="continuationSeparator" w:id="0">
    <w:p w14:paraId="463D42AC" w14:textId="77777777" w:rsidR="00995D8E" w:rsidRDefault="00995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2C2B1" w14:textId="77777777" w:rsidR="00A31699" w:rsidRDefault="00A316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CC80D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4934D9A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6F062" w14:textId="77777777" w:rsidR="00A31699" w:rsidRDefault="00A316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8D020" w14:textId="77777777" w:rsidR="00995D8E" w:rsidRDefault="00995D8E">
      <w:r>
        <w:separator/>
      </w:r>
    </w:p>
  </w:footnote>
  <w:footnote w:type="continuationSeparator" w:id="0">
    <w:p w14:paraId="1D20BE4B" w14:textId="77777777" w:rsidR="00995D8E" w:rsidRDefault="00995D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61089" w14:textId="77777777" w:rsidR="00A31699" w:rsidRDefault="00A316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B8A34" w14:textId="77777777" w:rsidR="00A31699" w:rsidRDefault="00A316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24ACB" w14:textId="77777777" w:rsidR="00A31699" w:rsidRDefault="00A316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5D8E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835D3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5D8E"/>
    <w:rsid w:val="009F0E5C"/>
    <w:rsid w:val="00A029B8"/>
    <w:rsid w:val="00A17CDB"/>
    <w:rsid w:val="00A31699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F5FEB4"/>
  <w15:chartTrackingRefBased/>
  <w15:docId w15:val="{8B5E1B1F-4095-456B-8166-CEFF627AA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835D3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3835D3"/>
    <w:rPr>
      <w:b/>
      <w:bCs/>
    </w:rPr>
  </w:style>
  <w:style w:type="character" w:styleId="Hipercze">
    <w:name w:val="Hyperlink"/>
    <w:uiPriority w:val="99"/>
    <w:unhideWhenUsed/>
    <w:rsid w:val="003835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189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3</cp:revision>
  <cp:lastPrinted>2025-12-12T06:21:00Z</cp:lastPrinted>
  <dcterms:created xsi:type="dcterms:W3CDTF">2025-12-12T06:17:00Z</dcterms:created>
  <dcterms:modified xsi:type="dcterms:W3CDTF">2025-12-12T06:21:00Z</dcterms:modified>
</cp:coreProperties>
</file>