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CBA7E0C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109A78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94B66">
        <w:rPr>
          <w:sz w:val="22"/>
          <w:szCs w:val="22"/>
        </w:rPr>
        <w:t>p</w:t>
      </w:r>
      <w:r w:rsidR="009E504E">
        <w:rPr>
          <w:sz w:val="22"/>
          <w:szCs w:val="22"/>
        </w:rPr>
        <w:t>odstawowy</w:t>
      </w:r>
      <w:r w:rsidR="00394B66">
        <w:rPr>
          <w:sz w:val="22"/>
          <w:szCs w:val="22"/>
        </w:rPr>
        <w:t>m</w:t>
      </w:r>
      <w:r w:rsidR="009E504E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C7C2138" w14:textId="77777777" w:rsidR="005C130E" w:rsidRDefault="005C130E" w:rsidP="005C130E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5C130E">
        <w:rPr>
          <w:b/>
          <w:bCs/>
          <w:sz w:val="22"/>
          <w:szCs w:val="22"/>
        </w:rPr>
        <w:t>Dostosowanie sprzętu rehabilitacyjnego do wymogów SANEPID-u wraz</w:t>
      </w:r>
    </w:p>
    <w:p w14:paraId="7BCE1CF5" w14:textId="24A94300" w:rsidR="005C130E" w:rsidRDefault="005C130E" w:rsidP="005C130E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5C130E">
        <w:rPr>
          <w:b/>
          <w:bCs/>
          <w:sz w:val="22"/>
          <w:szCs w:val="22"/>
        </w:rPr>
        <w:t xml:space="preserve"> z dostawą i montażem - Filia nr 3</w:t>
      </w:r>
    </w:p>
    <w:p w14:paraId="3CCEC880" w14:textId="57E4B3AF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0866D15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C130E">
        <w:rPr>
          <w:sz w:val="22"/>
        </w:rPr>
        <w:t xml:space="preserve">, opisem przedmiotu zamówienia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6B1E397F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06D15000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7333DA">
        <w:rPr>
          <w:bCs/>
          <w:sz w:val="22"/>
        </w:rPr>
        <w:t>ww. wartości wyliczone zgodnie z odpowiednią tabelą</w:t>
      </w:r>
      <w:r w:rsidRPr="007333DA">
        <w:rPr>
          <w:b/>
          <w:bCs/>
          <w:sz w:val="22"/>
        </w:rPr>
        <w:t xml:space="preserve"> </w:t>
      </w:r>
      <w:r w:rsidRPr="007333DA">
        <w:rPr>
          <w:bCs/>
          <w:sz w:val="22"/>
        </w:rPr>
        <w:t xml:space="preserve">formularza asortymentowo </w:t>
      </w:r>
      <w:r w:rsidR="00760909" w:rsidRPr="007333DA">
        <w:rPr>
          <w:bCs/>
          <w:sz w:val="22"/>
        </w:rPr>
        <w:t>–</w:t>
      </w:r>
      <w:r w:rsidRPr="007333DA">
        <w:rPr>
          <w:bCs/>
          <w:sz w:val="22"/>
        </w:rPr>
        <w:t xml:space="preserve"> cenowego, stanowiącego załącznik nr 2 do SWZ / załącznik nr </w:t>
      </w:r>
      <w:r w:rsidR="00AC4E01" w:rsidRPr="007333DA">
        <w:rPr>
          <w:bCs/>
          <w:sz w:val="22"/>
        </w:rPr>
        <w:t>1</w:t>
      </w:r>
      <w:r w:rsidRPr="007333DA">
        <w:rPr>
          <w:bCs/>
          <w:sz w:val="22"/>
        </w:rPr>
        <w:t xml:space="preserve"> do umowy</w:t>
      </w:r>
    </w:p>
    <w:p w14:paraId="1AA7E868" w14:textId="268AD23A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5C130E">
        <w:rPr>
          <w:bCs/>
          <w:sz w:val="22"/>
        </w:rPr>
        <w:t xml:space="preserve">do 6 tygodni od daty zawarcia umowy </w:t>
      </w:r>
      <w:r w:rsidR="00390302">
        <w:rPr>
          <w:b/>
          <w:sz w:val="22"/>
        </w:rPr>
        <w:t xml:space="preserve"> 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3"/>
      <w:bookmarkEnd w:id="4"/>
      <w:bookmarkEnd w:id="5"/>
      <w:bookmarkEnd w:id="6"/>
      <w:bookmarkEnd w:id="8"/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E5CE69D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8040BC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9ECC19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21403E3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6988ACE" w:rsidR="00D74BC1" w:rsidRDefault="00281DC6">
    <w:pPr>
      <w:pStyle w:val="Nagwek"/>
    </w:pPr>
    <w:r>
      <w:t>Znak sprawy: SZW/DZP/</w:t>
    </w:r>
    <w:r w:rsidR="00390302">
      <w:t>15</w:t>
    </w:r>
    <w:r w:rsidR="005C130E">
      <w:t>4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0E7A5A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40DE4"/>
    <w:rsid w:val="00390302"/>
    <w:rsid w:val="00394B66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361E4"/>
    <w:rsid w:val="0054209F"/>
    <w:rsid w:val="00546868"/>
    <w:rsid w:val="00567915"/>
    <w:rsid w:val="00592545"/>
    <w:rsid w:val="005A075F"/>
    <w:rsid w:val="005A70C7"/>
    <w:rsid w:val="005C130E"/>
    <w:rsid w:val="005D2C40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333DA"/>
    <w:rsid w:val="00740C0B"/>
    <w:rsid w:val="00760909"/>
    <w:rsid w:val="007717C3"/>
    <w:rsid w:val="00794FD3"/>
    <w:rsid w:val="007A6234"/>
    <w:rsid w:val="007A62B1"/>
    <w:rsid w:val="007A7A10"/>
    <w:rsid w:val="007D1797"/>
    <w:rsid w:val="0080270C"/>
    <w:rsid w:val="00813379"/>
    <w:rsid w:val="00880AB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C4E01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4</Pages>
  <Words>638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16</cp:revision>
  <cp:lastPrinted>2007-10-05T06:59:00Z</cp:lastPrinted>
  <dcterms:created xsi:type="dcterms:W3CDTF">2025-04-17T08:56:00Z</dcterms:created>
  <dcterms:modified xsi:type="dcterms:W3CDTF">2025-11-20T09:05:00Z</dcterms:modified>
</cp:coreProperties>
</file>