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B469F" w14:textId="77777777" w:rsidR="00D64136" w:rsidRPr="00353FDC" w:rsidRDefault="004848DE" w:rsidP="002E384F">
      <w:pPr>
        <w:jc w:val="right"/>
        <w:rPr>
          <w:rFonts w:ascii="Arial" w:hAnsi="Arial" w:cs="Arial"/>
        </w:rPr>
      </w:pPr>
      <w:bookmarkStart w:id="0" w:name="_Hlk53520193"/>
      <w:r w:rsidRPr="004848DE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4848DE">
        <w:rPr>
          <w:rFonts w:ascii="Arial" w:hAnsi="Arial" w:cs="Arial"/>
        </w:rPr>
        <w:t>2025-12-12</w:t>
      </w:r>
    </w:p>
    <w:p w14:paraId="5140E341" w14:textId="77777777" w:rsidR="004848DE" w:rsidRPr="004848DE" w:rsidRDefault="004848DE" w:rsidP="002E384F">
      <w:pPr>
        <w:ind w:right="3969"/>
        <w:rPr>
          <w:rFonts w:ascii="Arial" w:hAnsi="Arial" w:cs="Arial"/>
          <w:b/>
          <w:bCs/>
        </w:rPr>
      </w:pPr>
      <w:r w:rsidRPr="004848DE">
        <w:rPr>
          <w:rFonts w:ascii="Arial" w:hAnsi="Arial" w:cs="Arial"/>
          <w:b/>
          <w:bCs/>
        </w:rPr>
        <w:t>Szpital Wojewódzki w Poznaniu</w:t>
      </w:r>
    </w:p>
    <w:p w14:paraId="415B15DF" w14:textId="77777777" w:rsidR="00D64136" w:rsidRPr="00353FDC" w:rsidRDefault="004848DE" w:rsidP="002E384F">
      <w:pPr>
        <w:ind w:right="3969"/>
        <w:rPr>
          <w:rFonts w:ascii="Arial" w:hAnsi="Arial" w:cs="Arial"/>
          <w:b/>
          <w:bCs/>
        </w:rPr>
      </w:pPr>
      <w:r w:rsidRPr="004848DE">
        <w:rPr>
          <w:rFonts w:ascii="Arial" w:hAnsi="Arial" w:cs="Arial"/>
          <w:b/>
          <w:bCs/>
        </w:rPr>
        <w:t>Dział Zamówień Publicznych</w:t>
      </w:r>
    </w:p>
    <w:p w14:paraId="5E62F403" w14:textId="77777777" w:rsidR="00D64136" w:rsidRPr="00353FDC" w:rsidRDefault="004848DE" w:rsidP="002E384F">
      <w:pPr>
        <w:ind w:right="3969"/>
        <w:rPr>
          <w:rFonts w:ascii="Arial" w:hAnsi="Arial" w:cs="Arial"/>
        </w:rPr>
      </w:pPr>
      <w:r w:rsidRPr="004848DE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4848DE">
        <w:rPr>
          <w:rFonts w:ascii="Arial" w:hAnsi="Arial" w:cs="Arial"/>
        </w:rPr>
        <w:t>7/19</w:t>
      </w:r>
    </w:p>
    <w:p w14:paraId="1537F56D" w14:textId="77777777" w:rsidR="00D64136" w:rsidRPr="00353FDC" w:rsidRDefault="004848DE" w:rsidP="002E384F">
      <w:pPr>
        <w:ind w:right="3969"/>
        <w:rPr>
          <w:rFonts w:ascii="Arial" w:hAnsi="Arial" w:cs="Arial"/>
        </w:rPr>
      </w:pPr>
      <w:r w:rsidRPr="004848DE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4848DE">
        <w:rPr>
          <w:rFonts w:ascii="Arial" w:hAnsi="Arial" w:cs="Arial"/>
        </w:rPr>
        <w:t>Poznań</w:t>
      </w:r>
    </w:p>
    <w:p w14:paraId="509203EA" w14:textId="77777777" w:rsidR="002E384F" w:rsidRDefault="002E384F" w:rsidP="002E384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68BAC69" w14:textId="1E7A300C" w:rsidR="009F463B" w:rsidRDefault="009F463B" w:rsidP="002E38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7623D24" w14:textId="77777777" w:rsidR="00D64136" w:rsidRDefault="009F463B" w:rsidP="002E384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9F7F941" w14:textId="77777777" w:rsidR="002E384F" w:rsidRDefault="002E384F" w:rsidP="002E38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A32C73B" w14:textId="77777777" w:rsidR="002E384F" w:rsidRPr="009F463B" w:rsidRDefault="002E384F" w:rsidP="002E384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5D35434" w14:textId="77777777" w:rsidTr="005E0D0A">
        <w:tc>
          <w:tcPr>
            <w:tcW w:w="10065" w:type="dxa"/>
            <w:shd w:val="clear" w:color="auto" w:fill="F2F2F2"/>
            <w:hideMark/>
          </w:tcPr>
          <w:p w14:paraId="3ED077CD" w14:textId="77777777" w:rsidR="00D64136" w:rsidRPr="00353FDC" w:rsidRDefault="00D64136" w:rsidP="002E384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E90D8A0" w14:textId="77777777" w:rsidR="00D64136" w:rsidRPr="00353FDC" w:rsidRDefault="00D64136" w:rsidP="002E384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752462D" w14:textId="77777777" w:rsidR="00D64136" w:rsidRPr="00353FDC" w:rsidRDefault="00D64136" w:rsidP="002E384F">
      <w:pPr>
        <w:keepNext/>
        <w:outlineLvl w:val="0"/>
        <w:rPr>
          <w:rFonts w:ascii="Arial" w:hAnsi="Arial" w:cs="Arial"/>
          <w:b/>
        </w:rPr>
      </w:pPr>
    </w:p>
    <w:p w14:paraId="3A5B0CC8" w14:textId="77777777" w:rsidR="00D64136" w:rsidRPr="00353FDC" w:rsidRDefault="00D64136" w:rsidP="002E384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12956C62" w14:textId="77777777" w:rsidTr="005E0D0A">
        <w:tc>
          <w:tcPr>
            <w:tcW w:w="2269" w:type="dxa"/>
          </w:tcPr>
          <w:p w14:paraId="520625BA" w14:textId="77777777" w:rsidR="00D64136" w:rsidRPr="00353FDC" w:rsidRDefault="00D64136" w:rsidP="002E38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0E23EF0" w14:textId="77777777" w:rsidR="00D64136" w:rsidRPr="00353FDC" w:rsidRDefault="004848DE" w:rsidP="002E38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</w:p>
        </w:tc>
      </w:tr>
      <w:tr w:rsidR="004848DE" w:rsidRPr="00353FDC" w14:paraId="19CFB087" w14:textId="77777777" w:rsidTr="00556B65">
        <w:tc>
          <w:tcPr>
            <w:tcW w:w="2269" w:type="dxa"/>
          </w:tcPr>
          <w:p w14:paraId="096BB45C" w14:textId="77777777" w:rsidR="004848DE" w:rsidRPr="00353FDC" w:rsidRDefault="004848DE" w:rsidP="002E38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3F2EF37" w14:textId="77777777" w:rsidR="004848DE" w:rsidRPr="00353FDC" w:rsidRDefault="004848DE" w:rsidP="002E38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SZW/DZP/162/2025</w:t>
            </w:r>
          </w:p>
        </w:tc>
      </w:tr>
    </w:tbl>
    <w:p w14:paraId="4FB3F093" w14:textId="77777777" w:rsidR="00D64136" w:rsidRPr="00E1738E" w:rsidRDefault="00D64136" w:rsidP="002E384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3DB23F4" w14:textId="752886D2" w:rsidR="00D64136" w:rsidRDefault="00D64136" w:rsidP="002E384F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848DE" w:rsidRPr="004848DE">
        <w:rPr>
          <w:rFonts w:ascii="Arial" w:hAnsi="Arial" w:cs="Arial"/>
          <w:b/>
        </w:rPr>
        <w:t>Szpital Wojewódzki w Poznaniu</w:t>
      </w:r>
      <w:r w:rsidR="002E384F">
        <w:rPr>
          <w:rFonts w:ascii="Arial" w:hAnsi="Arial" w:cs="Arial"/>
          <w:b/>
        </w:rPr>
        <w:t xml:space="preserve">, </w:t>
      </w:r>
      <w:r w:rsidR="004848DE" w:rsidRPr="004848D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848DE" w:rsidRPr="004848DE">
        <w:rPr>
          <w:rFonts w:ascii="Arial" w:hAnsi="Arial" w:cs="Arial"/>
        </w:rPr>
        <w:t>(</w:t>
      </w:r>
      <w:proofErr w:type="spellStart"/>
      <w:r w:rsidR="004848DE" w:rsidRPr="004848DE">
        <w:rPr>
          <w:rFonts w:ascii="Arial" w:hAnsi="Arial" w:cs="Arial"/>
        </w:rPr>
        <w:t>t.j</w:t>
      </w:r>
      <w:proofErr w:type="spellEnd"/>
      <w:r w:rsidR="004848DE" w:rsidRPr="004848DE">
        <w:rPr>
          <w:rFonts w:ascii="Arial" w:hAnsi="Arial" w:cs="Arial"/>
        </w:rPr>
        <w:t xml:space="preserve">. Dz. U. z 2024 r. poz. 1320 z </w:t>
      </w:r>
      <w:proofErr w:type="spellStart"/>
      <w:r w:rsidR="004848DE" w:rsidRPr="004848DE">
        <w:rPr>
          <w:rFonts w:ascii="Arial" w:hAnsi="Arial" w:cs="Arial"/>
        </w:rPr>
        <w:t>późn</w:t>
      </w:r>
      <w:proofErr w:type="spellEnd"/>
      <w:r w:rsidR="004848DE" w:rsidRPr="004848DE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75078AD4" w14:textId="77777777" w:rsidR="002E384F" w:rsidRDefault="002E384F" w:rsidP="002E384F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48DE" w14:paraId="62F098DE" w14:textId="77777777" w:rsidTr="00556B6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FD11" w14:textId="77777777" w:rsidR="004848DE" w:rsidRPr="00F245C5" w:rsidRDefault="004848DE" w:rsidP="002E384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48D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48DE">
              <w:rPr>
                <w:rFonts w:ascii="Arial" w:hAnsi="Arial" w:cs="Arial"/>
              </w:rPr>
              <w:t>Aparat USG</w:t>
            </w:r>
          </w:p>
          <w:p w14:paraId="593F3C35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48DE">
              <w:rPr>
                <w:rFonts w:ascii="Arial" w:hAnsi="Arial" w:cs="Arial"/>
                <w:b/>
              </w:rPr>
              <w:t>Medinco</w:t>
            </w:r>
            <w:proofErr w:type="spellEnd"/>
            <w:r w:rsidRPr="004848DE">
              <w:rPr>
                <w:rFonts w:ascii="Arial" w:hAnsi="Arial" w:cs="Arial"/>
                <w:b/>
              </w:rPr>
              <w:t xml:space="preserve"> Sp. z o.o.</w:t>
            </w:r>
          </w:p>
          <w:p w14:paraId="69F59E95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Rondo ONZ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/piętro 27</w:t>
            </w:r>
          </w:p>
          <w:p w14:paraId="0ED1B876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00-124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Warszawa</w:t>
            </w:r>
          </w:p>
          <w:p w14:paraId="1E9E43C9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48DE">
              <w:rPr>
                <w:rFonts w:ascii="Arial" w:hAnsi="Arial" w:cs="Arial"/>
                <w:b/>
              </w:rPr>
              <w:t>219 999.24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89B4359" w14:textId="77777777" w:rsidR="004848DE" w:rsidRPr="00F245C5" w:rsidRDefault="004848DE" w:rsidP="002E384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737231" w14:textId="77777777" w:rsidR="004848DE" w:rsidRPr="00F245C5" w:rsidRDefault="004848DE" w:rsidP="002E384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48D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4848DE" w14:paraId="1D45D00C" w14:textId="77777777" w:rsidTr="00556B6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5909" w14:textId="77777777" w:rsidR="004848DE" w:rsidRPr="00F245C5" w:rsidRDefault="004848DE" w:rsidP="002E384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48DE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48DE">
              <w:rPr>
                <w:rFonts w:ascii="Arial" w:hAnsi="Arial" w:cs="Arial"/>
              </w:rPr>
              <w:t>USG mobilne</w:t>
            </w:r>
          </w:p>
          <w:p w14:paraId="0AD586B0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848DE">
              <w:rPr>
                <w:rFonts w:ascii="Arial" w:hAnsi="Arial" w:cs="Arial"/>
                <w:b/>
              </w:rPr>
              <w:t>Medinco</w:t>
            </w:r>
            <w:proofErr w:type="spellEnd"/>
            <w:r w:rsidRPr="004848DE">
              <w:rPr>
                <w:rFonts w:ascii="Arial" w:hAnsi="Arial" w:cs="Arial"/>
                <w:b/>
              </w:rPr>
              <w:t xml:space="preserve"> Sp. z o.o.</w:t>
            </w:r>
          </w:p>
          <w:p w14:paraId="3C9CCE4D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Rondo ONZ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/piętro 27</w:t>
            </w:r>
          </w:p>
          <w:p w14:paraId="66A33AEF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00-124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Warszawa</w:t>
            </w:r>
          </w:p>
          <w:p w14:paraId="1F18D04C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48DE">
              <w:rPr>
                <w:rFonts w:ascii="Arial" w:hAnsi="Arial" w:cs="Arial"/>
                <w:b/>
              </w:rPr>
              <w:t>149 499.00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5FBB58D" w14:textId="77777777" w:rsidR="004848DE" w:rsidRPr="00F245C5" w:rsidRDefault="004848DE" w:rsidP="002E384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708FB4" w14:textId="77777777" w:rsidR="004848DE" w:rsidRPr="00F245C5" w:rsidRDefault="004848DE" w:rsidP="002E384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48D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4848DE" w14:paraId="41A092C8" w14:textId="77777777" w:rsidTr="00556B6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2651" w14:textId="77777777" w:rsidR="004848DE" w:rsidRPr="00F245C5" w:rsidRDefault="004848DE" w:rsidP="002E384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48DE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48DE">
              <w:rPr>
                <w:rFonts w:ascii="Arial" w:hAnsi="Arial" w:cs="Arial"/>
              </w:rPr>
              <w:t>Aparat do znieczulania</w:t>
            </w:r>
          </w:p>
          <w:p w14:paraId="5009AF9E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/>
              </w:rPr>
            </w:pPr>
            <w:r w:rsidRPr="004848DE">
              <w:rPr>
                <w:rFonts w:ascii="Arial" w:hAnsi="Arial" w:cs="Arial"/>
                <w:b/>
              </w:rPr>
              <w:t xml:space="preserve">GE </w:t>
            </w:r>
            <w:proofErr w:type="spellStart"/>
            <w:r w:rsidRPr="004848DE">
              <w:rPr>
                <w:rFonts w:ascii="Arial" w:hAnsi="Arial" w:cs="Arial"/>
                <w:b/>
              </w:rPr>
              <w:t>Medical</w:t>
            </w:r>
            <w:proofErr w:type="spellEnd"/>
            <w:r w:rsidRPr="004848DE">
              <w:rPr>
                <w:rFonts w:ascii="Arial" w:hAnsi="Arial" w:cs="Arial"/>
                <w:b/>
              </w:rPr>
              <w:t xml:space="preserve"> Systems Polska Sp. z o.o.</w:t>
            </w:r>
          </w:p>
          <w:p w14:paraId="1EA31119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Wołoska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D3B79B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4848DE">
              <w:rPr>
                <w:rFonts w:ascii="Arial" w:hAnsi="Arial" w:cs="Arial"/>
                <w:bCs/>
              </w:rPr>
              <w:t>02-583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48DE">
              <w:rPr>
                <w:rFonts w:ascii="Arial" w:hAnsi="Arial" w:cs="Arial"/>
                <w:bCs/>
              </w:rPr>
              <w:t>Warszawa</w:t>
            </w:r>
          </w:p>
          <w:p w14:paraId="0537B91D" w14:textId="77777777" w:rsidR="004848DE" w:rsidRPr="00F245C5" w:rsidRDefault="004848DE" w:rsidP="002E384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48DE">
              <w:rPr>
                <w:rFonts w:ascii="Arial" w:hAnsi="Arial" w:cs="Arial"/>
                <w:b/>
              </w:rPr>
              <w:t>228 960.00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C52E21" w14:textId="77777777" w:rsidR="004848DE" w:rsidRPr="00F245C5" w:rsidRDefault="004848DE" w:rsidP="002E384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887825A" w14:textId="77777777" w:rsidR="004848DE" w:rsidRPr="00F245C5" w:rsidRDefault="004848DE" w:rsidP="002E384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848DE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08D74782" w14:textId="77777777" w:rsidR="002E384F" w:rsidRDefault="002E384F" w:rsidP="002E384F">
      <w:pPr>
        <w:jc w:val="both"/>
        <w:rPr>
          <w:rFonts w:ascii="Arial" w:hAnsi="Arial" w:cs="Arial"/>
          <w:b/>
          <w:bCs/>
          <w:color w:val="000000"/>
        </w:rPr>
      </w:pPr>
    </w:p>
    <w:p w14:paraId="13E7F98B" w14:textId="77777777" w:rsidR="002E384F" w:rsidRDefault="002E384F" w:rsidP="002E384F">
      <w:pPr>
        <w:jc w:val="both"/>
        <w:rPr>
          <w:rFonts w:ascii="Arial" w:hAnsi="Arial" w:cs="Arial"/>
          <w:b/>
          <w:bCs/>
          <w:color w:val="000000"/>
        </w:rPr>
      </w:pPr>
    </w:p>
    <w:p w14:paraId="1C3F042C" w14:textId="77777777" w:rsidR="002E384F" w:rsidRDefault="002E384F" w:rsidP="002E384F">
      <w:pPr>
        <w:jc w:val="both"/>
        <w:rPr>
          <w:rFonts w:ascii="Arial" w:hAnsi="Arial" w:cs="Arial"/>
          <w:b/>
          <w:bCs/>
          <w:color w:val="000000"/>
        </w:rPr>
      </w:pPr>
    </w:p>
    <w:p w14:paraId="01CFD415" w14:textId="77777777" w:rsidR="002E384F" w:rsidRDefault="002E384F" w:rsidP="002E384F">
      <w:pPr>
        <w:jc w:val="both"/>
        <w:rPr>
          <w:rFonts w:ascii="Arial" w:hAnsi="Arial" w:cs="Arial"/>
          <w:b/>
          <w:bCs/>
          <w:color w:val="000000"/>
        </w:rPr>
      </w:pPr>
    </w:p>
    <w:p w14:paraId="482BE590" w14:textId="388FDAF6" w:rsidR="00D64136" w:rsidRDefault="00D64136" w:rsidP="002E384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977"/>
        <w:gridCol w:w="1276"/>
      </w:tblGrid>
      <w:tr w:rsidR="00D64136" w14:paraId="398EDA21" w14:textId="77777777" w:rsidTr="002E38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129629" w14:textId="77777777" w:rsidR="00D64136" w:rsidRPr="00F245C5" w:rsidRDefault="00D64136" w:rsidP="002E384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177C5B" w14:textId="77777777" w:rsidR="00D64136" w:rsidRPr="00F245C5" w:rsidRDefault="00D64136" w:rsidP="002E384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0AAA9E" w14:textId="77777777" w:rsidR="00D64136" w:rsidRPr="00F245C5" w:rsidRDefault="00D64136" w:rsidP="002E384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40371C" w14:textId="77777777" w:rsidR="00D64136" w:rsidRPr="00F245C5" w:rsidRDefault="00D64136" w:rsidP="002E384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848DE" w14:paraId="1A96046A" w14:textId="77777777" w:rsidTr="002E38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FD3B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48DE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80B8" w14:textId="77777777" w:rsidR="004848DE" w:rsidRPr="007D7932" w:rsidRDefault="004848DE" w:rsidP="002E38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>Medinco</w:t>
            </w:r>
            <w:proofErr w:type="spellEnd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75C0D33" w14:textId="77777777" w:rsidR="004848DE" w:rsidRPr="007D7932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Rondo ONZ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1/piętro 27</w:t>
            </w:r>
          </w:p>
          <w:p w14:paraId="51734F1E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00-124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19D3" w14:textId="77777777" w:rsidR="004848DE" w:rsidRPr="004848DE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B7E8B06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10B7" w14:textId="77777777" w:rsidR="004848DE" w:rsidRPr="007D7932" w:rsidRDefault="004848DE" w:rsidP="002E38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4848DE" w14:paraId="3B0B7450" w14:textId="77777777" w:rsidTr="002E38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1860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48DE">
              <w:rPr>
                <w:rFonts w:ascii="Arial" w:hAnsi="Arial" w:cs="Arial"/>
                <w:sz w:val="22"/>
                <w:szCs w:val="22"/>
              </w:rPr>
              <w:t>USG mobilne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7C163" w14:textId="77777777" w:rsidR="004848DE" w:rsidRPr="007D7932" w:rsidRDefault="004848DE" w:rsidP="002E38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>Medinco</w:t>
            </w:r>
            <w:proofErr w:type="spellEnd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5E2DABE" w14:textId="77777777" w:rsidR="004848DE" w:rsidRPr="007D7932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Rondo ONZ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1/piętro 27</w:t>
            </w:r>
          </w:p>
          <w:p w14:paraId="2AEE7474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00-124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66048" w14:textId="77777777" w:rsidR="004848DE" w:rsidRPr="004848DE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3ED87157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DF84" w14:textId="77777777" w:rsidR="004848DE" w:rsidRPr="007D7932" w:rsidRDefault="004848DE" w:rsidP="002E38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4848DE" w14:paraId="219834F8" w14:textId="77777777" w:rsidTr="002E38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0518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48DE">
              <w:rPr>
                <w:rFonts w:ascii="Arial" w:hAnsi="Arial" w:cs="Arial"/>
                <w:sz w:val="22"/>
                <w:szCs w:val="22"/>
              </w:rPr>
              <w:t>Aparat do znieczulania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E929" w14:textId="77777777" w:rsidR="002E384F" w:rsidRDefault="004848DE" w:rsidP="002E38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</w:t>
            </w:r>
          </w:p>
          <w:p w14:paraId="01223001" w14:textId="66DB2395" w:rsidR="004848DE" w:rsidRPr="007D7932" w:rsidRDefault="004848DE" w:rsidP="002E38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8DE">
              <w:rPr>
                <w:rFonts w:ascii="Arial" w:hAnsi="Arial" w:cs="Arial"/>
                <w:b/>
                <w:bCs/>
                <w:sz w:val="22"/>
                <w:szCs w:val="22"/>
              </w:rPr>
              <w:t>Polska Sp. z o.o.</w:t>
            </w:r>
          </w:p>
          <w:p w14:paraId="17985861" w14:textId="77777777" w:rsidR="004848DE" w:rsidRPr="007D7932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A8335B0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48D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8BF9" w14:textId="77777777" w:rsidR="004848DE" w:rsidRPr="004848DE" w:rsidRDefault="004848DE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3799A853" w14:textId="77777777" w:rsidR="004848DE" w:rsidRPr="007D7932" w:rsidRDefault="004848DE" w:rsidP="002E3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B3BF7" w14:textId="77777777" w:rsidR="004848DE" w:rsidRPr="007D7932" w:rsidRDefault="004848DE" w:rsidP="002E38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48DE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</w:tbl>
    <w:p w14:paraId="6734D772" w14:textId="77777777" w:rsidR="00D64136" w:rsidRDefault="00D64136" w:rsidP="002E384F">
      <w:pPr>
        <w:jc w:val="both"/>
        <w:rPr>
          <w:rFonts w:ascii="Arial" w:hAnsi="Arial" w:cs="Arial"/>
          <w:color w:val="000000"/>
        </w:rPr>
      </w:pPr>
    </w:p>
    <w:p w14:paraId="713A29F2" w14:textId="77777777" w:rsidR="00D64136" w:rsidRDefault="00D64136" w:rsidP="002E384F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4D811BBD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681A94" w14:textId="77777777" w:rsidR="00D64136" w:rsidRPr="007D7932" w:rsidRDefault="00D64136" w:rsidP="002E384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7D08EBC" w14:textId="77777777" w:rsidR="00D64136" w:rsidRPr="007D7932" w:rsidRDefault="00D64136" w:rsidP="002E384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009C82" w14:textId="77777777" w:rsidR="00D64136" w:rsidRPr="007D7932" w:rsidRDefault="00D64136" w:rsidP="002E384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1AADD798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120CCE" w14:textId="77777777" w:rsidR="00D64136" w:rsidRPr="007D7932" w:rsidRDefault="00D64136" w:rsidP="002E38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82314C" w14:textId="77777777" w:rsidR="00D64136" w:rsidRPr="007D7932" w:rsidRDefault="00D64136" w:rsidP="002E38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5AA1131" w14:textId="77777777" w:rsidR="00D64136" w:rsidRPr="007D7932" w:rsidRDefault="00D64136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86263CF" w14:textId="77777777" w:rsidR="00D64136" w:rsidRPr="007D7932" w:rsidRDefault="00D64136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9BE255" w14:textId="77777777" w:rsidR="00D64136" w:rsidRDefault="00D64136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54467A18" w14:textId="77777777" w:rsidR="00D64136" w:rsidRPr="0013621B" w:rsidRDefault="00D64136" w:rsidP="002E384F">
            <w:pPr>
              <w:rPr>
                <w:rFonts w:ascii="Arial" w:hAnsi="Arial" w:cs="Arial"/>
                <w:sz w:val="12"/>
                <w:szCs w:val="12"/>
              </w:rPr>
            </w:pPr>
          </w:p>
          <w:p w14:paraId="2EC6D2CC" w14:textId="77777777" w:rsidR="00D64136" w:rsidRPr="007D7932" w:rsidRDefault="00D64136" w:rsidP="002E384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C91A684" w14:textId="77777777" w:rsidR="00D64136" w:rsidRPr="007D7932" w:rsidRDefault="00D64136" w:rsidP="002E38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349A31" w14:textId="77777777" w:rsidR="00D64136" w:rsidRPr="00D64136" w:rsidRDefault="00D64136" w:rsidP="002E384F">
      <w:pPr>
        <w:jc w:val="both"/>
        <w:rPr>
          <w:rFonts w:ascii="Arial" w:hAnsi="Arial" w:cs="Arial"/>
          <w:color w:val="000000"/>
        </w:rPr>
      </w:pPr>
    </w:p>
    <w:p w14:paraId="6F0C1793" w14:textId="77777777" w:rsidR="009F0E5C" w:rsidRPr="00D64136" w:rsidRDefault="00D64136" w:rsidP="002E384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DF15112" w14:textId="77777777" w:rsidR="00F960D7" w:rsidRPr="00D64136" w:rsidRDefault="00A029B8" w:rsidP="002E384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4848DE" w:rsidRPr="00D64136">
        <w:rPr>
          <w:rFonts w:ascii="Arial" w:hAnsi="Arial" w:cs="Arial"/>
        </w:rPr>
        <w:t>nie krótszym niż 10 dni od dnia przesłania niniejsze</w:t>
      </w:r>
      <w:r w:rsidR="004848DE">
        <w:rPr>
          <w:rFonts w:ascii="Arial" w:hAnsi="Arial" w:cs="Arial"/>
        </w:rPr>
        <w:t>j</w:t>
      </w:r>
      <w:r w:rsidR="004848DE" w:rsidRPr="00D64136">
        <w:rPr>
          <w:rFonts w:ascii="Arial" w:hAnsi="Arial" w:cs="Arial"/>
        </w:rPr>
        <w:t xml:space="preserve"> </w:t>
      </w:r>
      <w:r w:rsidR="004848DE">
        <w:rPr>
          <w:rFonts w:ascii="Arial" w:hAnsi="Arial" w:cs="Arial"/>
        </w:rPr>
        <w:t>informacji</w:t>
      </w:r>
      <w:r w:rsidR="004848DE" w:rsidRPr="00D64136">
        <w:rPr>
          <w:rFonts w:ascii="Arial" w:hAnsi="Arial" w:cs="Arial"/>
        </w:rPr>
        <w:t xml:space="preserve"> o wyborze najkorzystniejszej oferty.</w:t>
      </w:r>
    </w:p>
    <w:p w14:paraId="6DC00451" w14:textId="77777777" w:rsidR="00F960D7" w:rsidRDefault="00D8427E" w:rsidP="002E384F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7A727D06" w14:textId="77777777" w:rsidR="00D64136" w:rsidRPr="00C6247D" w:rsidRDefault="00D64136" w:rsidP="002E384F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5335B13" w14:textId="77777777" w:rsidR="00F960D7" w:rsidRPr="00D64136" w:rsidRDefault="00D64136" w:rsidP="002E384F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19E2BF8B" w14:textId="77777777" w:rsidR="002E384F" w:rsidRDefault="002E384F" w:rsidP="002E384F">
      <w:pPr>
        <w:ind w:left="3119" w:firstLine="425"/>
        <w:jc w:val="right"/>
        <w:rPr>
          <w:rFonts w:ascii="Arial" w:hAnsi="Arial" w:cs="Arial"/>
          <w:i/>
        </w:rPr>
      </w:pPr>
    </w:p>
    <w:p w14:paraId="6E39A02C" w14:textId="6F72959E" w:rsidR="00B464D3" w:rsidRDefault="00B464D3" w:rsidP="002E384F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50C15744" w14:textId="77777777" w:rsidR="002E384F" w:rsidRDefault="002E384F" w:rsidP="002E384F">
      <w:pPr>
        <w:ind w:left="3119" w:firstLine="425"/>
        <w:jc w:val="right"/>
        <w:rPr>
          <w:rFonts w:ascii="Arial" w:hAnsi="Arial" w:cs="Arial"/>
          <w:i/>
        </w:rPr>
      </w:pPr>
    </w:p>
    <w:p w14:paraId="308E38A3" w14:textId="77777777" w:rsidR="002E384F" w:rsidRPr="00C40A1E" w:rsidRDefault="002E384F" w:rsidP="002E384F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5B1F8A86" w14:textId="77777777" w:rsidR="002E384F" w:rsidRPr="00BB547B" w:rsidRDefault="002E384F" w:rsidP="002E384F">
      <w:pPr>
        <w:ind w:left="523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6BBF9A45" w14:textId="77777777" w:rsidR="002E384F" w:rsidRPr="00D64136" w:rsidRDefault="002E384F" w:rsidP="002E384F">
      <w:pPr>
        <w:ind w:left="3119" w:firstLine="425"/>
        <w:jc w:val="right"/>
        <w:rPr>
          <w:rFonts w:ascii="Arial" w:hAnsi="Arial" w:cs="Arial"/>
          <w:i/>
        </w:rPr>
      </w:pPr>
    </w:p>
    <w:p w14:paraId="33C2A1A2" w14:textId="582DC886" w:rsidR="008642B3" w:rsidRPr="00D64136" w:rsidRDefault="004848DE" w:rsidP="002E384F">
      <w:pPr>
        <w:jc w:val="right"/>
        <w:rPr>
          <w:rFonts w:ascii="Arial" w:hAnsi="Arial" w:cs="Arial"/>
          <w:vertAlign w:val="superscript"/>
        </w:rPr>
      </w:pPr>
      <w:r w:rsidRPr="004848DE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74F25" w14:textId="77777777" w:rsidR="00A807C4" w:rsidRDefault="00A807C4">
      <w:r>
        <w:separator/>
      </w:r>
    </w:p>
  </w:endnote>
  <w:endnote w:type="continuationSeparator" w:id="0">
    <w:p w14:paraId="77ECE2E2" w14:textId="77777777" w:rsidR="00A807C4" w:rsidRDefault="00A8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9E03D" w14:textId="77777777" w:rsidR="004848DE" w:rsidRDefault="004848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A921C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74242D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47CE3" w14:textId="77777777" w:rsidR="004848DE" w:rsidRDefault="00484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D33EF" w14:textId="77777777" w:rsidR="00A807C4" w:rsidRDefault="00A807C4">
      <w:r>
        <w:separator/>
      </w:r>
    </w:p>
  </w:footnote>
  <w:footnote w:type="continuationSeparator" w:id="0">
    <w:p w14:paraId="26EF78B5" w14:textId="77777777" w:rsidR="00A807C4" w:rsidRDefault="00A8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EFF92" w14:textId="77777777" w:rsidR="004848DE" w:rsidRDefault="004848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8C68" w14:textId="77777777" w:rsidR="004848DE" w:rsidRDefault="004848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33990" w14:textId="77777777" w:rsidR="004848DE" w:rsidRDefault="004848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C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384F"/>
    <w:rsid w:val="003445A0"/>
    <w:rsid w:val="003A0AFC"/>
    <w:rsid w:val="003B5567"/>
    <w:rsid w:val="003D611C"/>
    <w:rsid w:val="00431C0B"/>
    <w:rsid w:val="00437CAD"/>
    <w:rsid w:val="004657DA"/>
    <w:rsid w:val="004848DE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807C4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5E13B"/>
  <w15:chartTrackingRefBased/>
  <w15:docId w15:val="{717E34CF-5C6B-455B-9025-0A1E8FF04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2025-12-12T07:00:00Z</cp:lastPrinted>
  <dcterms:created xsi:type="dcterms:W3CDTF">2025-12-12T07:00:00Z</dcterms:created>
  <dcterms:modified xsi:type="dcterms:W3CDTF">2025-12-12T07:00:00Z</dcterms:modified>
</cp:coreProperties>
</file>