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835BB" w14:textId="77777777" w:rsidR="00986737" w:rsidRPr="009432A1" w:rsidRDefault="004D1700" w:rsidP="00986CFD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D1700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D1700">
        <w:rPr>
          <w:rFonts w:ascii="Arial" w:hAnsi="Arial" w:cs="Arial"/>
          <w:sz w:val="24"/>
          <w:szCs w:val="24"/>
        </w:rPr>
        <w:t>2025-12-15</w:t>
      </w:r>
    </w:p>
    <w:p w14:paraId="31D23827" w14:textId="77777777" w:rsidR="004D1700" w:rsidRPr="004D1700" w:rsidRDefault="004D1700" w:rsidP="00986CFD">
      <w:pPr>
        <w:rPr>
          <w:rFonts w:ascii="Arial" w:hAnsi="Arial" w:cs="Arial"/>
          <w:b/>
          <w:bCs/>
          <w:sz w:val="24"/>
          <w:szCs w:val="24"/>
        </w:rPr>
      </w:pPr>
      <w:r w:rsidRPr="004D170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8C0F553" w14:textId="77777777" w:rsidR="00986737" w:rsidRPr="009432A1" w:rsidRDefault="004D1700" w:rsidP="00986CFD">
      <w:pPr>
        <w:rPr>
          <w:rFonts w:ascii="Arial" w:hAnsi="Arial" w:cs="Arial"/>
          <w:b/>
          <w:bCs/>
          <w:sz w:val="24"/>
          <w:szCs w:val="24"/>
        </w:rPr>
      </w:pPr>
      <w:r w:rsidRPr="004D170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D906418" w14:textId="77777777" w:rsidR="00986737" w:rsidRPr="009432A1" w:rsidRDefault="004D1700" w:rsidP="00986CFD">
      <w:pPr>
        <w:rPr>
          <w:rFonts w:ascii="Arial" w:hAnsi="Arial" w:cs="Arial"/>
          <w:sz w:val="24"/>
          <w:szCs w:val="24"/>
        </w:rPr>
      </w:pPr>
      <w:r w:rsidRPr="004D1700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D1700">
        <w:rPr>
          <w:rFonts w:ascii="Arial" w:hAnsi="Arial" w:cs="Arial"/>
          <w:sz w:val="24"/>
          <w:szCs w:val="24"/>
        </w:rPr>
        <w:t>7/19</w:t>
      </w:r>
    </w:p>
    <w:p w14:paraId="375CB89F" w14:textId="77777777" w:rsidR="00986737" w:rsidRPr="009432A1" w:rsidRDefault="004D1700" w:rsidP="00986CFD">
      <w:pPr>
        <w:rPr>
          <w:rFonts w:ascii="Arial" w:hAnsi="Arial" w:cs="Arial"/>
          <w:sz w:val="24"/>
          <w:szCs w:val="24"/>
        </w:rPr>
      </w:pPr>
      <w:r w:rsidRPr="004D1700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D1700">
        <w:rPr>
          <w:rFonts w:ascii="Arial" w:hAnsi="Arial" w:cs="Arial"/>
          <w:sz w:val="24"/>
          <w:szCs w:val="24"/>
        </w:rPr>
        <w:t>Poznań</w:t>
      </w:r>
    </w:p>
    <w:p w14:paraId="1CCC167E" w14:textId="0733B96C" w:rsidR="00986737" w:rsidRDefault="00986737" w:rsidP="00986CFD">
      <w:pPr>
        <w:jc w:val="both"/>
        <w:rPr>
          <w:rFonts w:ascii="Arial" w:hAnsi="Arial" w:cs="Arial"/>
          <w:bCs/>
          <w:sz w:val="18"/>
          <w:szCs w:val="18"/>
        </w:rPr>
      </w:pPr>
    </w:p>
    <w:p w14:paraId="1B1EACE8" w14:textId="77777777" w:rsidR="00986CFD" w:rsidRPr="009432A1" w:rsidRDefault="00986CFD" w:rsidP="00986CFD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77C57A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878EC1" w14:textId="77777777" w:rsidR="00986737" w:rsidRPr="00CF7835" w:rsidRDefault="00986737" w:rsidP="00986CF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83C98AF" w14:textId="2B511022" w:rsidR="00986737" w:rsidRPr="00382A4A" w:rsidRDefault="00986737" w:rsidP="00986CF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27BA4FB0" w14:textId="77777777" w:rsidR="00986737" w:rsidRPr="004E4B64" w:rsidRDefault="00986737" w:rsidP="00986CF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417603B" w14:textId="77777777" w:rsidTr="005A632E">
        <w:tc>
          <w:tcPr>
            <w:tcW w:w="2269" w:type="dxa"/>
          </w:tcPr>
          <w:p w14:paraId="318FCBCF" w14:textId="77777777" w:rsidR="00986737" w:rsidRPr="004E4B64" w:rsidRDefault="00986737" w:rsidP="00986CF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48A98DE" w14:textId="77777777" w:rsidR="00986737" w:rsidRPr="004E4B64" w:rsidRDefault="004D1700" w:rsidP="00986C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1700">
              <w:rPr>
                <w:rFonts w:ascii="Arial" w:hAnsi="Arial" w:cs="Arial"/>
                <w:bCs/>
                <w:sz w:val="24"/>
                <w:szCs w:val="24"/>
              </w:rPr>
              <w:t>Dostawa leków i substancji do receptur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D1700" w:rsidRPr="004E4B64" w14:paraId="6641B84A" w14:textId="77777777" w:rsidTr="00650842">
        <w:tc>
          <w:tcPr>
            <w:tcW w:w="2269" w:type="dxa"/>
          </w:tcPr>
          <w:p w14:paraId="0FD37A59" w14:textId="77777777" w:rsidR="004D1700" w:rsidRPr="004E4B64" w:rsidRDefault="004D1700" w:rsidP="00986CF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F0963AD" w14:textId="77777777" w:rsidR="004D1700" w:rsidRPr="004E4B64" w:rsidRDefault="004D1700" w:rsidP="00986C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1700">
              <w:rPr>
                <w:rFonts w:ascii="Arial" w:hAnsi="Arial" w:cs="Arial"/>
                <w:bCs/>
                <w:sz w:val="24"/>
                <w:szCs w:val="24"/>
              </w:rPr>
              <w:t>SZW/DZP/145/2025</w:t>
            </w:r>
          </w:p>
        </w:tc>
      </w:tr>
    </w:tbl>
    <w:p w14:paraId="0247E3ED" w14:textId="77777777" w:rsidR="00A80738" w:rsidRDefault="00A80738" w:rsidP="00986CFD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23C4460D" w14:textId="77777777" w:rsidR="00C95B3C" w:rsidRPr="00986737" w:rsidRDefault="00C95B3C" w:rsidP="00986CFD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AFFA3F0" w14:textId="5FE4A86A" w:rsidR="00D665F5" w:rsidRDefault="00D665F5" w:rsidP="00986CF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D1700" w:rsidRPr="004D1700">
        <w:rPr>
          <w:rFonts w:ascii="Arial" w:hAnsi="Arial" w:cs="Arial"/>
          <w:sz w:val="24"/>
          <w:szCs w:val="24"/>
        </w:rPr>
        <w:t>(</w:t>
      </w:r>
      <w:proofErr w:type="spellStart"/>
      <w:r w:rsidR="004D1700" w:rsidRPr="004D1700">
        <w:rPr>
          <w:rFonts w:ascii="Arial" w:hAnsi="Arial" w:cs="Arial"/>
          <w:sz w:val="24"/>
          <w:szCs w:val="24"/>
        </w:rPr>
        <w:t>t.j</w:t>
      </w:r>
      <w:proofErr w:type="spellEnd"/>
      <w:r w:rsidR="004D1700" w:rsidRPr="004D170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D1700" w:rsidRPr="004D1700">
        <w:rPr>
          <w:rFonts w:ascii="Arial" w:hAnsi="Arial" w:cs="Arial"/>
          <w:sz w:val="24"/>
          <w:szCs w:val="24"/>
        </w:rPr>
        <w:t>późn</w:t>
      </w:r>
      <w:proofErr w:type="spellEnd"/>
      <w:r w:rsidR="004D1700" w:rsidRPr="004D1700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CBFE7F6" w14:textId="77777777" w:rsidR="00986CFD" w:rsidRDefault="00986CFD" w:rsidP="00986CFD">
      <w:pPr>
        <w:jc w:val="both"/>
        <w:rPr>
          <w:rFonts w:ascii="Arial" w:hAnsi="Arial" w:cs="Arial"/>
          <w:sz w:val="24"/>
          <w:szCs w:val="24"/>
        </w:rPr>
      </w:pPr>
    </w:p>
    <w:p w14:paraId="0A3BD88D" w14:textId="77777777" w:rsidR="00986CFD" w:rsidRPr="00986CFD" w:rsidRDefault="00986CFD" w:rsidP="00986CFD">
      <w:pPr>
        <w:jc w:val="both"/>
        <w:rPr>
          <w:rFonts w:ascii="Arial" w:hAnsi="Arial" w:cs="Arial"/>
          <w:sz w:val="24"/>
          <w:szCs w:val="24"/>
        </w:rPr>
      </w:pPr>
      <w:r w:rsidRPr="00986CF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D8EC77B" w14:textId="485268D2" w:rsidR="00986CFD" w:rsidRPr="00986CFD" w:rsidRDefault="00986CFD" w:rsidP="00986CFD">
      <w:pPr>
        <w:jc w:val="both"/>
        <w:rPr>
          <w:rFonts w:ascii="Arial" w:hAnsi="Arial" w:cs="Arial"/>
          <w:sz w:val="24"/>
          <w:szCs w:val="24"/>
        </w:rPr>
      </w:pPr>
      <w:r w:rsidRPr="00986CFD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986CFD">
        <w:rPr>
          <w:rFonts w:ascii="Arial" w:hAnsi="Arial" w:cs="Arial"/>
          <w:sz w:val="24"/>
          <w:szCs w:val="24"/>
        </w:rPr>
        <w:t>210293,55 zł brutto</w:t>
      </w:r>
    </w:p>
    <w:p w14:paraId="716FAAA2" w14:textId="440D0A18" w:rsidR="00986CFD" w:rsidRPr="00986CFD" w:rsidRDefault="00986CFD" w:rsidP="00986CFD">
      <w:pPr>
        <w:jc w:val="both"/>
        <w:rPr>
          <w:rFonts w:ascii="Arial" w:hAnsi="Arial" w:cs="Arial"/>
          <w:sz w:val="24"/>
          <w:szCs w:val="24"/>
        </w:rPr>
      </w:pPr>
      <w:r w:rsidRPr="00986CFD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986CFD">
        <w:rPr>
          <w:rFonts w:ascii="Arial" w:hAnsi="Arial" w:cs="Arial"/>
          <w:sz w:val="24"/>
          <w:szCs w:val="24"/>
        </w:rPr>
        <w:t>14558,40 zł brutto</w:t>
      </w:r>
    </w:p>
    <w:p w14:paraId="55C861A0" w14:textId="656D0635" w:rsidR="00986CFD" w:rsidRPr="00986CFD" w:rsidRDefault="00986CFD" w:rsidP="00986CFD">
      <w:pPr>
        <w:jc w:val="both"/>
        <w:rPr>
          <w:rFonts w:ascii="Arial" w:hAnsi="Arial" w:cs="Arial"/>
          <w:sz w:val="24"/>
          <w:szCs w:val="24"/>
        </w:rPr>
      </w:pPr>
      <w:r w:rsidRPr="00986CFD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986CFD">
        <w:rPr>
          <w:rFonts w:ascii="Arial" w:hAnsi="Arial" w:cs="Arial"/>
          <w:sz w:val="24"/>
          <w:szCs w:val="24"/>
        </w:rPr>
        <w:t>129575,94 zł brutto</w:t>
      </w:r>
    </w:p>
    <w:p w14:paraId="183A40E1" w14:textId="22911657" w:rsidR="00986CFD" w:rsidRPr="00986CFD" w:rsidRDefault="00986CFD" w:rsidP="00986CFD">
      <w:pPr>
        <w:jc w:val="both"/>
        <w:rPr>
          <w:rFonts w:ascii="Arial" w:hAnsi="Arial" w:cs="Arial"/>
          <w:sz w:val="24"/>
          <w:szCs w:val="24"/>
        </w:rPr>
      </w:pPr>
      <w:r w:rsidRPr="00986CFD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986CFD">
        <w:rPr>
          <w:rFonts w:ascii="Arial" w:hAnsi="Arial" w:cs="Arial"/>
          <w:sz w:val="24"/>
          <w:szCs w:val="24"/>
        </w:rPr>
        <w:t>43465,52 zł brutto</w:t>
      </w:r>
    </w:p>
    <w:p w14:paraId="27207F86" w14:textId="7351C742" w:rsidR="00986CFD" w:rsidRPr="00986CFD" w:rsidRDefault="00986CFD" w:rsidP="00986CFD">
      <w:pPr>
        <w:jc w:val="both"/>
        <w:rPr>
          <w:rFonts w:ascii="Arial" w:hAnsi="Arial" w:cs="Arial"/>
          <w:sz w:val="24"/>
          <w:szCs w:val="24"/>
        </w:rPr>
      </w:pPr>
      <w:r w:rsidRPr="00986CFD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986CFD">
        <w:rPr>
          <w:rFonts w:ascii="Arial" w:hAnsi="Arial" w:cs="Arial"/>
          <w:sz w:val="24"/>
          <w:szCs w:val="24"/>
        </w:rPr>
        <w:t>84364,20 zł brutto</w:t>
      </w:r>
    </w:p>
    <w:p w14:paraId="4D5C3366" w14:textId="3D8D7BC0" w:rsidR="00986CFD" w:rsidRPr="00986CFD" w:rsidRDefault="00986CFD" w:rsidP="00986CFD">
      <w:pPr>
        <w:jc w:val="both"/>
        <w:rPr>
          <w:rFonts w:ascii="Arial" w:hAnsi="Arial" w:cs="Arial"/>
          <w:sz w:val="24"/>
          <w:szCs w:val="24"/>
        </w:rPr>
      </w:pPr>
      <w:r w:rsidRPr="00986CFD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986CFD">
        <w:rPr>
          <w:rFonts w:ascii="Arial" w:hAnsi="Arial" w:cs="Arial"/>
          <w:sz w:val="24"/>
          <w:szCs w:val="24"/>
        </w:rPr>
        <w:t>30234,60 zł brutto</w:t>
      </w:r>
    </w:p>
    <w:p w14:paraId="7CE06EF9" w14:textId="3281B6E2" w:rsidR="00986CFD" w:rsidRPr="00986CFD" w:rsidRDefault="00986CFD" w:rsidP="00986CFD">
      <w:pPr>
        <w:jc w:val="both"/>
        <w:rPr>
          <w:rFonts w:ascii="Arial" w:hAnsi="Arial" w:cs="Arial"/>
          <w:sz w:val="24"/>
          <w:szCs w:val="24"/>
        </w:rPr>
      </w:pPr>
      <w:r w:rsidRPr="00986CFD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986CFD">
        <w:rPr>
          <w:rFonts w:ascii="Arial" w:hAnsi="Arial" w:cs="Arial"/>
          <w:sz w:val="24"/>
          <w:szCs w:val="24"/>
        </w:rPr>
        <w:t>299808,00 zł brutto</w:t>
      </w:r>
    </w:p>
    <w:p w14:paraId="43213A12" w14:textId="7DBD40E7" w:rsidR="00986CFD" w:rsidRPr="00986CFD" w:rsidRDefault="00986CFD" w:rsidP="00986CFD">
      <w:pPr>
        <w:jc w:val="both"/>
        <w:rPr>
          <w:rFonts w:ascii="Arial" w:hAnsi="Arial" w:cs="Arial"/>
          <w:sz w:val="24"/>
          <w:szCs w:val="24"/>
        </w:rPr>
      </w:pPr>
      <w:r w:rsidRPr="00986CFD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986CFD">
        <w:rPr>
          <w:rFonts w:ascii="Arial" w:hAnsi="Arial" w:cs="Arial"/>
          <w:sz w:val="24"/>
          <w:szCs w:val="24"/>
        </w:rPr>
        <w:t>2878665,40 zł brutto</w:t>
      </w:r>
      <w:r>
        <w:rPr>
          <w:rFonts w:ascii="Arial" w:hAnsi="Arial" w:cs="Arial"/>
          <w:sz w:val="24"/>
          <w:szCs w:val="24"/>
        </w:rPr>
        <w:t>.</w:t>
      </w:r>
    </w:p>
    <w:p w14:paraId="02B728C5" w14:textId="77777777" w:rsidR="00986CFD" w:rsidRPr="00BB547B" w:rsidRDefault="00986CFD" w:rsidP="00986CFD">
      <w:pPr>
        <w:jc w:val="both"/>
        <w:rPr>
          <w:rFonts w:ascii="Arial" w:hAnsi="Arial" w:cs="Arial"/>
          <w:sz w:val="24"/>
          <w:szCs w:val="24"/>
        </w:rPr>
      </w:pPr>
    </w:p>
    <w:p w14:paraId="5C40E170" w14:textId="77777777" w:rsidR="00A80738" w:rsidRPr="00BB547B" w:rsidRDefault="00D665F5" w:rsidP="00986CF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D1700" w:rsidRPr="004D1700">
        <w:rPr>
          <w:rFonts w:ascii="Arial" w:hAnsi="Arial" w:cs="Arial"/>
          <w:sz w:val="24"/>
          <w:szCs w:val="24"/>
        </w:rPr>
        <w:t>12/12/2025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D1700" w:rsidRPr="004D1700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0613507" w14:textId="77777777" w:rsidTr="005A632E">
        <w:tc>
          <w:tcPr>
            <w:tcW w:w="1276" w:type="dxa"/>
            <w:shd w:val="clear" w:color="auto" w:fill="F2F2F2"/>
            <w:vAlign w:val="center"/>
          </w:tcPr>
          <w:p w14:paraId="40157FD2" w14:textId="77777777" w:rsidR="006B27ED" w:rsidRPr="00986737" w:rsidRDefault="00986737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3D577FA" w14:textId="77777777" w:rsidR="006B27ED" w:rsidRPr="00986737" w:rsidRDefault="00986737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F687FBE" w14:textId="77777777" w:rsidR="006B27ED" w:rsidRPr="00986737" w:rsidRDefault="006B27ED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6F998A1" w14:textId="77777777" w:rsidR="006B27ED" w:rsidRPr="00986737" w:rsidRDefault="006B27ED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D1700" w:rsidRPr="00BB547B" w14:paraId="634662E5" w14:textId="77777777" w:rsidTr="00650842">
        <w:tc>
          <w:tcPr>
            <w:tcW w:w="1276" w:type="dxa"/>
            <w:vAlign w:val="center"/>
          </w:tcPr>
          <w:p w14:paraId="7C3C0D87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6DFF8E5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795C1E9D" w14:textId="77777777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D1700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4D170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D1700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4D1700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5E0F5A6E" w14:textId="77777777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0D0F4C" w14:textId="77777777" w:rsidR="004D1700" w:rsidRPr="00986737" w:rsidRDefault="004D1700" w:rsidP="00986C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6108837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72 290.88 zł</w:t>
            </w:r>
          </w:p>
        </w:tc>
      </w:tr>
      <w:tr w:rsidR="004D1700" w:rsidRPr="00BB547B" w14:paraId="1D87BB51" w14:textId="77777777" w:rsidTr="00650842">
        <w:tc>
          <w:tcPr>
            <w:tcW w:w="1276" w:type="dxa"/>
            <w:vAlign w:val="center"/>
          </w:tcPr>
          <w:p w14:paraId="1E4CDEE2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060F48F7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136EDC70" w14:textId="76B73D1C" w:rsidR="004D1700" w:rsidRPr="00986737" w:rsidRDefault="00986CFD" w:rsidP="00986CF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Fr</w:t>
            </w:r>
            <w:r w:rsidR="004D1700" w:rsidRPr="004D1700">
              <w:rPr>
                <w:rFonts w:ascii="Arial" w:hAnsi="Arial" w:cs="Arial"/>
                <w:sz w:val="24"/>
                <w:szCs w:val="24"/>
              </w:rPr>
              <w:t>esenius</w:t>
            </w:r>
            <w:proofErr w:type="spellEnd"/>
            <w:r w:rsidR="004D1700" w:rsidRPr="004D170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4D1700" w:rsidRPr="004D1700">
              <w:rPr>
                <w:rFonts w:ascii="Arial" w:hAnsi="Arial" w:cs="Arial"/>
                <w:sz w:val="24"/>
                <w:szCs w:val="24"/>
              </w:rPr>
              <w:t>edical</w:t>
            </w:r>
            <w:proofErr w:type="spellEnd"/>
            <w:r w:rsidR="004D1700" w:rsidRPr="004D170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4D1700" w:rsidRPr="004D1700">
              <w:rPr>
                <w:rFonts w:ascii="Arial" w:hAnsi="Arial" w:cs="Arial"/>
                <w:sz w:val="24"/>
                <w:szCs w:val="24"/>
              </w:rPr>
              <w:t>are</w:t>
            </w:r>
            <w:proofErr w:type="spellEnd"/>
            <w:r w:rsidR="004D1700" w:rsidRPr="004D170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SA</w:t>
            </w:r>
            <w:r w:rsidR="004D1700" w:rsidRPr="004D170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F0B6AB7" w14:textId="6EB05F1E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Krzywa 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09A089" w14:textId="77777777" w:rsidR="004D1700" w:rsidRPr="00986737" w:rsidRDefault="004D1700" w:rsidP="00986C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50606822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256 608.00 zł</w:t>
            </w:r>
          </w:p>
        </w:tc>
      </w:tr>
      <w:tr w:rsidR="004D1700" w:rsidRPr="00BB547B" w14:paraId="7FF2B445" w14:textId="77777777" w:rsidTr="00650842">
        <w:tc>
          <w:tcPr>
            <w:tcW w:w="1276" w:type="dxa"/>
            <w:vAlign w:val="center"/>
          </w:tcPr>
          <w:p w14:paraId="7B29D988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0F8B1EB6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6725D999" w14:textId="77777777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D1700">
              <w:rPr>
                <w:rFonts w:ascii="Arial" w:hAnsi="Arial" w:cs="Arial"/>
                <w:sz w:val="24"/>
                <w:szCs w:val="24"/>
              </w:rPr>
              <w:t>Serwier</w:t>
            </w:r>
            <w:proofErr w:type="spellEnd"/>
            <w:r w:rsidRPr="004D1700">
              <w:rPr>
                <w:rFonts w:ascii="Arial" w:hAnsi="Arial" w:cs="Arial"/>
                <w:sz w:val="24"/>
                <w:szCs w:val="24"/>
              </w:rPr>
              <w:t xml:space="preserve"> Polska Services Sp. z o.o.</w:t>
            </w:r>
          </w:p>
          <w:p w14:paraId="66D50C9F" w14:textId="77777777" w:rsidR="00986CFD" w:rsidRDefault="00986CFD" w:rsidP="00986C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Burakowska 14</w:t>
            </w:r>
          </w:p>
          <w:p w14:paraId="1D0B3BF8" w14:textId="7C206184" w:rsidR="004D1700" w:rsidRPr="00986737" w:rsidRDefault="00986CFD" w:rsidP="00986C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01-066</w:t>
            </w:r>
            <w:r w:rsidR="004D1700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D1700" w:rsidRPr="004D170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3084959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31 184.17 zł</w:t>
            </w:r>
          </w:p>
        </w:tc>
      </w:tr>
      <w:tr w:rsidR="004D1700" w:rsidRPr="00BB547B" w14:paraId="6CD208D3" w14:textId="77777777" w:rsidTr="00650842">
        <w:tc>
          <w:tcPr>
            <w:tcW w:w="1276" w:type="dxa"/>
            <w:vAlign w:val="center"/>
          </w:tcPr>
          <w:p w14:paraId="1CFAAC36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57AD51E2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2F2B22C5" w14:textId="77777777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D1700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D1700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24E1A6FA" w14:textId="77777777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D1700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CF7C44" w14:textId="77777777" w:rsidR="004D1700" w:rsidRPr="00986737" w:rsidRDefault="004D1700" w:rsidP="00986C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55DF266D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14 441.33 zł</w:t>
            </w:r>
          </w:p>
        </w:tc>
      </w:tr>
      <w:tr w:rsidR="004D1700" w:rsidRPr="00BB547B" w14:paraId="5E7AB9B7" w14:textId="77777777" w:rsidTr="00650842">
        <w:tc>
          <w:tcPr>
            <w:tcW w:w="1276" w:type="dxa"/>
            <w:vAlign w:val="center"/>
          </w:tcPr>
          <w:p w14:paraId="50A96FB3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F2F1958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CEC0D5A" w14:textId="77777777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26C8FB01" w14:textId="77777777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Marcina 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522FE1" w14:textId="77777777" w:rsidR="004D1700" w:rsidRPr="00986737" w:rsidRDefault="004D1700" w:rsidP="00986C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7038E65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292 734.91 zł</w:t>
            </w:r>
          </w:p>
        </w:tc>
      </w:tr>
      <w:tr w:rsidR="004D1700" w:rsidRPr="00BB547B" w14:paraId="4868D199" w14:textId="77777777" w:rsidTr="00650842">
        <w:tc>
          <w:tcPr>
            <w:tcW w:w="1276" w:type="dxa"/>
            <w:vAlign w:val="center"/>
          </w:tcPr>
          <w:p w14:paraId="25339998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7981637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0990616" w14:textId="5879ED57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D1700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4D1700">
              <w:rPr>
                <w:rFonts w:ascii="Arial" w:hAnsi="Arial" w:cs="Arial"/>
                <w:sz w:val="24"/>
                <w:szCs w:val="24"/>
              </w:rPr>
              <w:t xml:space="preserve"> International Sp. z o.o. </w:t>
            </w:r>
          </w:p>
          <w:p w14:paraId="798B461E" w14:textId="77777777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lastRenderedPageBreak/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0DDBB7" w14:textId="77777777" w:rsidR="004D1700" w:rsidRPr="00986737" w:rsidRDefault="004D1700" w:rsidP="00986C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01B2EE33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lastRenderedPageBreak/>
              <w:t>529 475.59 zł</w:t>
            </w:r>
          </w:p>
        </w:tc>
      </w:tr>
      <w:tr w:rsidR="004D1700" w:rsidRPr="00BB547B" w14:paraId="347A5B47" w14:textId="77777777" w:rsidTr="00650842">
        <w:tc>
          <w:tcPr>
            <w:tcW w:w="1276" w:type="dxa"/>
            <w:vAlign w:val="center"/>
          </w:tcPr>
          <w:p w14:paraId="783DC7D4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7527FA69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19BE8BA7" w14:textId="589312B2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D1700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4D1700">
              <w:rPr>
                <w:rFonts w:ascii="Arial" w:hAnsi="Arial" w:cs="Arial"/>
                <w:sz w:val="24"/>
                <w:szCs w:val="24"/>
              </w:rPr>
              <w:t xml:space="preserve"> International Sp. z o.o. </w:t>
            </w:r>
          </w:p>
          <w:p w14:paraId="3E0042BC" w14:textId="77777777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0D0190" w14:textId="77777777" w:rsidR="004D1700" w:rsidRPr="00986737" w:rsidRDefault="004D1700" w:rsidP="00986C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2D01ADEE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13 257.80 zł</w:t>
            </w:r>
          </w:p>
        </w:tc>
      </w:tr>
      <w:tr w:rsidR="004D1700" w:rsidRPr="00BB547B" w14:paraId="7B9D5ACC" w14:textId="77777777" w:rsidTr="00650842">
        <w:tc>
          <w:tcPr>
            <w:tcW w:w="1276" w:type="dxa"/>
            <w:vAlign w:val="center"/>
          </w:tcPr>
          <w:p w14:paraId="550C8823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5CCF7C48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1EDFC0A2" w14:textId="1D412CAE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D1700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4D1700">
              <w:rPr>
                <w:rFonts w:ascii="Arial" w:hAnsi="Arial" w:cs="Arial"/>
                <w:sz w:val="24"/>
                <w:szCs w:val="24"/>
              </w:rPr>
              <w:t xml:space="preserve"> International Sp. z o.o. </w:t>
            </w:r>
          </w:p>
          <w:p w14:paraId="08EDBE9A" w14:textId="77777777" w:rsidR="004D1700" w:rsidRPr="00986737" w:rsidRDefault="004D1700" w:rsidP="00986CFD">
            <w:pPr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B5D2D1" w14:textId="77777777" w:rsidR="004D1700" w:rsidRPr="00986737" w:rsidRDefault="004D1700" w:rsidP="00986C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700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11657099" w14:textId="77777777" w:rsidR="004D1700" w:rsidRPr="00986737" w:rsidRDefault="004D1700" w:rsidP="00986C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00">
              <w:rPr>
                <w:rFonts w:ascii="Arial" w:hAnsi="Arial" w:cs="Arial"/>
                <w:sz w:val="24"/>
                <w:szCs w:val="24"/>
              </w:rPr>
              <w:t>3 836 112.45 zł</w:t>
            </w:r>
          </w:p>
        </w:tc>
      </w:tr>
    </w:tbl>
    <w:p w14:paraId="4032EB37" w14:textId="77777777" w:rsidR="00986CFD" w:rsidRDefault="00986CFD" w:rsidP="00986CF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EB12D4F" w14:textId="606FE862" w:rsidR="00A80738" w:rsidRDefault="00A80738" w:rsidP="00986CF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AC2B451" w14:textId="77777777" w:rsidR="002E3258" w:rsidRDefault="002E3258" w:rsidP="00986CF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244B83D" w14:textId="77777777" w:rsidR="002E3258" w:rsidRPr="00AA708B" w:rsidRDefault="002E3258" w:rsidP="002E3258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/-/ Z-ca Dyrektora ds. Administracyjnych</w:t>
      </w:r>
    </w:p>
    <w:p w14:paraId="115CCAFD" w14:textId="77777777" w:rsidR="002E3258" w:rsidRPr="00AA708B" w:rsidRDefault="002E3258" w:rsidP="002E3258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Krystyna Piątkowska</w:t>
      </w:r>
    </w:p>
    <w:p w14:paraId="0E3E2B03" w14:textId="77777777" w:rsidR="002E3258" w:rsidRDefault="002E3258" w:rsidP="00986CF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7123DBF" w14:textId="77777777" w:rsidR="002E3258" w:rsidRDefault="002E3258" w:rsidP="00986CF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0E3E98B" w14:textId="77777777" w:rsidR="002E3258" w:rsidRPr="00BB547B" w:rsidRDefault="002E3258" w:rsidP="00986CF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2E325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AE835" w14:textId="77777777" w:rsidR="00494CEA" w:rsidRDefault="00494CEA">
      <w:r>
        <w:separator/>
      </w:r>
    </w:p>
  </w:endnote>
  <w:endnote w:type="continuationSeparator" w:id="0">
    <w:p w14:paraId="2A221546" w14:textId="77777777" w:rsidR="00494CEA" w:rsidRDefault="00494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F83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A4C7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2F9CE" w14:textId="09050B07" w:rsidR="00986737" w:rsidRPr="00986737" w:rsidRDefault="002E325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D5A7180" wp14:editId="68EDE20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69F0D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E36302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261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203A5C" w14:textId="77777777" w:rsidR="009F189D" w:rsidRDefault="009F189D">
    <w:pPr>
      <w:pStyle w:val="Stopka"/>
      <w:tabs>
        <w:tab w:val="clear" w:pos="4536"/>
      </w:tabs>
      <w:jc w:val="center"/>
    </w:pPr>
  </w:p>
  <w:p w14:paraId="6F6B8A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A04F6" w14:textId="77777777" w:rsidR="00494CEA" w:rsidRDefault="00494CEA">
      <w:r>
        <w:separator/>
      </w:r>
    </w:p>
  </w:footnote>
  <w:footnote w:type="continuationSeparator" w:id="0">
    <w:p w14:paraId="110199E9" w14:textId="77777777" w:rsidR="00494CEA" w:rsidRDefault="00494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5F4FC" w14:textId="77777777" w:rsidR="004D1700" w:rsidRDefault="004D1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C2AC5" w14:textId="77777777" w:rsidR="004D1700" w:rsidRDefault="004D17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DC92D" w14:textId="77777777" w:rsidR="004D1700" w:rsidRDefault="004D17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CEA"/>
    <w:rsid w:val="00007727"/>
    <w:rsid w:val="00017720"/>
    <w:rsid w:val="00035488"/>
    <w:rsid w:val="000D7F25"/>
    <w:rsid w:val="000E00E5"/>
    <w:rsid w:val="00173B20"/>
    <w:rsid w:val="001C69FF"/>
    <w:rsid w:val="0023318D"/>
    <w:rsid w:val="002E3258"/>
    <w:rsid w:val="003D72FD"/>
    <w:rsid w:val="00423179"/>
    <w:rsid w:val="00450EFE"/>
    <w:rsid w:val="00490DC0"/>
    <w:rsid w:val="00493F8C"/>
    <w:rsid w:val="00494CEA"/>
    <w:rsid w:val="004C7E9B"/>
    <w:rsid w:val="004D1700"/>
    <w:rsid w:val="005614F2"/>
    <w:rsid w:val="00577BC6"/>
    <w:rsid w:val="005A632E"/>
    <w:rsid w:val="0069085C"/>
    <w:rsid w:val="006B27ED"/>
    <w:rsid w:val="00843263"/>
    <w:rsid w:val="00861E75"/>
    <w:rsid w:val="00986737"/>
    <w:rsid w:val="00986CFD"/>
    <w:rsid w:val="009D19BD"/>
    <w:rsid w:val="009F189D"/>
    <w:rsid w:val="00A80738"/>
    <w:rsid w:val="00BB547B"/>
    <w:rsid w:val="00C236D3"/>
    <w:rsid w:val="00C659E2"/>
    <w:rsid w:val="00C82837"/>
    <w:rsid w:val="00C95B3C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00E0C5"/>
  <w15:chartTrackingRefBased/>
  <w15:docId w15:val="{3061137C-8F27-44E0-9AB2-0190A3E5B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2025-12-15T08:35:00Z</cp:lastPrinted>
  <dcterms:created xsi:type="dcterms:W3CDTF">2025-12-15T08:37:00Z</dcterms:created>
  <dcterms:modified xsi:type="dcterms:W3CDTF">2025-12-15T08:37:00Z</dcterms:modified>
</cp:coreProperties>
</file>