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F7C11A" w14:textId="77777777" w:rsidR="003E6519" w:rsidRPr="00DA2AD0" w:rsidRDefault="00EC210C" w:rsidP="003E6519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DA2AD0">
        <w:rPr>
          <w:rFonts w:ascii="Arial Narrow" w:hAnsi="Arial Narrow" w:cs="Arial"/>
          <w:sz w:val="22"/>
          <w:szCs w:val="22"/>
        </w:rPr>
        <w:t>Bydgoszcz</w:t>
      </w:r>
      <w:r w:rsidR="003E6519" w:rsidRPr="00DA2AD0">
        <w:rPr>
          <w:rFonts w:ascii="Arial Narrow" w:hAnsi="Arial Narrow" w:cs="Arial"/>
          <w:sz w:val="22"/>
          <w:szCs w:val="22"/>
        </w:rPr>
        <w:t xml:space="preserve"> dnia: </w:t>
      </w:r>
      <w:r w:rsidRPr="00DA2AD0">
        <w:rPr>
          <w:rFonts w:ascii="Arial Narrow" w:hAnsi="Arial Narrow" w:cs="Arial"/>
          <w:sz w:val="22"/>
          <w:szCs w:val="22"/>
        </w:rPr>
        <w:t>2025-12-15</w:t>
      </w:r>
    </w:p>
    <w:p w14:paraId="1DB7D46B" w14:textId="77777777" w:rsidR="003E6519" w:rsidRPr="00DA2AD0" w:rsidRDefault="00EC210C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DA2AD0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05CDBC6" w14:textId="77777777" w:rsidR="003E6519" w:rsidRPr="00DA2AD0" w:rsidRDefault="00EC210C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DA2AD0">
        <w:rPr>
          <w:rFonts w:ascii="Arial Narrow" w:hAnsi="Arial Narrow" w:cs="Arial"/>
          <w:sz w:val="22"/>
          <w:szCs w:val="22"/>
        </w:rPr>
        <w:t>Powstańców Warszawy</w:t>
      </w:r>
      <w:r w:rsidR="003E6519" w:rsidRPr="00DA2AD0">
        <w:rPr>
          <w:rFonts w:ascii="Arial Narrow" w:hAnsi="Arial Narrow" w:cs="Arial"/>
          <w:sz w:val="22"/>
          <w:szCs w:val="22"/>
        </w:rPr>
        <w:t xml:space="preserve"> </w:t>
      </w:r>
      <w:r w:rsidRPr="00DA2AD0">
        <w:rPr>
          <w:rFonts w:ascii="Arial Narrow" w:hAnsi="Arial Narrow" w:cs="Arial"/>
          <w:sz w:val="22"/>
          <w:szCs w:val="22"/>
        </w:rPr>
        <w:t>5</w:t>
      </w:r>
    </w:p>
    <w:p w14:paraId="7567F8AB" w14:textId="77777777" w:rsidR="003E6519" w:rsidRPr="00DA2AD0" w:rsidRDefault="00EC210C" w:rsidP="003E6519">
      <w:pPr>
        <w:rPr>
          <w:rFonts w:ascii="Arial Narrow" w:hAnsi="Arial Narrow" w:cs="Arial"/>
          <w:sz w:val="22"/>
          <w:szCs w:val="22"/>
        </w:rPr>
      </w:pPr>
      <w:r w:rsidRPr="00DA2AD0">
        <w:rPr>
          <w:rFonts w:ascii="Arial Narrow" w:hAnsi="Arial Narrow" w:cs="Arial"/>
          <w:sz w:val="22"/>
          <w:szCs w:val="22"/>
        </w:rPr>
        <w:t>85-681</w:t>
      </w:r>
      <w:r w:rsidR="003E6519" w:rsidRPr="00DA2AD0">
        <w:rPr>
          <w:rFonts w:ascii="Arial Narrow" w:hAnsi="Arial Narrow" w:cs="Arial"/>
          <w:sz w:val="22"/>
          <w:szCs w:val="22"/>
        </w:rPr>
        <w:t xml:space="preserve"> </w:t>
      </w:r>
      <w:r w:rsidRPr="00DA2AD0">
        <w:rPr>
          <w:rFonts w:ascii="Arial Narrow" w:hAnsi="Arial Narrow" w:cs="Arial"/>
          <w:sz w:val="22"/>
          <w:szCs w:val="22"/>
        </w:rPr>
        <w:t>Bydgoszcz</w:t>
      </w:r>
    </w:p>
    <w:p w14:paraId="30BBABBD" w14:textId="77777777" w:rsidR="003E6519" w:rsidRPr="00DA2AD0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DA2AD0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2AB82FA1" w14:textId="77777777" w:rsidR="003E6519" w:rsidRPr="00DA2AD0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DA2AD0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DA2AD0" w14:paraId="165E29C0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707EF47" w14:textId="77777777" w:rsidR="003E6519" w:rsidRPr="00DA2AD0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DA2AD0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0673750D" w14:textId="77777777" w:rsidR="003E6519" w:rsidRPr="00DA2AD0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DA2AD0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35745CCE" w14:textId="77777777" w:rsidR="003E6519" w:rsidRPr="00DA2AD0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DA2AD0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4C190B33" w14:textId="77777777" w:rsidR="003E6519" w:rsidRPr="00DA2AD0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DA2AD0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DA2AD0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DA2AD0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DA2AD0" w14:paraId="6C8E961C" w14:textId="77777777" w:rsidTr="001A0FA2">
        <w:tc>
          <w:tcPr>
            <w:tcW w:w="2269" w:type="dxa"/>
          </w:tcPr>
          <w:p w14:paraId="77CF7E7D" w14:textId="77777777" w:rsidR="003E6519" w:rsidRPr="00DA2AD0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A2AD0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6E346EE1" w14:textId="187CFF65" w:rsidR="003E6519" w:rsidRPr="00DA2AD0" w:rsidRDefault="00EC210C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A2AD0">
              <w:rPr>
                <w:rFonts w:ascii="Arial Narrow" w:hAnsi="Arial Narrow" w:cs="Arial"/>
                <w:bCs/>
                <w:sz w:val="22"/>
                <w:szCs w:val="22"/>
              </w:rPr>
              <w:t xml:space="preserve">Dostawy sukcesywne sprzętu jednorazowego użytku ogólnego na okres </w:t>
            </w:r>
            <w:r w:rsidR="00E328B9">
              <w:rPr>
                <w:rFonts w:ascii="Arial Narrow" w:hAnsi="Arial Narrow" w:cs="Arial"/>
                <w:bCs/>
                <w:sz w:val="22"/>
                <w:szCs w:val="22"/>
              </w:rPr>
              <w:br/>
            </w:r>
            <w:r w:rsidRPr="00DA2AD0">
              <w:rPr>
                <w:rFonts w:ascii="Arial Narrow" w:hAnsi="Arial Narrow" w:cs="Arial"/>
                <w:bCs/>
                <w:sz w:val="22"/>
                <w:szCs w:val="22"/>
              </w:rPr>
              <w:t>12 miesięcy</w:t>
            </w:r>
            <w:r w:rsidR="003E6519" w:rsidRPr="00DA2AD0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EC210C" w:rsidRPr="00DA2AD0" w14:paraId="6BFB9296" w14:textId="77777777" w:rsidTr="00C92774">
        <w:tc>
          <w:tcPr>
            <w:tcW w:w="2269" w:type="dxa"/>
          </w:tcPr>
          <w:p w14:paraId="3521B16D" w14:textId="77777777" w:rsidR="00EC210C" w:rsidRPr="00DA2AD0" w:rsidRDefault="00EC210C" w:rsidP="00C9277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A2AD0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68A062CF" w14:textId="77777777" w:rsidR="00EC210C" w:rsidRPr="00DA2AD0" w:rsidRDefault="00EC210C" w:rsidP="00C9277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A2AD0">
              <w:rPr>
                <w:rFonts w:ascii="Arial Narrow" w:hAnsi="Arial Narrow" w:cs="Arial"/>
                <w:bCs/>
                <w:sz w:val="22"/>
                <w:szCs w:val="22"/>
              </w:rPr>
              <w:t>143/2025</w:t>
            </w:r>
          </w:p>
        </w:tc>
      </w:tr>
    </w:tbl>
    <w:p w14:paraId="2D337A35" w14:textId="77777777" w:rsidR="00890B92" w:rsidRPr="00DA2AD0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DA2AD0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DA2AD0">
        <w:rPr>
          <w:rFonts w:ascii="Arial Narrow" w:hAnsi="Arial Narrow" w:cs="Arial"/>
          <w:sz w:val="22"/>
          <w:szCs w:val="22"/>
        </w:rPr>
        <w:t>22</w:t>
      </w:r>
      <w:r w:rsidR="0049054E" w:rsidRPr="00DA2AD0">
        <w:rPr>
          <w:rFonts w:ascii="Arial Narrow" w:hAnsi="Arial Narrow" w:cs="Arial"/>
          <w:sz w:val="22"/>
          <w:szCs w:val="22"/>
        </w:rPr>
        <w:t>2</w:t>
      </w:r>
      <w:r w:rsidRPr="00DA2AD0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DA2AD0">
        <w:rPr>
          <w:rFonts w:ascii="Arial Narrow" w:hAnsi="Arial Narrow" w:cs="Arial"/>
          <w:sz w:val="22"/>
          <w:szCs w:val="22"/>
        </w:rPr>
        <w:t>4</w:t>
      </w:r>
      <w:r w:rsidRPr="00DA2AD0">
        <w:rPr>
          <w:rFonts w:ascii="Arial Narrow" w:hAnsi="Arial Narrow" w:cs="Arial"/>
          <w:sz w:val="22"/>
          <w:szCs w:val="22"/>
        </w:rPr>
        <w:t xml:space="preserve"> </w:t>
      </w:r>
      <w:r w:rsidR="00890B92" w:rsidRPr="00DA2AD0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DA2AD0">
        <w:rPr>
          <w:rFonts w:ascii="Arial Narrow" w:hAnsi="Arial Narrow" w:cs="Arial"/>
          <w:sz w:val="22"/>
          <w:szCs w:val="22"/>
        </w:rPr>
        <w:t xml:space="preserve"> </w:t>
      </w:r>
      <w:r w:rsidR="00EC210C" w:rsidRPr="00DA2AD0">
        <w:rPr>
          <w:rFonts w:ascii="Arial Narrow" w:hAnsi="Arial Narrow" w:cs="Arial"/>
          <w:sz w:val="22"/>
          <w:szCs w:val="22"/>
        </w:rPr>
        <w:t>(t.j. Dz. U. z 2024 r. poz. 1320 z późn. zm.)</w:t>
      </w:r>
      <w:r w:rsidR="00490DC0" w:rsidRPr="00DA2AD0">
        <w:rPr>
          <w:rFonts w:ascii="Arial Narrow" w:hAnsi="Arial Narrow" w:cs="Arial"/>
          <w:sz w:val="22"/>
          <w:szCs w:val="22"/>
        </w:rPr>
        <w:t xml:space="preserve"> </w:t>
      </w:r>
      <w:r w:rsidR="00890B92" w:rsidRPr="00DA2AD0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DA2AD0">
        <w:rPr>
          <w:rFonts w:ascii="Arial Narrow" w:hAnsi="Arial Narrow" w:cs="Arial"/>
          <w:sz w:val="22"/>
          <w:szCs w:val="22"/>
        </w:rPr>
        <w:t xml:space="preserve"> dla</w:t>
      </w:r>
      <w:r w:rsidR="00890B92" w:rsidRPr="00DA2AD0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C210C" w:rsidRPr="00DA2AD0" w14:paraId="088E1DD0" w14:textId="77777777" w:rsidTr="00C92774">
        <w:trPr>
          <w:trHeight w:val="70"/>
        </w:trPr>
        <w:tc>
          <w:tcPr>
            <w:tcW w:w="9214" w:type="dxa"/>
          </w:tcPr>
          <w:p w14:paraId="2AE40485" w14:textId="77777777" w:rsidR="00EC210C" w:rsidRPr="00DA2AD0" w:rsidRDefault="00EC210C" w:rsidP="00C9277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A2AD0">
              <w:rPr>
                <w:rFonts w:ascii="Arial Narrow" w:hAnsi="Arial Narrow" w:cs="Arial"/>
                <w:sz w:val="22"/>
                <w:szCs w:val="22"/>
              </w:rPr>
              <w:t>części 1 zamówienia w wysokości 11 016.00 zł brutto;</w:t>
            </w:r>
          </w:p>
        </w:tc>
      </w:tr>
      <w:tr w:rsidR="00EC210C" w:rsidRPr="00DA2AD0" w14:paraId="445DCA90" w14:textId="77777777" w:rsidTr="00C92774">
        <w:trPr>
          <w:trHeight w:val="70"/>
        </w:trPr>
        <w:tc>
          <w:tcPr>
            <w:tcW w:w="9214" w:type="dxa"/>
          </w:tcPr>
          <w:p w14:paraId="4F1A7094" w14:textId="77777777" w:rsidR="00EC210C" w:rsidRPr="00DA2AD0" w:rsidRDefault="00EC210C" w:rsidP="00C9277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A2AD0">
              <w:rPr>
                <w:rFonts w:ascii="Arial Narrow" w:hAnsi="Arial Narrow" w:cs="Arial"/>
                <w:sz w:val="22"/>
                <w:szCs w:val="22"/>
              </w:rPr>
              <w:t>części 2 zamówienia w wysokości 2 138.40 zł brutto;</w:t>
            </w:r>
          </w:p>
        </w:tc>
      </w:tr>
      <w:tr w:rsidR="00EC210C" w:rsidRPr="00DA2AD0" w14:paraId="3332CAE9" w14:textId="77777777" w:rsidTr="00C92774">
        <w:trPr>
          <w:trHeight w:val="70"/>
        </w:trPr>
        <w:tc>
          <w:tcPr>
            <w:tcW w:w="9214" w:type="dxa"/>
          </w:tcPr>
          <w:p w14:paraId="5D30C642" w14:textId="77777777" w:rsidR="00EC210C" w:rsidRPr="00DA2AD0" w:rsidRDefault="00EC210C" w:rsidP="00C9277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A2AD0">
              <w:rPr>
                <w:rFonts w:ascii="Arial Narrow" w:hAnsi="Arial Narrow" w:cs="Arial"/>
                <w:sz w:val="22"/>
                <w:szCs w:val="22"/>
              </w:rPr>
              <w:t>części 3 zamówienia w wysokości 119.88 zł brutto;</w:t>
            </w:r>
          </w:p>
        </w:tc>
      </w:tr>
      <w:tr w:rsidR="00EC210C" w:rsidRPr="00DA2AD0" w14:paraId="7B8B6998" w14:textId="77777777" w:rsidTr="00C92774">
        <w:trPr>
          <w:trHeight w:val="70"/>
        </w:trPr>
        <w:tc>
          <w:tcPr>
            <w:tcW w:w="9214" w:type="dxa"/>
          </w:tcPr>
          <w:p w14:paraId="3E9F2CEE" w14:textId="77777777" w:rsidR="00EC210C" w:rsidRPr="00DA2AD0" w:rsidRDefault="00EC210C" w:rsidP="00C9277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A2AD0">
              <w:rPr>
                <w:rFonts w:ascii="Arial Narrow" w:hAnsi="Arial Narrow" w:cs="Arial"/>
                <w:sz w:val="22"/>
                <w:szCs w:val="22"/>
              </w:rPr>
              <w:t>części 4 zamówienia w wysokości 11 016.00 zł brutto;</w:t>
            </w:r>
          </w:p>
        </w:tc>
      </w:tr>
      <w:tr w:rsidR="00EC210C" w:rsidRPr="00DA2AD0" w14:paraId="0930CD8A" w14:textId="77777777" w:rsidTr="00C92774">
        <w:trPr>
          <w:trHeight w:val="70"/>
        </w:trPr>
        <w:tc>
          <w:tcPr>
            <w:tcW w:w="9214" w:type="dxa"/>
          </w:tcPr>
          <w:p w14:paraId="2E5EE2D5" w14:textId="77777777" w:rsidR="00EC210C" w:rsidRPr="00DA2AD0" w:rsidRDefault="00EC210C" w:rsidP="00C9277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A2AD0">
              <w:rPr>
                <w:rFonts w:ascii="Arial Narrow" w:hAnsi="Arial Narrow" w:cs="Arial"/>
                <w:sz w:val="22"/>
                <w:szCs w:val="22"/>
              </w:rPr>
              <w:t>części 5 zamówienia w wysokości 6 048.00 zł brutto;</w:t>
            </w:r>
          </w:p>
        </w:tc>
      </w:tr>
      <w:tr w:rsidR="00EC210C" w:rsidRPr="00DA2AD0" w14:paraId="1BDE89A6" w14:textId="77777777" w:rsidTr="00C92774">
        <w:trPr>
          <w:trHeight w:val="70"/>
        </w:trPr>
        <w:tc>
          <w:tcPr>
            <w:tcW w:w="9214" w:type="dxa"/>
          </w:tcPr>
          <w:p w14:paraId="3049D78A" w14:textId="77777777" w:rsidR="00EC210C" w:rsidRPr="00DA2AD0" w:rsidRDefault="00EC210C" w:rsidP="00C9277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A2AD0">
              <w:rPr>
                <w:rFonts w:ascii="Arial Narrow" w:hAnsi="Arial Narrow" w:cs="Arial"/>
                <w:sz w:val="22"/>
                <w:szCs w:val="22"/>
              </w:rPr>
              <w:t>części 6 zamówienia w wysokości 8 203.68 zł brutto;</w:t>
            </w:r>
          </w:p>
        </w:tc>
      </w:tr>
      <w:tr w:rsidR="00EC210C" w:rsidRPr="00DA2AD0" w14:paraId="71C38855" w14:textId="77777777" w:rsidTr="00C92774">
        <w:trPr>
          <w:trHeight w:val="70"/>
        </w:trPr>
        <w:tc>
          <w:tcPr>
            <w:tcW w:w="9214" w:type="dxa"/>
          </w:tcPr>
          <w:p w14:paraId="435367D7" w14:textId="77777777" w:rsidR="00EC210C" w:rsidRPr="00DA2AD0" w:rsidRDefault="00EC210C" w:rsidP="00C9277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A2AD0">
              <w:rPr>
                <w:rFonts w:ascii="Arial Narrow" w:hAnsi="Arial Narrow" w:cs="Arial"/>
                <w:sz w:val="22"/>
                <w:szCs w:val="22"/>
              </w:rPr>
              <w:t>części 7 zamówienia w wysokości 82 769.15 zł brutto;</w:t>
            </w:r>
          </w:p>
        </w:tc>
      </w:tr>
      <w:tr w:rsidR="00EC210C" w:rsidRPr="00DA2AD0" w14:paraId="67ED3069" w14:textId="77777777" w:rsidTr="00C92774">
        <w:trPr>
          <w:trHeight w:val="70"/>
        </w:trPr>
        <w:tc>
          <w:tcPr>
            <w:tcW w:w="9214" w:type="dxa"/>
          </w:tcPr>
          <w:p w14:paraId="75520DED" w14:textId="77777777" w:rsidR="00EC210C" w:rsidRPr="00DA2AD0" w:rsidRDefault="00EC210C" w:rsidP="00C9277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A2AD0">
              <w:rPr>
                <w:rFonts w:ascii="Arial Narrow" w:hAnsi="Arial Narrow" w:cs="Arial"/>
                <w:sz w:val="22"/>
                <w:szCs w:val="22"/>
              </w:rPr>
              <w:t>części 8 zamówienia w wysokości 5 994.00 zł brutto;</w:t>
            </w:r>
          </w:p>
        </w:tc>
      </w:tr>
      <w:tr w:rsidR="00EC210C" w:rsidRPr="00DA2AD0" w14:paraId="3B824202" w14:textId="77777777" w:rsidTr="00C92774">
        <w:trPr>
          <w:trHeight w:val="70"/>
        </w:trPr>
        <w:tc>
          <w:tcPr>
            <w:tcW w:w="9214" w:type="dxa"/>
          </w:tcPr>
          <w:p w14:paraId="11671AF7" w14:textId="77777777" w:rsidR="00EC210C" w:rsidRPr="00DA2AD0" w:rsidRDefault="00EC210C" w:rsidP="00C9277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A2AD0">
              <w:rPr>
                <w:rFonts w:ascii="Arial Narrow" w:hAnsi="Arial Narrow" w:cs="Arial"/>
                <w:sz w:val="22"/>
                <w:szCs w:val="22"/>
              </w:rPr>
              <w:t>części 9 zamówienia w wysokości 158.76 zł brutto;</w:t>
            </w:r>
          </w:p>
        </w:tc>
      </w:tr>
      <w:tr w:rsidR="00EC210C" w:rsidRPr="00DA2AD0" w14:paraId="0408F24D" w14:textId="77777777" w:rsidTr="00C92774">
        <w:trPr>
          <w:trHeight w:val="70"/>
        </w:trPr>
        <w:tc>
          <w:tcPr>
            <w:tcW w:w="9214" w:type="dxa"/>
          </w:tcPr>
          <w:p w14:paraId="0F2B1D1F" w14:textId="77777777" w:rsidR="00EC210C" w:rsidRPr="00DA2AD0" w:rsidRDefault="00EC210C" w:rsidP="00C9277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A2AD0">
              <w:rPr>
                <w:rFonts w:ascii="Arial Narrow" w:hAnsi="Arial Narrow" w:cs="Arial"/>
                <w:sz w:val="22"/>
                <w:szCs w:val="22"/>
              </w:rPr>
              <w:t>części 10 zamówienia w wysokości 1 984.50 zł brutto;</w:t>
            </w:r>
          </w:p>
        </w:tc>
      </w:tr>
      <w:tr w:rsidR="00EC210C" w:rsidRPr="00DA2AD0" w14:paraId="5F42BD1A" w14:textId="77777777" w:rsidTr="00C92774">
        <w:trPr>
          <w:trHeight w:val="70"/>
        </w:trPr>
        <w:tc>
          <w:tcPr>
            <w:tcW w:w="9214" w:type="dxa"/>
          </w:tcPr>
          <w:p w14:paraId="664424C0" w14:textId="77777777" w:rsidR="00EC210C" w:rsidRPr="00DA2AD0" w:rsidRDefault="00EC210C" w:rsidP="00C9277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A2AD0">
              <w:rPr>
                <w:rFonts w:ascii="Arial Narrow" w:hAnsi="Arial Narrow" w:cs="Arial"/>
                <w:sz w:val="22"/>
                <w:szCs w:val="22"/>
              </w:rPr>
              <w:t>części 11 zamówienia w wysokości 51 536.52 zł brutto;</w:t>
            </w:r>
          </w:p>
        </w:tc>
      </w:tr>
      <w:tr w:rsidR="00EC210C" w:rsidRPr="00DA2AD0" w14:paraId="0561918D" w14:textId="77777777" w:rsidTr="00C92774">
        <w:trPr>
          <w:trHeight w:val="70"/>
        </w:trPr>
        <w:tc>
          <w:tcPr>
            <w:tcW w:w="9214" w:type="dxa"/>
          </w:tcPr>
          <w:p w14:paraId="1E5D891B" w14:textId="77777777" w:rsidR="00EC210C" w:rsidRPr="00DA2AD0" w:rsidRDefault="00EC210C" w:rsidP="00C9277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A2AD0">
              <w:rPr>
                <w:rFonts w:ascii="Arial Narrow" w:hAnsi="Arial Narrow" w:cs="Arial"/>
                <w:sz w:val="22"/>
                <w:szCs w:val="22"/>
              </w:rPr>
              <w:t>części 12 zamówienia w wysokości 734.40 zł brutto;</w:t>
            </w:r>
          </w:p>
        </w:tc>
      </w:tr>
      <w:tr w:rsidR="00EC210C" w:rsidRPr="00DA2AD0" w14:paraId="6C3585D6" w14:textId="77777777" w:rsidTr="00C92774">
        <w:trPr>
          <w:trHeight w:val="70"/>
        </w:trPr>
        <w:tc>
          <w:tcPr>
            <w:tcW w:w="9214" w:type="dxa"/>
          </w:tcPr>
          <w:p w14:paraId="0B197F4E" w14:textId="77777777" w:rsidR="00EC210C" w:rsidRPr="00DA2AD0" w:rsidRDefault="00EC210C" w:rsidP="00C9277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A2AD0">
              <w:rPr>
                <w:rFonts w:ascii="Arial Narrow" w:hAnsi="Arial Narrow" w:cs="Arial"/>
                <w:sz w:val="22"/>
                <w:szCs w:val="22"/>
              </w:rPr>
              <w:t>części 13 zamówienia w wysokości 1 667.17 zł brutto;</w:t>
            </w:r>
          </w:p>
        </w:tc>
      </w:tr>
      <w:tr w:rsidR="00EC210C" w:rsidRPr="00DA2AD0" w14:paraId="5BFF95AE" w14:textId="77777777" w:rsidTr="00C92774">
        <w:trPr>
          <w:trHeight w:val="70"/>
        </w:trPr>
        <w:tc>
          <w:tcPr>
            <w:tcW w:w="9214" w:type="dxa"/>
          </w:tcPr>
          <w:p w14:paraId="5C5C4CEA" w14:textId="77777777" w:rsidR="00EC210C" w:rsidRPr="00DA2AD0" w:rsidRDefault="00EC210C" w:rsidP="00C9277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A2AD0">
              <w:rPr>
                <w:rFonts w:ascii="Arial Narrow" w:hAnsi="Arial Narrow" w:cs="Arial"/>
                <w:sz w:val="22"/>
                <w:szCs w:val="22"/>
              </w:rPr>
              <w:t>części 14 zamówienia w wysokości 1 620.00 zł brutto;</w:t>
            </w:r>
          </w:p>
        </w:tc>
      </w:tr>
      <w:tr w:rsidR="00EC210C" w:rsidRPr="00DA2AD0" w14:paraId="5B60889A" w14:textId="77777777" w:rsidTr="00C92774">
        <w:trPr>
          <w:trHeight w:val="70"/>
        </w:trPr>
        <w:tc>
          <w:tcPr>
            <w:tcW w:w="9214" w:type="dxa"/>
          </w:tcPr>
          <w:p w14:paraId="771E2AE5" w14:textId="77777777" w:rsidR="00EC210C" w:rsidRPr="00DA2AD0" w:rsidRDefault="00EC210C" w:rsidP="00C9277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A2AD0">
              <w:rPr>
                <w:rFonts w:ascii="Arial Narrow" w:hAnsi="Arial Narrow" w:cs="Arial"/>
                <w:sz w:val="22"/>
                <w:szCs w:val="22"/>
              </w:rPr>
              <w:lastRenderedPageBreak/>
              <w:t>części 15 zamówienia w wysokości 128 520.00 zł brutto;</w:t>
            </w:r>
          </w:p>
        </w:tc>
      </w:tr>
      <w:tr w:rsidR="00EC210C" w:rsidRPr="00DA2AD0" w14:paraId="4B3C27CA" w14:textId="77777777" w:rsidTr="00C92774">
        <w:trPr>
          <w:trHeight w:val="70"/>
        </w:trPr>
        <w:tc>
          <w:tcPr>
            <w:tcW w:w="9214" w:type="dxa"/>
          </w:tcPr>
          <w:p w14:paraId="21656E10" w14:textId="77777777" w:rsidR="00EC210C" w:rsidRPr="00DA2AD0" w:rsidRDefault="00EC210C" w:rsidP="00C9277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A2AD0">
              <w:rPr>
                <w:rFonts w:ascii="Arial Narrow" w:hAnsi="Arial Narrow" w:cs="Arial"/>
                <w:sz w:val="22"/>
                <w:szCs w:val="22"/>
              </w:rPr>
              <w:t>części 16 zamówienia w wysokości 46 438.38 zł brutto;</w:t>
            </w:r>
          </w:p>
        </w:tc>
      </w:tr>
      <w:tr w:rsidR="00EC210C" w:rsidRPr="00DA2AD0" w14:paraId="756D7238" w14:textId="77777777" w:rsidTr="00C92774">
        <w:trPr>
          <w:trHeight w:val="70"/>
        </w:trPr>
        <w:tc>
          <w:tcPr>
            <w:tcW w:w="9214" w:type="dxa"/>
          </w:tcPr>
          <w:p w14:paraId="5DCF5143" w14:textId="77777777" w:rsidR="00EC210C" w:rsidRPr="00DA2AD0" w:rsidRDefault="00EC210C" w:rsidP="00C9277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A2AD0">
              <w:rPr>
                <w:rFonts w:ascii="Arial Narrow" w:hAnsi="Arial Narrow" w:cs="Arial"/>
                <w:sz w:val="22"/>
                <w:szCs w:val="22"/>
              </w:rPr>
              <w:t>części 17 zamówienia w wysokości 14 040.00 zł brutto;</w:t>
            </w:r>
          </w:p>
        </w:tc>
      </w:tr>
      <w:tr w:rsidR="00EC210C" w:rsidRPr="00DA2AD0" w14:paraId="2C36A9DA" w14:textId="77777777" w:rsidTr="00C92774">
        <w:trPr>
          <w:trHeight w:val="70"/>
        </w:trPr>
        <w:tc>
          <w:tcPr>
            <w:tcW w:w="9214" w:type="dxa"/>
          </w:tcPr>
          <w:p w14:paraId="02C3CA5B" w14:textId="77777777" w:rsidR="00EC210C" w:rsidRPr="00DA2AD0" w:rsidRDefault="00EC210C" w:rsidP="00C9277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A2AD0">
              <w:rPr>
                <w:rFonts w:ascii="Arial Narrow" w:hAnsi="Arial Narrow" w:cs="Arial"/>
                <w:sz w:val="22"/>
                <w:szCs w:val="22"/>
              </w:rPr>
              <w:t>części 18 zamówienia w wysokości 7 128.00 zł brutto;</w:t>
            </w:r>
          </w:p>
        </w:tc>
      </w:tr>
      <w:tr w:rsidR="00EC210C" w:rsidRPr="00DA2AD0" w14:paraId="605699DF" w14:textId="77777777" w:rsidTr="00C92774">
        <w:trPr>
          <w:trHeight w:val="70"/>
        </w:trPr>
        <w:tc>
          <w:tcPr>
            <w:tcW w:w="9214" w:type="dxa"/>
          </w:tcPr>
          <w:p w14:paraId="481ECACB" w14:textId="77777777" w:rsidR="00EC210C" w:rsidRPr="00DA2AD0" w:rsidRDefault="00EC210C" w:rsidP="00C9277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A2AD0">
              <w:rPr>
                <w:rFonts w:ascii="Arial Narrow" w:hAnsi="Arial Narrow" w:cs="Arial"/>
                <w:sz w:val="22"/>
                <w:szCs w:val="22"/>
              </w:rPr>
              <w:t>części 19 zamówienia w wysokości 3 780.00 zł brutto;</w:t>
            </w:r>
          </w:p>
        </w:tc>
      </w:tr>
      <w:tr w:rsidR="00EC210C" w:rsidRPr="00DA2AD0" w14:paraId="162C2DA9" w14:textId="77777777" w:rsidTr="00C92774">
        <w:trPr>
          <w:trHeight w:val="70"/>
        </w:trPr>
        <w:tc>
          <w:tcPr>
            <w:tcW w:w="9214" w:type="dxa"/>
          </w:tcPr>
          <w:p w14:paraId="7559EED4" w14:textId="77777777" w:rsidR="00EC210C" w:rsidRPr="00DA2AD0" w:rsidRDefault="00EC210C" w:rsidP="00C9277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A2AD0">
              <w:rPr>
                <w:rFonts w:ascii="Arial Narrow" w:hAnsi="Arial Narrow" w:cs="Arial"/>
                <w:sz w:val="22"/>
                <w:szCs w:val="22"/>
              </w:rPr>
              <w:t>części 20 zamówienia w wysokości 7 938.00 zł brutto;</w:t>
            </w:r>
          </w:p>
        </w:tc>
      </w:tr>
      <w:tr w:rsidR="00EC210C" w:rsidRPr="00DA2AD0" w14:paraId="354C4560" w14:textId="77777777" w:rsidTr="00C92774">
        <w:trPr>
          <w:trHeight w:val="70"/>
        </w:trPr>
        <w:tc>
          <w:tcPr>
            <w:tcW w:w="9214" w:type="dxa"/>
          </w:tcPr>
          <w:p w14:paraId="37E05C93" w14:textId="77777777" w:rsidR="00EC210C" w:rsidRPr="00DA2AD0" w:rsidRDefault="00EC210C" w:rsidP="00C9277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A2AD0">
              <w:rPr>
                <w:rFonts w:ascii="Arial Narrow" w:hAnsi="Arial Narrow" w:cs="Arial"/>
                <w:sz w:val="22"/>
                <w:szCs w:val="22"/>
              </w:rPr>
              <w:t>części 21 zamówienia w wysokości 1 911.60 zł brutto;</w:t>
            </w:r>
          </w:p>
        </w:tc>
      </w:tr>
      <w:tr w:rsidR="00EC210C" w:rsidRPr="00DA2AD0" w14:paraId="20248A09" w14:textId="77777777" w:rsidTr="00C92774">
        <w:trPr>
          <w:trHeight w:val="70"/>
        </w:trPr>
        <w:tc>
          <w:tcPr>
            <w:tcW w:w="9214" w:type="dxa"/>
          </w:tcPr>
          <w:p w14:paraId="4A0E42C6" w14:textId="77777777" w:rsidR="00EC210C" w:rsidRPr="00DA2AD0" w:rsidRDefault="00EC210C" w:rsidP="00C9277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A2AD0">
              <w:rPr>
                <w:rFonts w:ascii="Arial Narrow" w:hAnsi="Arial Narrow" w:cs="Arial"/>
                <w:sz w:val="22"/>
                <w:szCs w:val="22"/>
              </w:rPr>
              <w:t>części 22 zamówienia w wysokości 12 960.00 zł brutto;</w:t>
            </w:r>
          </w:p>
        </w:tc>
      </w:tr>
      <w:tr w:rsidR="00EC210C" w:rsidRPr="00DA2AD0" w14:paraId="357AFA92" w14:textId="77777777" w:rsidTr="00C92774">
        <w:trPr>
          <w:trHeight w:val="70"/>
        </w:trPr>
        <w:tc>
          <w:tcPr>
            <w:tcW w:w="9214" w:type="dxa"/>
          </w:tcPr>
          <w:p w14:paraId="34D04886" w14:textId="77777777" w:rsidR="00EC210C" w:rsidRPr="00DA2AD0" w:rsidRDefault="00EC210C" w:rsidP="00C9277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A2AD0">
              <w:rPr>
                <w:rFonts w:ascii="Arial Narrow" w:hAnsi="Arial Narrow" w:cs="Arial"/>
                <w:sz w:val="22"/>
                <w:szCs w:val="22"/>
              </w:rPr>
              <w:t>części 23 zamówienia w wysokości 1 393.20 zł brutto;</w:t>
            </w:r>
          </w:p>
        </w:tc>
      </w:tr>
      <w:tr w:rsidR="00EC210C" w:rsidRPr="00DA2AD0" w14:paraId="6CBC2314" w14:textId="77777777" w:rsidTr="00C92774">
        <w:trPr>
          <w:trHeight w:val="70"/>
        </w:trPr>
        <w:tc>
          <w:tcPr>
            <w:tcW w:w="9214" w:type="dxa"/>
          </w:tcPr>
          <w:p w14:paraId="49EB8E3A" w14:textId="77777777" w:rsidR="00EC210C" w:rsidRPr="00DA2AD0" w:rsidRDefault="00EC210C" w:rsidP="00C9277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A2AD0">
              <w:rPr>
                <w:rFonts w:ascii="Arial Narrow" w:hAnsi="Arial Narrow" w:cs="Arial"/>
                <w:sz w:val="22"/>
                <w:szCs w:val="22"/>
              </w:rPr>
              <w:t>części 24 zamówienia w wysokości 66 070.62 zł brutto;</w:t>
            </w:r>
          </w:p>
        </w:tc>
      </w:tr>
      <w:tr w:rsidR="00EC210C" w:rsidRPr="00DA2AD0" w14:paraId="32A767B8" w14:textId="77777777" w:rsidTr="00C92774">
        <w:trPr>
          <w:trHeight w:val="70"/>
        </w:trPr>
        <w:tc>
          <w:tcPr>
            <w:tcW w:w="9214" w:type="dxa"/>
          </w:tcPr>
          <w:p w14:paraId="089AB892" w14:textId="77777777" w:rsidR="00EC210C" w:rsidRPr="00DA2AD0" w:rsidRDefault="00EC210C" w:rsidP="00C9277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A2AD0">
              <w:rPr>
                <w:rFonts w:ascii="Arial Narrow" w:hAnsi="Arial Narrow" w:cs="Arial"/>
                <w:sz w:val="22"/>
                <w:szCs w:val="22"/>
              </w:rPr>
              <w:t>części 25 zamówienia w wysokości 57 789.72 zł brutto;</w:t>
            </w:r>
          </w:p>
        </w:tc>
      </w:tr>
      <w:tr w:rsidR="00EC210C" w:rsidRPr="00DA2AD0" w14:paraId="2F47BB83" w14:textId="77777777" w:rsidTr="00C92774">
        <w:trPr>
          <w:trHeight w:val="70"/>
        </w:trPr>
        <w:tc>
          <w:tcPr>
            <w:tcW w:w="9214" w:type="dxa"/>
          </w:tcPr>
          <w:p w14:paraId="5B42DDE7" w14:textId="77777777" w:rsidR="00EC210C" w:rsidRPr="00DA2AD0" w:rsidRDefault="00EC210C" w:rsidP="00C9277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A2AD0">
              <w:rPr>
                <w:rFonts w:ascii="Arial Narrow" w:hAnsi="Arial Narrow" w:cs="Arial"/>
                <w:sz w:val="22"/>
                <w:szCs w:val="22"/>
              </w:rPr>
              <w:t>części 26 zamówienia w wysokości 1 463.70 zł brutto;</w:t>
            </w:r>
          </w:p>
        </w:tc>
      </w:tr>
      <w:tr w:rsidR="00EC210C" w:rsidRPr="00DA2AD0" w14:paraId="61F72AD9" w14:textId="77777777" w:rsidTr="00C92774">
        <w:trPr>
          <w:trHeight w:val="70"/>
        </w:trPr>
        <w:tc>
          <w:tcPr>
            <w:tcW w:w="9214" w:type="dxa"/>
          </w:tcPr>
          <w:p w14:paraId="6DF16D33" w14:textId="77777777" w:rsidR="00EC210C" w:rsidRPr="00DA2AD0" w:rsidRDefault="00EC210C" w:rsidP="00C9277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A2AD0">
              <w:rPr>
                <w:rFonts w:ascii="Arial Narrow" w:hAnsi="Arial Narrow" w:cs="Arial"/>
                <w:sz w:val="22"/>
                <w:szCs w:val="22"/>
              </w:rPr>
              <w:t>części 27 zamówienia w wysokości 1 521.41 zł brutto;</w:t>
            </w:r>
          </w:p>
        </w:tc>
      </w:tr>
      <w:tr w:rsidR="00EC210C" w:rsidRPr="00DA2AD0" w14:paraId="71BEB71E" w14:textId="77777777" w:rsidTr="00C92774">
        <w:trPr>
          <w:trHeight w:val="70"/>
        </w:trPr>
        <w:tc>
          <w:tcPr>
            <w:tcW w:w="9214" w:type="dxa"/>
          </w:tcPr>
          <w:p w14:paraId="6233A145" w14:textId="77777777" w:rsidR="00EC210C" w:rsidRPr="00DA2AD0" w:rsidRDefault="00EC210C" w:rsidP="00C9277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A2AD0">
              <w:rPr>
                <w:rFonts w:ascii="Arial Narrow" w:hAnsi="Arial Narrow" w:cs="Arial"/>
                <w:sz w:val="22"/>
                <w:szCs w:val="22"/>
              </w:rPr>
              <w:t>części 28 zamówienia w wysokości 4 841.64 zł brutto;</w:t>
            </w:r>
          </w:p>
        </w:tc>
      </w:tr>
      <w:tr w:rsidR="00EC210C" w:rsidRPr="00DA2AD0" w14:paraId="2EDC40A8" w14:textId="77777777" w:rsidTr="00C92774">
        <w:trPr>
          <w:trHeight w:val="70"/>
        </w:trPr>
        <w:tc>
          <w:tcPr>
            <w:tcW w:w="9214" w:type="dxa"/>
          </w:tcPr>
          <w:p w14:paraId="3C83FF0C" w14:textId="77777777" w:rsidR="00EC210C" w:rsidRPr="00DA2AD0" w:rsidRDefault="00EC210C" w:rsidP="00C9277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A2AD0">
              <w:rPr>
                <w:rFonts w:ascii="Arial Narrow" w:hAnsi="Arial Narrow" w:cs="Arial"/>
                <w:sz w:val="22"/>
                <w:szCs w:val="22"/>
              </w:rPr>
              <w:t>części 29 zamówienia w wysokości 950.40 zł brutto;</w:t>
            </w:r>
          </w:p>
        </w:tc>
      </w:tr>
      <w:tr w:rsidR="00EC210C" w:rsidRPr="00DA2AD0" w14:paraId="43868562" w14:textId="77777777" w:rsidTr="00C92774">
        <w:trPr>
          <w:trHeight w:val="70"/>
        </w:trPr>
        <w:tc>
          <w:tcPr>
            <w:tcW w:w="9214" w:type="dxa"/>
          </w:tcPr>
          <w:p w14:paraId="52A949F1" w14:textId="77777777" w:rsidR="00EC210C" w:rsidRPr="00DA2AD0" w:rsidRDefault="00EC210C" w:rsidP="00C9277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A2AD0">
              <w:rPr>
                <w:rFonts w:ascii="Arial Narrow" w:hAnsi="Arial Narrow" w:cs="Arial"/>
                <w:sz w:val="22"/>
                <w:szCs w:val="22"/>
              </w:rPr>
              <w:t>części 30 zamówienia w wysokości 29 484.00 zł brutto;</w:t>
            </w:r>
          </w:p>
        </w:tc>
      </w:tr>
    </w:tbl>
    <w:p w14:paraId="1AB7CA7C" w14:textId="77777777" w:rsidR="00890B92" w:rsidRPr="00DA2AD0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17DFAE46" w14:textId="77777777" w:rsidR="00510EC8" w:rsidRPr="00DA2AD0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7B2D61E2" w14:textId="77777777"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DA2AD0">
        <w:rPr>
          <w:rFonts w:ascii="Arial Narrow" w:hAnsi="Arial Narrow" w:cs="Arial"/>
          <w:i/>
          <w:sz w:val="22"/>
          <w:szCs w:val="22"/>
        </w:rPr>
        <w:t>Zamawiający</w:t>
      </w:r>
    </w:p>
    <w:p w14:paraId="1D2C4A42" w14:textId="77777777" w:rsidR="00E328B9" w:rsidRPr="00DA2AD0" w:rsidRDefault="00E328B9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1512AD21" w14:textId="77777777" w:rsidR="00E328B9" w:rsidRDefault="00E328B9" w:rsidP="00E328B9">
      <w:pPr>
        <w:rPr>
          <w:rFonts w:ascii="Arial Narrow" w:hAnsi="Arial Narrow" w:cs="Arial"/>
        </w:rPr>
      </w:pPr>
    </w:p>
    <w:p w14:paraId="795F7644" w14:textId="77777777" w:rsidR="00E328B9" w:rsidRDefault="00E328B9" w:rsidP="00E328B9">
      <w:pPr>
        <w:rPr>
          <w:rFonts w:ascii="Arial Narrow" w:hAnsi="Arial Narrow" w:cs="Arial"/>
        </w:rPr>
      </w:pPr>
    </w:p>
    <w:p w14:paraId="34E47F69" w14:textId="77777777" w:rsidR="00E328B9" w:rsidRDefault="00E328B9" w:rsidP="00E328B9">
      <w:pPr>
        <w:rPr>
          <w:rFonts w:ascii="Arial Narrow" w:hAnsi="Arial Narrow" w:cs="Arial"/>
        </w:rPr>
      </w:pPr>
    </w:p>
    <w:p w14:paraId="2A6229CD" w14:textId="77777777" w:rsidR="00E328B9" w:rsidRDefault="00E328B9" w:rsidP="00E328B9">
      <w:pPr>
        <w:rPr>
          <w:rFonts w:ascii="Arial Narrow" w:hAnsi="Arial Narrow" w:cs="Arial"/>
        </w:rPr>
      </w:pPr>
    </w:p>
    <w:p w14:paraId="46607BB6" w14:textId="77777777" w:rsidR="00E328B9" w:rsidRDefault="00E328B9" w:rsidP="00E328B9">
      <w:pPr>
        <w:rPr>
          <w:rFonts w:ascii="Arial Narrow" w:hAnsi="Arial Narrow" w:cs="Arial"/>
        </w:rPr>
      </w:pPr>
    </w:p>
    <w:p w14:paraId="2E7883FB" w14:textId="77777777" w:rsidR="00E328B9" w:rsidRDefault="00E328B9" w:rsidP="00E328B9">
      <w:pPr>
        <w:rPr>
          <w:rFonts w:ascii="Arial Narrow" w:hAnsi="Arial Narrow" w:cs="Arial"/>
        </w:rPr>
      </w:pPr>
    </w:p>
    <w:p w14:paraId="28E7B5F2" w14:textId="77777777" w:rsidR="00E328B9" w:rsidRDefault="00E328B9" w:rsidP="00E328B9">
      <w:pPr>
        <w:rPr>
          <w:rFonts w:ascii="Arial Narrow" w:hAnsi="Arial Narrow" w:cs="Arial"/>
        </w:rPr>
      </w:pPr>
    </w:p>
    <w:p w14:paraId="7BC712DB" w14:textId="77777777" w:rsidR="00E328B9" w:rsidRDefault="00E328B9" w:rsidP="00E328B9">
      <w:pPr>
        <w:rPr>
          <w:rFonts w:ascii="Arial Narrow" w:hAnsi="Arial Narrow" w:cs="Arial"/>
        </w:rPr>
      </w:pPr>
    </w:p>
    <w:p w14:paraId="5DF053A3" w14:textId="77777777" w:rsidR="00E328B9" w:rsidRDefault="00E328B9" w:rsidP="00E328B9">
      <w:pPr>
        <w:rPr>
          <w:rFonts w:ascii="Arial Narrow" w:hAnsi="Arial Narrow" w:cs="Arial"/>
        </w:rPr>
      </w:pPr>
    </w:p>
    <w:p w14:paraId="1D6C31A1" w14:textId="77777777" w:rsidR="00E328B9" w:rsidRDefault="00E328B9" w:rsidP="00E328B9">
      <w:pPr>
        <w:rPr>
          <w:rFonts w:ascii="Arial Narrow" w:hAnsi="Arial Narrow" w:cs="Arial"/>
        </w:rPr>
      </w:pPr>
    </w:p>
    <w:p w14:paraId="7A6DF998" w14:textId="77777777" w:rsidR="00E328B9" w:rsidRDefault="00E328B9" w:rsidP="00E328B9">
      <w:pPr>
        <w:rPr>
          <w:rFonts w:ascii="Arial Narrow" w:hAnsi="Arial Narrow" w:cs="Arial"/>
        </w:rPr>
      </w:pPr>
    </w:p>
    <w:p w14:paraId="5E35B405" w14:textId="77777777" w:rsidR="00E328B9" w:rsidRDefault="00E328B9" w:rsidP="00E328B9">
      <w:pPr>
        <w:rPr>
          <w:rFonts w:ascii="Arial Narrow" w:hAnsi="Arial Narrow" w:cs="Arial"/>
        </w:rPr>
      </w:pPr>
    </w:p>
    <w:p w14:paraId="5D428E8E" w14:textId="77777777" w:rsidR="00E328B9" w:rsidRDefault="00E328B9" w:rsidP="00E328B9">
      <w:pPr>
        <w:rPr>
          <w:rFonts w:ascii="Arial Narrow" w:hAnsi="Arial Narrow" w:cs="Arial"/>
        </w:rPr>
      </w:pPr>
    </w:p>
    <w:p w14:paraId="596BD522" w14:textId="77777777" w:rsidR="00E328B9" w:rsidRDefault="00E328B9" w:rsidP="00E328B9">
      <w:pPr>
        <w:rPr>
          <w:rFonts w:ascii="Arial Narrow" w:hAnsi="Arial Narrow" w:cs="Arial"/>
        </w:rPr>
      </w:pPr>
    </w:p>
    <w:p w14:paraId="5A4D4F7E" w14:textId="77777777" w:rsidR="00E328B9" w:rsidRDefault="00E328B9" w:rsidP="00E328B9">
      <w:pPr>
        <w:rPr>
          <w:rFonts w:ascii="Arial Narrow" w:hAnsi="Arial Narrow" w:cs="Arial"/>
        </w:rPr>
      </w:pPr>
    </w:p>
    <w:p w14:paraId="076C3BD2" w14:textId="7B0F5F6A" w:rsidR="00E328B9" w:rsidRDefault="00E328B9" w:rsidP="00E328B9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Wykonano w 1 egz. na 1 ark.</w:t>
      </w:r>
    </w:p>
    <w:p w14:paraId="5E3F94B2" w14:textId="77777777" w:rsidR="00E328B9" w:rsidRDefault="00E328B9" w:rsidP="00E328B9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Egz. 1 – strona WWW Zamawiającego; platforma e-propublico.pl; </w:t>
      </w:r>
      <w:proofErr w:type="spellStart"/>
      <w:r>
        <w:rPr>
          <w:rFonts w:ascii="Arial Narrow" w:hAnsi="Arial Narrow" w:cs="Arial"/>
        </w:rPr>
        <w:t>SZPubl</w:t>
      </w:r>
      <w:proofErr w:type="spellEnd"/>
      <w:r>
        <w:rPr>
          <w:rFonts w:ascii="Arial Narrow" w:hAnsi="Arial Narrow" w:cs="Arial"/>
        </w:rPr>
        <w:t>. T 2612 B5</w:t>
      </w:r>
    </w:p>
    <w:p w14:paraId="48384D5A" w14:textId="77777777" w:rsidR="00E328B9" w:rsidRDefault="00E328B9" w:rsidP="00E328B9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Wyk. Barbara Baranowska – tel. 261 417 364, e-mail: </w:t>
      </w:r>
      <w:hyperlink r:id="rId6" w:history="1">
        <w:r w:rsidRPr="00D37261">
          <w:rPr>
            <w:rStyle w:val="Hipercze"/>
            <w:rFonts w:ascii="Arial Narrow" w:hAnsi="Arial Narrow" w:cs="Arial"/>
          </w:rPr>
          <w:t>baranowska1486@10wsk.mil.pl</w:t>
        </w:r>
      </w:hyperlink>
      <w:r>
        <w:rPr>
          <w:rFonts w:ascii="Arial Narrow" w:hAnsi="Arial Narrow" w:cs="Arial"/>
        </w:rPr>
        <w:t xml:space="preserve"> </w:t>
      </w:r>
    </w:p>
    <w:p w14:paraId="32FC439F" w14:textId="3BE698B4" w:rsidR="00E328B9" w:rsidRPr="009751D8" w:rsidRDefault="00E328B9" w:rsidP="00E328B9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</w:rPr>
        <w:t>Data: 2025-12-1</w:t>
      </w:r>
      <w:r>
        <w:rPr>
          <w:rFonts w:ascii="Arial Narrow" w:hAnsi="Arial Narrow" w:cs="Arial"/>
        </w:rPr>
        <w:t>5</w:t>
      </w:r>
    </w:p>
    <w:p w14:paraId="17110C9F" w14:textId="0581EC36" w:rsidR="00C236D3" w:rsidRPr="00DA2AD0" w:rsidRDefault="00C236D3" w:rsidP="00173B20">
      <w:pPr>
        <w:jc w:val="right"/>
        <w:rPr>
          <w:rFonts w:ascii="Arial Narrow" w:hAnsi="Arial Narrow" w:cs="Arial"/>
          <w:sz w:val="22"/>
          <w:szCs w:val="22"/>
        </w:rPr>
      </w:pPr>
    </w:p>
    <w:sectPr w:rsidR="00C236D3" w:rsidRPr="00DA2AD0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3D4A85" w14:textId="77777777" w:rsidR="00D431AD" w:rsidRDefault="00D431AD">
      <w:r>
        <w:separator/>
      </w:r>
    </w:p>
  </w:endnote>
  <w:endnote w:type="continuationSeparator" w:id="0">
    <w:p w14:paraId="3C81B65C" w14:textId="77777777" w:rsidR="00D431AD" w:rsidRDefault="00D431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29C8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1CDE9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6B096B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555252A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3A39A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AC3C771" w14:textId="77777777" w:rsidR="009F189D" w:rsidRDefault="009F189D">
    <w:pPr>
      <w:pStyle w:val="Stopka"/>
      <w:tabs>
        <w:tab w:val="clear" w:pos="4536"/>
      </w:tabs>
      <w:jc w:val="center"/>
    </w:pPr>
  </w:p>
  <w:p w14:paraId="33C6FDDD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E47D06" w14:textId="77777777" w:rsidR="00D431AD" w:rsidRDefault="00D431AD">
      <w:r>
        <w:separator/>
      </w:r>
    </w:p>
  </w:footnote>
  <w:footnote w:type="continuationSeparator" w:id="0">
    <w:p w14:paraId="286E2F2D" w14:textId="77777777" w:rsidR="00D431AD" w:rsidRDefault="00D431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97EFA2" w14:textId="77777777" w:rsidR="00EC210C" w:rsidRDefault="00EC21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9A0299" w14:textId="77777777" w:rsidR="00EC210C" w:rsidRDefault="00EC21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72087C" w14:textId="77777777" w:rsidR="00EC210C" w:rsidRDefault="00EC210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31AD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295FC7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431AD"/>
    <w:rsid w:val="00D7128F"/>
    <w:rsid w:val="00DA2AD0"/>
    <w:rsid w:val="00E328B9"/>
    <w:rsid w:val="00EA3476"/>
    <w:rsid w:val="00EC210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58DC4E"/>
  <w15:chartTrackingRefBased/>
  <w15:docId w15:val="{2E5E4C4E-397A-4C9B-896D-46A6B4C0B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rsid w:val="00E328B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anowska1486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377</Words>
  <Characters>2135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dcterms:created xsi:type="dcterms:W3CDTF">2025-12-15T09:43:00Z</dcterms:created>
  <dcterms:modified xsi:type="dcterms:W3CDTF">2025-12-15T09:46:00Z</dcterms:modified>
</cp:coreProperties>
</file>