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8DF17" w14:textId="77777777" w:rsidR="00986737" w:rsidRPr="00F42C4B" w:rsidRDefault="00840C6B" w:rsidP="0042588A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F42C4B">
        <w:rPr>
          <w:rFonts w:ascii="Arial Narrow" w:hAnsi="Arial Narrow" w:cs="Arial"/>
          <w:sz w:val="22"/>
          <w:szCs w:val="22"/>
        </w:rPr>
        <w:t>Bydgoszcz</w:t>
      </w:r>
      <w:r w:rsidR="00986737" w:rsidRPr="00F42C4B">
        <w:rPr>
          <w:rFonts w:ascii="Arial Narrow" w:hAnsi="Arial Narrow" w:cs="Arial"/>
          <w:sz w:val="22"/>
          <w:szCs w:val="22"/>
        </w:rPr>
        <w:t xml:space="preserve"> dnia: </w:t>
      </w:r>
      <w:r w:rsidRPr="00F42C4B">
        <w:rPr>
          <w:rFonts w:ascii="Arial Narrow" w:hAnsi="Arial Narrow" w:cs="Arial"/>
          <w:sz w:val="22"/>
          <w:szCs w:val="22"/>
        </w:rPr>
        <w:t>2025-12-15</w:t>
      </w:r>
    </w:p>
    <w:p w14:paraId="3A5373FC" w14:textId="77777777" w:rsidR="00986737" w:rsidRPr="00F42C4B" w:rsidRDefault="00840C6B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42C4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956357" w14:textId="77777777" w:rsidR="00986737" w:rsidRPr="00F42C4B" w:rsidRDefault="00840C6B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42C4B">
        <w:rPr>
          <w:rFonts w:ascii="Arial Narrow" w:hAnsi="Arial Narrow" w:cs="Arial"/>
          <w:sz w:val="22"/>
          <w:szCs w:val="22"/>
        </w:rPr>
        <w:t>Powstańców Warszawy</w:t>
      </w:r>
      <w:r w:rsidR="00986737" w:rsidRPr="00F42C4B">
        <w:rPr>
          <w:rFonts w:ascii="Arial Narrow" w:hAnsi="Arial Narrow" w:cs="Arial"/>
          <w:sz w:val="22"/>
          <w:szCs w:val="22"/>
        </w:rPr>
        <w:t xml:space="preserve"> </w:t>
      </w:r>
      <w:r w:rsidRPr="00F42C4B">
        <w:rPr>
          <w:rFonts w:ascii="Arial Narrow" w:hAnsi="Arial Narrow" w:cs="Arial"/>
          <w:sz w:val="22"/>
          <w:szCs w:val="22"/>
        </w:rPr>
        <w:t>5</w:t>
      </w:r>
    </w:p>
    <w:p w14:paraId="3410BD73" w14:textId="77777777" w:rsidR="00986737" w:rsidRPr="00F42C4B" w:rsidRDefault="00840C6B" w:rsidP="00986737">
      <w:pPr>
        <w:rPr>
          <w:rFonts w:ascii="Arial Narrow" w:hAnsi="Arial Narrow" w:cs="Arial"/>
          <w:sz w:val="22"/>
          <w:szCs w:val="22"/>
        </w:rPr>
      </w:pPr>
      <w:r w:rsidRPr="00F42C4B">
        <w:rPr>
          <w:rFonts w:ascii="Arial Narrow" w:hAnsi="Arial Narrow" w:cs="Arial"/>
          <w:sz w:val="22"/>
          <w:szCs w:val="22"/>
        </w:rPr>
        <w:t>85-681</w:t>
      </w:r>
      <w:r w:rsidR="00986737" w:rsidRPr="00F42C4B">
        <w:rPr>
          <w:rFonts w:ascii="Arial Narrow" w:hAnsi="Arial Narrow" w:cs="Arial"/>
          <w:sz w:val="22"/>
          <w:szCs w:val="22"/>
        </w:rPr>
        <w:t xml:space="preserve"> </w:t>
      </w:r>
      <w:r w:rsidRPr="00F42C4B">
        <w:rPr>
          <w:rFonts w:ascii="Arial Narrow" w:hAnsi="Arial Narrow" w:cs="Arial"/>
          <w:sz w:val="22"/>
          <w:szCs w:val="22"/>
        </w:rPr>
        <w:t>Bydgoszcz</w:t>
      </w:r>
    </w:p>
    <w:p w14:paraId="0140AB24" w14:textId="77777777" w:rsidR="00986737" w:rsidRPr="00F42C4B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F42C4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8F226B2" w14:textId="77777777" w:rsidR="00986737" w:rsidRPr="00F42C4B" w:rsidRDefault="00986737" w:rsidP="0042588A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F42C4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42C4B" w14:paraId="1C14FB7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C3515B" w14:textId="77777777" w:rsidR="00986737" w:rsidRPr="00F42C4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42C4B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BFFFFEF" w14:textId="77777777" w:rsidR="00986737" w:rsidRPr="00F42C4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42C4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70A6FC1" w14:textId="77777777" w:rsidR="00986737" w:rsidRPr="00F42C4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42C4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42C4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42C4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42C4B" w14:paraId="4A5AEFF6" w14:textId="77777777" w:rsidTr="005A632E">
        <w:tc>
          <w:tcPr>
            <w:tcW w:w="2269" w:type="dxa"/>
          </w:tcPr>
          <w:p w14:paraId="466E29BC" w14:textId="77777777" w:rsidR="00986737" w:rsidRPr="00F42C4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994A075" w14:textId="77777777" w:rsidR="0042588A" w:rsidRDefault="00840C6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</w:t>
            </w:r>
          </w:p>
          <w:p w14:paraId="0B43FD59" w14:textId="37497EDC" w:rsidR="00986737" w:rsidRPr="00F42C4B" w:rsidRDefault="00840C6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bCs/>
                <w:sz w:val="22"/>
                <w:szCs w:val="22"/>
              </w:rPr>
              <w:t xml:space="preserve"> 12 miesięcy</w:t>
            </w:r>
            <w:r w:rsidR="00986737" w:rsidRPr="00F42C4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40C6B" w:rsidRPr="00F42C4B" w14:paraId="2EEEC9F0" w14:textId="77777777" w:rsidTr="00C92774">
        <w:tc>
          <w:tcPr>
            <w:tcW w:w="2269" w:type="dxa"/>
          </w:tcPr>
          <w:p w14:paraId="1DB485CA" w14:textId="77777777" w:rsidR="00840C6B" w:rsidRPr="00F42C4B" w:rsidRDefault="00840C6B" w:rsidP="00C927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17D4C8F" w14:textId="77777777" w:rsidR="00840C6B" w:rsidRPr="00F42C4B" w:rsidRDefault="00840C6B" w:rsidP="00C927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19C5DAAD" w14:textId="77777777" w:rsidR="00A80738" w:rsidRPr="00F42C4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662D432" w14:textId="77777777" w:rsidR="00D665F5" w:rsidRPr="00F42C4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42C4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42C4B">
        <w:rPr>
          <w:rFonts w:ascii="Arial Narrow" w:hAnsi="Arial Narrow" w:cs="Arial"/>
          <w:sz w:val="22"/>
          <w:szCs w:val="22"/>
        </w:rPr>
        <w:t>2</w:t>
      </w:r>
      <w:r w:rsidRPr="00F42C4B">
        <w:rPr>
          <w:rFonts w:ascii="Arial Narrow" w:hAnsi="Arial Narrow" w:cs="Arial"/>
          <w:sz w:val="22"/>
          <w:szCs w:val="22"/>
        </w:rPr>
        <w:t xml:space="preserve"> ust. 5 </w:t>
      </w:r>
      <w:r w:rsidRPr="00F42C4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42C4B">
        <w:rPr>
          <w:rFonts w:ascii="Arial Narrow" w:hAnsi="Arial Narrow" w:cs="Arial"/>
          <w:sz w:val="22"/>
          <w:szCs w:val="22"/>
        </w:rPr>
        <w:t xml:space="preserve"> </w:t>
      </w:r>
      <w:r w:rsidR="00840C6B" w:rsidRPr="00F42C4B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F42C4B">
        <w:rPr>
          <w:rFonts w:ascii="Arial Narrow" w:hAnsi="Arial Narrow" w:cs="Arial"/>
          <w:sz w:val="22"/>
          <w:szCs w:val="22"/>
        </w:rPr>
        <w:t xml:space="preserve"> </w:t>
      </w:r>
      <w:r w:rsidRPr="00F42C4B">
        <w:rPr>
          <w:rFonts w:ascii="Arial Narrow" w:hAnsi="Arial Narrow" w:cs="Arial"/>
          <w:sz w:val="22"/>
          <w:szCs w:val="22"/>
        </w:rPr>
        <w:t>udostępnia</w:t>
      </w:r>
      <w:r w:rsidR="00F95C33" w:rsidRPr="00F42C4B">
        <w:rPr>
          <w:rFonts w:ascii="Arial Narrow" w:hAnsi="Arial Narrow" w:cs="Arial"/>
          <w:sz w:val="22"/>
          <w:szCs w:val="22"/>
        </w:rPr>
        <w:t xml:space="preserve"> </w:t>
      </w:r>
      <w:r w:rsidR="004C7E9B" w:rsidRPr="00F42C4B">
        <w:rPr>
          <w:rFonts w:ascii="Arial Narrow" w:hAnsi="Arial Narrow" w:cs="Arial"/>
          <w:sz w:val="22"/>
          <w:szCs w:val="22"/>
        </w:rPr>
        <w:t>informacj</w:t>
      </w:r>
      <w:r w:rsidR="00577BC6" w:rsidRPr="00F42C4B">
        <w:rPr>
          <w:rFonts w:ascii="Arial Narrow" w:hAnsi="Arial Narrow" w:cs="Arial"/>
          <w:sz w:val="22"/>
          <w:szCs w:val="22"/>
        </w:rPr>
        <w:t>ę</w:t>
      </w:r>
      <w:r w:rsidR="00035488" w:rsidRPr="00F42C4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42C4B">
        <w:rPr>
          <w:rFonts w:ascii="Arial Narrow" w:hAnsi="Arial Narrow" w:cs="Arial"/>
          <w:sz w:val="22"/>
          <w:szCs w:val="22"/>
        </w:rPr>
        <w:t>.</w:t>
      </w:r>
    </w:p>
    <w:p w14:paraId="28736898" w14:textId="77777777" w:rsidR="00A80738" w:rsidRPr="00F42C4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42C4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42C4B">
        <w:rPr>
          <w:rFonts w:ascii="Arial Narrow" w:hAnsi="Arial Narrow" w:cs="Arial"/>
          <w:sz w:val="22"/>
          <w:szCs w:val="22"/>
        </w:rPr>
        <w:t xml:space="preserve"> w dniu </w:t>
      </w:r>
      <w:r w:rsidR="00840C6B" w:rsidRPr="00F42C4B">
        <w:rPr>
          <w:rFonts w:ascii="Arial Narrow" w:hAnsi="Arial Narrow" w:cs="Arial"/>
          <w:sz w:val="22"/>
          <w:szCs w:val="22"/>
        </w:rPr>
        <w:t>15/12/2025</w:t>
      </w:r>
      <w:r w:rsidR="00FF4AB1" w:rsidRPr="00F42C4B">
        <w:rPr>
          <w:rFonts w:ascii="Arial Narrow" w:hAnsi="Arial Narrow" w:cs="Arial"/>
          <w:sz w:val="22"/>
          <w:szCs w:val="22"/>
        </w:rPr>
        <w:t xml:space="preserve"> o godz. </w:t>
      </w:r>
      <w:r w:rsidR="00840C6B" w:rsidRPr="00F42C4B">
        <w:rPr>
          <w:rFonts w:ascii="Arial Narrow" w:hAnsi="Arial Narrow" w:cs="Arial"/>
          <w:sz w:val="22"/>
          <w:szCs w:val="22"/>
        </w:rPr>
        <w:t>08:30</w:t>
      </w:r>
      <w:r w:rsidRPr="00F42C4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42C4B" w14:paraId="42C9301A" w14:textId="77777777" w:rsidTr="005A632E">
        <w:tc>
          <w:tcPr>
            <w:tcW w:w="1276" w:type="dxa"/>
            <w:shd w:val="clear" w:color="auto" w:fill="F2F2F2"/>
            <w:vAlign w:val="center"/>
          </w:tcPr>
          <w:p w14:paraId="6E804E4E" w14:textId="77777777" w:rsidR="006B27ED" w:rsidRPr="00F42C4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F42C4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B49044A" w14:textId="77777777" w:rsidR="006B27ED" w:rsidRPr="00F42C4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B3671C2" w14:textId="77777777" w:rsidR="006B27ED" w:rsidRPr="00F42C4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2B70861" w14:textId="77777777" w:rsidR="006B27ED" w:rsidRPr="00F42C4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40C6B" w:rsidRPr="00F42C4B" w14:paraId="75359201" w14:textId="77777777" w:rsidTr="00C92774">
        <w:tc>
          <w:tcPr>
            <w:tcW w:w="1276" w:type="dxa"/>
            <w:vAlign w:val="center"/>
          </w:tcPr>
          <w:p w14:paraId="3B473E7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373571F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</w:tcPr>
          <w:p w14:paraId="1861024B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Rovers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CA1C59F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Stołeczna 10 </w:t>
            </w:r>
          </w:p>
          <w:p w14:paraId="45273E73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vAlign w:val="center"/>
          </w:tcPr>
          <w:p w14:paraId="0D93ABE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7 290.00 zł</w:t>
            </w:r>
          </w:p>
        </w:tc>
      </w:tr>
      <w:tr w:rsidR="00840C6B" w:rsidRPr="00F42C4B" w14:paraId="76A642BB" w14:textId="77777777" w:rsidTr="00C92774">
        <w:tc>
          <w:tcPr>
            <w:tcW w:w="1276" w:type="dxa"/>
            <w:vAlign w:val="center"/>
          </w:tcPr>
          <w:p w14:paraId="232F243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28CB1D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14:paraId="4A8F3B81" w14:textId="245B33CA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</w:t>
            </w:r>
            <w:r w:rsidR="0042588A">
              <w:rPr>
                <w:rFonts w:ascii="Arial Narrow" w:hAnsi="Arial Narrow" w:cs="Arial"/>
                <w:sz w:val="22"/>
                <w:szCs w:val="22"/>
              </w:rPr>
              <w:t>KA</w:t>
            </w:r>
          </w:p>
          <w:p w14:paraId="73EA98C1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09F31C9A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4E9CF66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4 779.00 zł</w:t>
            </w:r>
          </w:p>
        </w:tc>
      </w:tr>
      <w:tr w:rsidR="00840C6B" w:rsidRPr="00F42C4B" w14:paraId="1799262B" w14:textId="77777777" w:rsidTr="00C92774">
        <w:tc>
          <w:tcPr>
            <w:tcW w:w="1276" w:type="dxa"/>
            <w:vAlign w:val="center"/>
          </w:tcPr>
          <w:p w14:paraId="635AF44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335AE4E5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</w:tcPr>
          <w:p w14:paraId="410C0480" w14:textId="7D00C5F1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</w:t>
            </w:r>
            <w:r w:rsidR="0042588A">
              <w:rPr>
                <w:rFonts w:ascii="Arial Narrow" w:hAnsi="Arial Narrow" w:cs="Arial"/>
                <w:sz w:val="22"/>
                <w:szCs w:val="22"/>
              </w:rPr>
              <w:t>SKA</w:t>
            </w:r>
          </w:p>
          <w:p w14:paraId="05157E24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2494E42D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7F02558E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1 458.00 zł</w:t>
            </w:r>
          </w:p>
        </w:tc>
      </w:tr>
      <w:tr w:rsidR="00840C6B" w:rsidRPr="00F42C4B" w14:paraId="08F237AC" w14:textId="77777777" w:rsidTr="00C92774">
        <w:tc>
          <w:tcPr>
            <w:tcW w:w="1276" w:type="dxa"/>
            <w:vAlign w:val="center"/>
          </w:tcPr>
          <w:p w14:paraId="695A039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3D483B4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14:paraId="1717E074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0A0A6FB3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4D6BEA49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vAlign w:val="center"/>
          </w:tcPr>
          <w:p w14:paraId="4007DE9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7 776.00 zł</w:t>
            </w:r>
          </w:p>
        </w:tc>
      </w:tr>
      <w:tr w:rsidR="00840C6B" w:rsidRPr="00F42C4B" w14:paraId="178A0B29" w14:textId="77777777" w:rsidTr="00C92774">
        <w:tc>
          <w:tcPr>
            <w:tcW w:w="1276" w:type="dxa"/>
            <w:vAlign w:val="center"/>
          </w:tcPr>
          <w:p w14:paraId="4F4E708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0F403AA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2E179879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5A413871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131F22C4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vAlign w:val="center"/>
          </w:tcPr>
          <w:p w14:paraId="2C857945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2 138.40 zł</w:t>
            </w:r>
          </w:p>
        </w:tc>
      </w:tr>
      <w:tr w:rsidR="00840C6B" w:rsidRPr="00F42C4B" w14:paraId="591BBBE3" w14:textId="77777777" w:rsidTr="00C92774">
        <w:tc>
          <w:tcPr>
            <w:tcW w:w="1276" w:type="dxa"/>
            <w:vAlign w:val="center"/>
          </w:tcPr>
          <w:p w14:paraId="25DAD52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572EED1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3E4960BF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20114260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512C1F30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lastRenderedPageBreak/>
              <w:t>43-300 Bielsko-Biała</w:t>
            </w:r>
          </w:p>
        </w:tc>
        <w:tc>
          <w:tcPr>
            <w:tcW w:w="2551" w:type="dxa"/>
            <w:vAlign w:val="center"/>
          </w:tcPr>
          <w:p w14:paraId="24B544C3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lastRenderedPageBreak/>
              <w:t>156.60 zł</w:t>
            </w:r>
          </w:p>
        </w:tc>
      </w:tr>
      <w:tr w:rsidR="00840C6B" w:rsidRPr="00F42C4B" w14:paraId="37B5E6C1" w14:textId="77777777" w:rsidTr="00C92774">
        <w:tc>
          <w:tcPr>
            <w:tcW w:w="1276" w:type="dxa"/>
            <w:vAlign w:val="center"/>
          </w:tcPr>
          <w:p w14:paraId="1803E58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6888713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</w:tcPr>
          <w:p w14:paraId="556CEFCD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4F385F9E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40B90990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vAlign w:val="center"/>
          </w:tcPr>
          <w:p w14:paraId="15B0B90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1 939.14 zł</w:t>
            </w:r>
          </w:p>
        </w:tc>
      </w:tr>
      <w:tr w:rsidR="00840C6B" w:rsidRPr="00F42C4B" w14:paraId="17343C0F" w14:textId="77777777" w:rsidTr="00C92774">
        <w:tc>
          <w:tcPr>
            <w:tcW w:w="1276" w:type="dxa"/>
            <w:vAlign w:val="center"/>
          </w:tcPr>
          <w:p w14:paraId="586244F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4CFCA32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14:paraId="130CE153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702CD6CF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0339C31B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vAlign w:val="center"/>
          </w:tcPr>
          <w:p w14:paraId="59FE98AE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1 562.98 zł</w:t>
            </w:r>
          </w:p>
        </w:tc>
      </w:tr>
      <w:tr w:rsidR="00840C6B" w:rsidRPr="00F42C4B" w14:paraId="11D50949" w14:textId="77777777" w:rsidTr="00C92774">
        <w:tc>
          <w:tcPr>
            <w:tcW w:w="1276" w:type="dxa"/>
            <w:vAlign w:val="center"/>
          </w:tcPr>
          <w:p w14:paraId="49F0C4B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34B6B1D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</w:tcPr>
          <w:p w14:paraId="5FD04789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54553DD7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65325099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vAlign w:val="center"/>
          </w:tcPr>
          <w:p w14:paraId="564AE23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1 276.56 zł</w:t>
            </w:r>
          </w:p>
        </w:tc>
      </w:tr>
      <w:tr w:rsidR="00840C6B" w:rsidRPr="00F42C4B" w14:paraId="08F8F271" w14:textId="77777777" w:rsidTr="00C92774">
        <w:tc>
          <w:tcPr>
            <w:tcW w:w="1276" w:type="dxa"/>
            <w:vAlign w:val="center"/>
          </w:tcPr>
          <w:p w14:paraId="34D1FCE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76E0EDE8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14:paraId="2E13C702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COMED S.C. Krzysztof Pilarski, Wojciech Grunwald</w:t>
            </w:r>
          </w:p>
          <w:p w14:paraId="47C65697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1 Maja 20/1 </w:t>
            </w:r>
          </w:p>
          <w:p w14:paraId="1EF4C7E8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75-800 Koszalin</w:t>
            </w:r>
          </w:p>
        </w:tc>
        <w:tc>
          <w:tcPr>
            <w:tcW w:w="2551" w:type="dxa"/>
            <w:vAlign w:val="center"/>
          </w:tcPr>
          <w:p w14:paraId="2FA5DC1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8 506.08 zł</w:t>
            </w:r>
          </w:p>
        </w:tc>
      </w:tr>
      <w:tr w:rsidR="00840C6B" w:rsidRPr="00F42C4B" w14:paraId="1FBA37F9" w14:textId="77777777" w:rsidTr="00C92774">
        <w:tc>
          <w:tcPr>
            <w:tcW w:w="1276" w:type="dxa"/>
            <w:vAlign w:val="center"/>
          </w:tcPr>
          <w:p w14:paraId="5179803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3D397DE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</w:tcPr>
          <w:p w14:paraId="61A0B7CD" w14:textId="0EE380B8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6DB810FB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49706166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vAlign w:val="center"/>
          </w:tcPr>
          <w:p w14:paraId="7755556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23 760.00 zł</w:t>
            </w:r>
          </w:p>
        </w:tc>
      </w:tr>
      <w:tr w:rsidR="00840C6B" w:rsidRPr="00F42C4B" w14:paraId="389E200F" w14:textId="77777777" w:rsidTr="00C92774">
        <w:tc>
          <w:tcPr>
            <w:tcW w:w="1276" w:type="dxa"/>
            <w:vAlign w:val="center"/>
          </w:tcPr>
          <w:p w14:paraId="4602002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55CBE66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14:paraId="0A53C7C8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B23F183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3CF50EB9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vAlign w:val="center"/>
          </w:tcPr>
          <w:p w14:paraId="2042AAC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4 779.00 zł</w:t>
            </w:r>
          </w:p>
        </w:tc>
      </w:tr>
      <w:tr w:rsidR="00840C6B" w:rsidRPr="00F42C4B" w14:paraId="601DDA65" w14:textId="77777777" w:rsidTr="00C92774">
        <w:tc>
          <w:tcPr>
            <w:tcW w:w="1276" w:type="dxa"/>
            <w:vAlign w:val="center"/>
          </w:tcPr>
          <w:p w14:paraId="2540A6C8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C4B1D8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28B77EFC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228F47F7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6DC88DF8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vAlign w:val="center"/>
          </w:tcPr>
          <w:p w14:paraId="41FB489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172.80 zł</w:t>
            </w:r>
          </w:p>
        </w:tc>
      </w:tr>
      <w:tr w:rsidR="00840C6B" w:rsidRPr="00F42C4B" w14:paraId="32D94B7D" w14:textId="77777777" w:rsidTr="00C92774">
        <w:tc>
          <w:tcPr>
            <w:tcW w:w="1276" w:type="dxa"/>
            <w:vAlign w:val="center"/>
          </w:tcPr>
          <w:p w14:paraId="74503E5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45746DC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</w:tcPr>
          <w:p w14:paraId="1EA4C4AA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32195EE9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125AF07B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vAlign w:val="center"/>
          </w:tcPr>
          <w:p w14:paraId="45C85E5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1 882.44 zł</w:t>
            </w:r>
          </w:p>
        </w:tc>
      </w:tr>
      <w:tr w:rsidR="00840C6B" w:rsidRPr="00F42C4B" w14:paraId="675EB97A" w14:textId="77777777" w:rsidTr="00C92774">
        <w:tc>
          <w:tcPr>
            <w:tcW w:w="1276" w:type="dxa"/>
            <w:vAlign w:val="center"/>
          </w:tcPr>
          <w:p w14:paraId="5531C03E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70A8EF73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14:paraId="1BF70252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6E20BADC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78AD772A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vAlign w:val="center"/>
          </w:tcPr>
          <w:p w14:paraId="31C1802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1 667.17 zł</w:t>
            </w:r>
          </w:p>
        </w:tc>
      </w:tr>
      <w:tr w:rsidR="00840C6B" w:rsidRPr="00F42C4B" w14:paraId="57CE2A8A" w14:textId="77777777" w:rsidTr="00C92774">
        <w:tc>
          <w:tcPr>
            <w:tcW w:w="1276" w:type="dxa"/>
            <w:vAlign w:val="center"/>
          </w:tcPr>
          <w:p w14:paraId="37FE5E9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47F24C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14:paraId="0CB2343F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2B8AFB7A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0DDE3FB4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vAlign w:val="center"/>
          </w:tcPr>
          <w:p w14:paraId="223EA1B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9 396.00 zł</w:t>
            </w:r>
          </w:p>
        </w:tc>
      </w:tr>
      <w:tr w:rsidR="00840C6B" w:rsidRPr="00F42C4B" w14:paraId="509E8334" w14:textId="77777777" w:rsidTr="00C92774">
        <w:tc>
          <w:tcPr>
            <w:tcW w:w="1276" w:type="dxa"/>
            <w:vAlign w:val="center"/>
          </w:tcPr>
          <w:p w14:paraId="1B42DA2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6EB80B3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</w:tcPr>
          <w:p w14:paraId="25924EC3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78E46155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6C76F98E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vAlign w:val="center"/>
          </w:tcPr>
          <w:p w14:paraId="2B50AA35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1 393.20 zł</w:t>
            </w:r>
          </w:p>
        </w:tc>
      </w:tr>
      <w:tr w:rsidR="00840C6B" w:rsidRPr="00F42C4B" w14:paraId="1B07D5E6" w14:textId="77777777" w:rsidTr="00C92774">
        <w:tc>
          <w:tcPr>
            <w:tcW w:w="1276" w:type="dxa"/>
            <w:vAlign w:val="center"/>
          </w:tcPr>
          <w:p w14:paraId="6C1C347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115732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</w:tcPr>
          <w:p w14:paraId="7EEF6260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09DFA75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079E1E78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vAlign w:val="center"/>
          </w:tcPr>
          <w:p w14:paraId="58038B6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504.30 zł</w:t>
            </w:r>
          </w:p>
        </w:tc>
      </w:tr>
      <w:tr w:rsidR="00840C6B" w:rsidRPr="00F42C4B" w14:paraId="76CB52B6" w14:textId="77777777" w:rsidTr="00C92774">
        <w:tc>
          <w:tcPr>
            <w:tcW w:w="1276" w:type="dxa"/>
            <w:vAlign w:val="center"/>
          </w:tcPr>
          <w:p w14:paraId="16A5861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6716CAC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14:paraId="706EB9CA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MARRODENT Spółka z Ograniczoną Odpowiedzialnością</w:t>
            </w:r>
          </w:p>
          <w:p w14:paraId="62DA77BC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Krasińskiego 31 </w:t>
            </w:r>
          </w:p>
          <w:p w14:paraId="72306327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vAlign w:val="center"/>
          </w:tcPr>
          <w:p w14:paraId="4558B2A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5 578.56 zł</w:t>
            </w:r>
          </w:p>
        </w:tc>
      </w:tr>
      <w:tr w:rsidR="00840C6B" w:rsidRPr="00F42C4B" w14:paraId="75C6E437" w14:textId="77777777" w:rsidTr="00C92774">
        <w:tc>
          <w:tcPr>
            <w:tcW w:w="1276" w:type="dxa"/>
            <w:vAlign w:val="center"/>
          </w:tcPr>
          <w:p w14:paraId="7131155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030C82F3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14:paraId="12085DC0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SORIMEX sp. z o. o.</w:t>
            </w:r>
          </w:p>
          <w:p w14:paraId="66014E70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5B2B1EAA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2551" w:type="dxa"/>
            <w:vAlign w:val="center"/>
          </w:tcPr>
          <w:p w14:paraId="204442E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lastRenderedPageBreak/>
              <w:t>6 032.88 zł</w:t>
            </w:r>
          </w:p>
        </w:tc>
      </w:tr>
      <w:tr w:rsidR="00840C6B" w:rsidRPr="00F42C4B" w14:paraId="2A93A3EB" w14:textId="77777777" w:rsidTr="00C92774">
        <w:tc>
          <w:tcPr>
            <w:tcW w:w="1276" w:type="dxa"/>
            <w:vAlign w:val="center"/>
          </w:tcPr>
          <w:p w14:paraId="6A2E057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0293BCC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</w:tcPr>
          <w:p w14:paraId="78BF153B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SORIMEX sp. z o. o.</w:t>
            </w:r>
          </w:p>
          <w:p w14:paraId="559E75F1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3B1F728C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vAlign w:val="center"/>
          </w:tcPr>
          <w:p w14:paraId="407A301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51 445.80 zł</w:t>
            </w:r>
          </w:p>
        </w:tc>
      </w:tr>
      <w:tr w:rsidR="00840C6B" w:rsidRPr="00F42C4B" w14:paraId="10EC07CB" w14:textId="77777777" w:rsidTr="00C92774">
        <w:tc>
          <w:tcPr>
            <w:tcW w:w="1276" w:type="dxa"/>
            <w:vAlign w:val="center"/>
          </w:tcPr>
          <w:p w14:paraId="7D0445B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14:paraId="27F4358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5EB776F4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3F5B5DD6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2F2BA380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vAlign w:val="center"/>
          </w:tcPr>
          <w:p w14:paraId="382C274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10 692.00 zł</w:t>
            </w:r>
          </w:p>
        </w:tc>
      </w:tr>
      <w:tr w:rsidR="00840C6B" w:rsidRPr="00F42C4B" w14:paraId="1912DD0B" w14:textId="77777777" w:rsidTr="00C92774">
        <w:tc>
          <w:tcPr>
            <w:tcW w:w="1276" w:type="dxa"/>
            <w:vAlign w:val="center"/>
          </w:tcPr>
          <w:p w14:paraId="49F3BC4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vAlign w:val="center"/>
          </w:tcPr>
          <w:p w14:paraId="268ADF3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</w:tcPr>
          <w:p w14:paraId="38A1F847" w14:textId="76838911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2588A">
              <w:rPr>
                <w:rFonts w:ascii="Arial Narrow" w:hAnsi="Arial Narrow" w:cs="Arial"/>
                <w:sz w:val="22"/>
                <w:szCs w:val="22"/>
              </w:rPr>
              <w:t>P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>olska Sp. z o.o.</w:t>
            </w:r>
          </w:p>
          <w:p w14:paraId="38BE9795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02C9F62A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18F5643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17 280.00 zł</w:t>
            </w:r>
          </w:p>
        </w:tc>
      </w:tr>
      <w:tr w:rsidR="00840C6B" w:rsidRPr="00F42C4B" w14:paraId="4620E9EF" w14:textId="77777777" w:rsidTr="00C92774">
        <w:tc>
          <w:tcPr>
            <w:tcW w:w="1276" w:type="dxa"/>
            <w:vAlign w:val="center"/>
          </w:tcPr>
          <w:p w14:paraId="03B69C8E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vAlign w:val="center"/>
          </w:tcPr>
          <w:p w14:paraId="0FA0B7D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</w:tcPr>
          <w:p w14:paraId="23B9C584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AKSIS Hurtownia Sprzętu Medycznego Ignaciuk Spigarski Spółka Jawna</w:t>
            </w:r>
          </w:p>
          <w:p w14:paraId="28DB2FF2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Przyrodników 1c </w:t>
            </w:r>
          </w:p>
          <w:p w14:paraId="7BCB2C54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2551" w:type="dxa"/>
            <w:vAlign w:val="center"/>
          </w:tcPr>
          <w:p w14:paraId="3C70956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128 412.00 zł</w:t>
            </w:r>
          </w:p>
        </w:tc>
      </w:tr>
      <w:tr w:rsidR="00840C6B" w:rsidRPr="00F42C4B" w14:paraId="755B1F27" w14:textId="77777777" w:rsidTr="00C92774">
        <w:tc>
          <w:tcPr>
            <w:tcW w:w="1276" w:type="dxa"/>
            <w:vAlign w:val="center"/>
          </w:tcPr>
          <w:p w14:paraId="77BB5B4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vAlign w:val="center"/>
          </w:tcPr>
          <w:p w14:paraId="69A98A6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</w:tcPr>
          <w:p w14:paraId="282EB87B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AKSIS Hurtownia Sprzętu Medycznego Ignaciuk Spigarski Spółka Jawna</w:t>
            </w:r>
          </w:p>
          <w:p w14:paraId="23680939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Przyrodników 1c </w:t>
            </w:r>
          </w:p>
          <w:p w14:paraId="69368E92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2551" w:type="dxa"/>
            <w:vAlign w:val="center"/>
          </w:tcPr>
          <w:p w14:paraId="6D08601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46 416.78 zł</w:t>
            </w:r>
          </w:p>
        </w:tc>
      </w:tr>
      <w:tr w:rsidR="00840C6B" w:rsidRPr="00F42C4B" w14:paraId="76E1B5F2" w14:textId="77777777" w:rsidTr="00C92774">
        <w:tc>
          <w:tcPr>
            <w:tcW w:w="1276" w:type="dxa"/>
            <w:vAlign w:val="center"/>
          </w:tcPr>
          <w:p w14:paraId="43C7226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vAlign w:val="center"/>
          </w:tcPr>
          <w:p w14:paraId="4980111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511CEF0E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5E0BD968" w14:textId="3098F14A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F42C4B">
              <w:rPr>
                <w:rFonts w:ascii="Arial Narrow" w:hAnsi="Arial Narrow" w:cs="Arial"/>
                <w:sz w:val="22"/>
                <w:szCs w:val="22"/>
              </w:rPr>
              <w:t>Dr. Stefana Kopcińskiego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42C4B">
              <w:rPr>
                <w:rFonts w:ascii="Arial Narrow" w:hAnsi="Arial Narrow" w:cs="Arial"/>
                <w:sz w:val="22"/>
                <w:szCs w:val="22"/>
              </w:rPr>
              <w:t>62D</w:t>
            </w:r>
          </w:p>
          <w:p w14:paraId="07A04526" w14:textId="3AB799ED" w:rsidR="00840C6B" w:rsidRPr="00F42C4B" w:rsidRDefault="00F42C4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90-032</w:t>
            </w:r>
            <w:r w:rsidR="00840C6B" w:rsidRPr="00F42C4B">
              <w:rPr>
                <w:rFonts w:ascii="Arial Narrow" w:hAnsi="Arial Narrow" w:cs="Arial"/>
                <w:sz w:val="22"/>
                <w:szCs w:val="22"/>
              </w:rPr>
              <w:t xml:space="preserve"> Łódź</w:t>
            </w:r>
          </w:p>
        </w:tc>
        <w:tc>
          <w:tcPr>
            <w:tcW w:w="2551" w:type="dxa"/>
            <w:vAlign w:val="center"/>
          </w:tcPr>
          <w:p w14:paraId="2A897888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23 976.00 zł</w:t>
            </w:r>
          </w:p>
        </w:tc>
      </w:tr>
      <w:tr w:rsidR="00840C6B" w:rsidRPr="00F42C4B" w14:paraId="249C188D" w14:textId="77777777" w:rsidTr="00C92774">
        <w:tc>
          <w:tcPr>
            <w:tcW w:w="1276" w:type="dxa"/>
            <w:vAlign w:val="center"/>
          </w:tcPr>
          <w:p w14:paraId="4C0DFC2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vAlign w:val="center"/>
          </w:tcPr>
          <w:p w14:paraId="4F8E312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14:paraId="1D00F46C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1B219264" w14:textId="77777777" w:rsidR="00F42C4B" w:rsidRPr="00F42C4B" w:rsidRDefault="00F42C4B" w:rsidP="00F42C4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>
              <w:rPr>
                <w:rFonts w:ascii="Arial Narrow" w:hAnsi="Arial Narrow" w:cs="Arial"/>
                <w:sz w:val="22"/>
                <w:szCs w:val="22"/>
              </w:rPr>
              <w:t>Dr. Stefana Kopcińskiego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62D</w:t>
            </w:r>
          </w:p>
          <w:p w14:paraId="467CEA1D" w14:textId="71F9C74A" w:rsidR="00840C6B" w:rsidRPr="00F42C4B" w:rsidRDefault="00F42C4B" w:rsidP="00F42C4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90-032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Łódź</w:t>
            </w:r>
          </w:p>
        </w:tc>
        <w:tc>
          <w:tcPr>
            <w:tcW w:w="2551" w:type="dxa"/>
            <w:vAlign w:val="center"/>
          </w:tcPr>
          <w:p w14:paraId="412E346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98 141.76 zł</w:t>
            </w:r>
          </w:p>
        </w:tc>
      </w:tr>
      <w:tr w:rsidR="00840C6B" w:rsidRPr="00F42C4B" w14:paraId="3DAAB4CD" w14:textId="77777777" w:rsidTr="00C92774">
        <w:tc>
          <w:tcPr>
            <w:tcW w:w="1276" w:type="dxa"/>
            <w:vAlign w:val="center"/>
          </w:tcPr>
          <w:p w14:paraId="13668C4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vAlign w:val="center"/>
          </w:tcPr>
          <w:p w14:paraId="601F417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</w:tcPr>
          <w:p w14:paraId="2A1FB113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7C0C57E6" w14:textId="77777777" w:rsidR="00F42C4B" w:rsidRPr="00F42C4B" w:rsidRDefault="00F42C4B" w:rsidP="00F42C4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>
              <w:rPr>
                <w:rFonts w:ascii="Arial Narrow" w:hAnsi="Arial Narrow" w:cs="Arial"/>
                <w:sz w:val="22"/>
                <w:szCs w:val="22"/>
              </w:rPr>
              <w:t>Dr. Stefana Kopcińskiego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62D</w:t>
            </w:r>
          </w:p>
          <w:p w14:paraId="49C4259F" w14:textId="00951948" w:rsidR="00840C6B" w:rsidRPr="00F42C4B" w:rsidRDefault="00F42C4B" w:rsidP="00F42C4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90-032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Łódź</w:t>
            </w:r>
          </w:p>
        </w:tc>
        <w:tc>
          <w:tcPr>
            <w:tcW w:w="2551" w:type="dxa"/>
            <w:vAlign w:val="center"/>
          </w:tcPr>
          <w:p w14:paraId="04E4194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4 320.00 zł</w:t>
            </w:r>
          </w:p>
        </w:tc>
      </w:tr>
      <w:tr w:rsidR="00840C6B" w:rsidRPr="00F42C4B" w14:paraId="031A37B6" w14:textId="77777777" w:rsidTr="00C92774">
        <w:tc>
          <w:tcPr>
            <w:tcW w:w="1276" w:type="dxa"/>
            <w:vAlign w:val="center"/>
          </w:tcPr>
          <w:p w14:paraId="58E6E78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vAlign w:val="center"/>
          </w:tcPr>
          <w:p w14:paraId="2D4DE63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</w:tcPr>
          <w:p w14:paraId="2085853A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1C6B3D6D" w14:textId="77777777" w:rsidR="00F42C4B" w:rsidRPr="00F42C4B" w:rsidRDefault="00F42C4B" w:rsidP="00F42C4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>
              <w:rPr>
                <w:rFonts w:ascii="Arial Narrow" w:hAnsi="Arial Narrow" w:cs="Arial"/>
                <w:sz w:val="22"/>
                <w:szCs w:val="22"/>
              </w:rPr>
              <w:t>Dr. Stefana Kopcińskiego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62D</w:t>
            </w:r>
          </w:p>
          <w:p w14:paraId="7A37DA51" w14:textId="59204A59" w:rsidR="00840C6B" w:rsidRPr="00F42C4B" w:rsidRDefault="00F42C4B" w:rsidP="00F42C4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90-032</w:t>
            </w: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Łódź</w:t>
            </w:r>
          </w:p>
        </w:tc>
        <w:tc>
          <w:tcPr>
            <w:tcW w:w="2551" w:type="dxa"/>
            <w:vAlign w:val="center"/>
          </w:tcPr>
          <w:p w14:paraId="4BBF407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30 780.00 zł</w:t>
            </w:r>
          </w:p>
        </w:tc>
      </w:tr>
      <w:tr w:rsidR="00840C6B" w:rsidRPr="00F42C4B" w14:paraId="2D3546E6" w14:textId="77777777" w:rsidTr="00C92774">
        <w:tc>
          <w:tcPr>
            <w:tcW w:w="1276" w:type="dxa"/>
            <w:vAlign w:val="center"/>
          </w:tcPr>
          <w:p w14:paraId="1FD7DFF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37B8C075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14:paraId="45BC274A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Abena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E3C131B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Nowa, Łozienica 15 </w:t>
            </w:r>
          </w:p>
          <w:p w14:paraId="41B5C8C0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72-100 Goleniów</w:t>
            </w:r>
          </w:p>
        </w:tc>
        <w:tc>
          <w:tcPr>
            <w:tcW w:w="2551" w:type="dxa"/>
            <w:vAlign w:val="center"/>
          </w:tcPr>
          <w:p w14:paraId="75E354B3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8 262.00 zł</w:t>
            </w:r>
          </w:p>
        </w:tc>
      </w:tr>
      <w:tr w:rsidR="00840C6B" w:rsidRPr="00F42C4B" w14:paraId="2577092A" w14:textId="77777777" w:rsidTr="00C92774">
        <w:tc>
          <w:tcPr>
            <w:tcW w:w="1276" w:type="dxa"/>
            <w:vAlign w:val="center"/>
          </w:tcPr>
          <w:p w14:paraId="6FEDA05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0A2E4CE8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2D492571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6A2E2CA0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0872E865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vAlign w:val="center"/>
          </w:tcPr>
          <w:p w14:paraId="3B4A1E3E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10 530.00 zł</w:t>
            </w:r>
          </w:p>
        </w:tc>
      </w:tr>
      <w:tr w:rsidR="00840C6B" w:rsidRPr="00F42C4B" w14:paraId="0B6BEB45" w14:textId="77777777" w:rsidTr="00C92774">
        <w:tc>
          <w:tcPr>
            <w:tcW w:w="1276" w:type="dxa"/>
            <w:vAlign w:val="center"/>
          </w:tcPr>
          <w:p w14:paraId="62A7658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4AEEBAA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437B142C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63C1B9B8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19FEAA9A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vAlign w:val="center"/>
          </w:tcPr>
          <w:p w14:paraId="59E398D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140.40 zł</w:t>
            </w:r>
          </w:p>
        </w:tc>
      </w:tr>
      <w:tr w:rsidR="00840C6B" w:rsidRPr="00F42C4B" w14:paraId="67643BB2" w14:textId="77777777" w:rsidTr="00C92774">
        <w:tc>
          <w:tcPr>
            <w:tcW w:w="1276" w:type="dxa"/>
            <w:vAlign w:val="center"/>
          </w:tcPr>
          <w:p w14:paraId="462D642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5667D47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</w:tcPr>
          <w:p w14:paraId="684F41E1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439F54B7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5281D39C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vAlign w:val="center"/>
          </w:tcPr>
          <w:p w14:paraId="599FED6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1 684.80 zł</w:t>
            </w:r>
          </w:p>
        </w:tc>
      </w:tr>
      <w:tr w:rsidR="00840C6B" w:rsidRPr="00F42C4B" w14:paraId="0562438F" w14:textId="77777777" w:rsidTr="00C92774">
        <w:tc>
          <w:tcPr>
            <w:tcW w:w="1276" w:type="dxa"/>
            <w:vAlign w:val="center"/>
          </w:tcPr>
          <w:p w14:paraId="0B53185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0DD9CB6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</w:tcPr>
          <w:p w14:paraId="775CE350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41897D68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529CD6AC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lastRenderedPageBreak/>
              <w:t>44-178 Przyszowice</w:t>
            </w:r>
          </w:p>
        </w:tc>
        <w:tc>
          <w:tcPr>
            <w:tcW w:w="2551" w:type="dxa"/>
            <w:vAlign w:val="center"/>
          </w:tcPr>
          <w:p w14:paraId="65E460C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lastRenderedPageBreak/>
              <w:t>11 232.00 zł</w:t>
            </w:r>
          </w:p>
        </w:tc>
      </w:tr>
      <w:tr w:rsidR="00840C6B" w:rsidRPr="00F42C4B" w14:paraId="2E1A7DB2" w14:textId="77777777" w:rsidTr="00C92774">
        <w:tc>
          <w:tcPr>
            <w:tcW w:w="1276" w:type="dxa"/>
            <w:vAlign w:val="center"/>
          </w:tcPr>
          <w:p w14:paraId="25C6897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4C9341E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</w:tcPr>
          <w:p w14:paraId="485478A3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6BA4DBC1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2E8F7373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vAlign w:val="center"/>
          </w:tcPr>
          <w:p w14:paraId="504CD1D3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1 344.60 zł</w:t>
            </w:r>
          </w:p>
        </w:tc>
      </w:tr>
      <w:tr w:rsidR="00840C6B" w:rsidRPr="00F42C4B" w14:paraId="693670C6" w14:textId="77777777" w:rsidTr="00C92774">
        <w:tc>
          <w:tcPr>
            <w:tcW w:w="1276" w:type="dxa"/>
            <w:vAlign w:val="center"/>
          </w:tcPr>
          <w:p w14:paraId="4954DAA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5755DD7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</w:tcPr>
          <w:p w14:paraId="141ED88F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7E6698BF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40FEDD6F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vAlign w:val="center"/>
          </w:tcPr>
          <w:p w14:paraId="0C81C385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50 068.80 zł</w:t>
            </w:r>
          </w:p>
        </w:tc>
      </w:tr>
      <w:tr w:rsidR="00840C6B" w:rsidRPr="00F42C4B" w14:paraId="53A17449" w14:textId="77777777" w:rsidTr="00C92774">
        <w:tc>
          <w:tcPr>
            <w:tcW w:w="1276" w:type="dxa"/>
            <w:vAlign w:val="center"/>
          </w:tcPr>
          <w:p w14:paraId="6891434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27CE00F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2507A9DF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320C94F2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7BAE5F3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4814738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10 659.60 zł</w:t>
            </w:r>
          </w:p>
        </w:tc>
      </w:tr>
      <w:tr w:rsidR="00840C6B" w:rsidRPr="00F42C4B" w14:paraId="6629B9E7" w14:textId="77777777" w:rsidTr="00C92774">
        <w:tc>
          <w:tcPr>
            <w:tcW w:w="1276" w:type="dxa"/>
            <w:vAlign w:val="center"/>
          </w:tcPr>
          <w:p w14:paraId="73F6F7B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648A60E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2BB55385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6651CC9D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6B237ED2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4BC52BA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2 235.60 zł</w:t>
            </w:r>
          </w:p>
        </w:tc>
      </w:tr>
      <w:tr w:rsidR="00840C6B" w:rsidRPr="00F42C4B" w14:paraId="1A8A126A" w14:textId="77777777" w:rsidTr="00C92774">
        <w:tc>
          <w:tcPr>
            <w:tcW w:w="1276" w:type="dxa"/>
            <w:vAlign w:val="center"/>
          </w:tcPr>
          <w:p w14:paraId="69CDD13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17E1412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14:paraId="378DDBF3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83BBE23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6FA1BC9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4408A40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52 882.20 zł</w:t>
            </w:r>
          </w:p>
        </w:tc>
      </w:tr>
      <w:tr w:rsidR="00840C6B" w:rsidRPr="00F42C4B" w14:paraId="4239026C" w14:textId="77777777" w:rsidTr="00C92774">
        <w:tc>
          <w:tcPr>
            <w:tcW w:w="1276" w:type="dxa"/>
            <w:vAlign w:val="center"/>
          </w:tcPr>
          <w:p w14:paraId="3DF12CD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685341F9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14:paraId="5D16DAED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0D99E66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479E82E6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2710953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4 617.00 zł</w:t>
            </w:r>
          </w:p>
        </w:tc>
      </w:tr>
      <w:tr w:rsidR="00840C6B" w:rsidRPr="00F42C4B" w14:paraId="1DB63E76" w14:textId="77777777" w:rsidTr="00C92774">
        <w:tc>
          <w:tcPr>
            <w:tcW w:w="1276" w:type="dxa"/>
            <w:vAlign w:val="center"/>
          </w:tcPr>
          <w:p w14:paraId="201EBFD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56B2E72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2859F47F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E056A41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0CA0958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71D5449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149.04 zł</w:t>
            </w:r>
          </w:p>
        </w:tc>
      </w:tr>
      <w:tr w:rsidR="00840C6B" w:rsidRPr="00F42C4B" w14:paraId="08B81727" w14:textId="77777777" w:rsidTr="00C92774">
        <w:tc>
          <w:tcPr>
            <w:tcW w:w="1276" w:type="dxa"/>
            <w:vAlign w:val="center"/>
          </w:tcPr>
          <w:p w14:paraId="7386FF6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1D01A1D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</w:tcPr>
          <w:p w14:paraId="62A95871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5B2C384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60357FA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4952CE1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1 632.96 zł</w:t>
            </w:r>
          </w:p>
        </w:tc>
      </w:tr>
      <w:tr w:rsidR="00840C6B" w:rsidRPr="00F42C4B" w14:paraId="4F71FF91" w14:textId="77777777" w:rsidTr="00C92774">
        <w:tc>
          <w:tcPr>
            <w:tcW w:w="1276" w:type="dxa"/>
            <w:vAlign w:val="center"/>
          </w:tcPr>
          <w:p w14:paraId="195CF6C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1E731DD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</w:tcPr>
          <w:p w14:paraId="414B63EB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0445006C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662DDEBD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08C6D8A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734.40 zł</w:t>
            </w:r>
          </w:p>
        </w:tc>
      </w:tr>
      <w:tr w:rsidR="00840C6B" w:rsidRPr="00F42C4B" w14:paraId="30F2C259" w14:textId="77777777" w:rsidTr="00C92774">
        <w:tc>
          <w:tcPr>
            <w:tcW w:w="1276" w:type="dxa"/>
            <w:vAlign w:val="center"/>
          </w:tcPr>
          <w:p w14:paraId="63663E68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647508B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14:paraId="78DCA574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43C443D5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B6B2369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383A559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1 667.17 zł</w:t>
            </w:r>
          </w:p>
        </w:tc>
      </w:tr>
      <w:tr w:rsidR="00840C6B" w:rsidRPr="00F42C4B" w14:paraId="3BA1E107" w14:textId="77777777" w:rsidTr="00C92774">
        <w:tc>
          <w:tcPr>
            <w:tcW w:w="1276" w:type="dxa"/>
            <w:vAlign w:val="center"/>
          </w:tcPr>
          <w:p w14:paraId="6C169C28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1276" w:type="dxa"/>
            <w:vAlign w:val="center"/>
          </w:tcPr>
          <w:p w14:paraId="3A71A3D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</w:tcPr>
          <w:p w14:paraId="34A74BF1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119386B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F960883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09D1407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1 269.00 zł</w:t>
            </w:r>
          </w:p>
        </w:tc>
      </w:tr>
      <w:tr w:rsidR="00840C6B" w:rsidRPr="00F42C4B" w14:paraId="3865E905" w14:textId="77777777" w:rsidTr="00C92774">
        <w:tc>
          <w:tcPr>
            <w:tcW w:w="1276" w:type="dxa"/>
            <w:vAlign w:val="center"/>
          </w:tcPr>
          <w:p w14:paraId="4C42A94D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3465CE0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14:paraId="409EDC2F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971BC89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B5A95DC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2D33D45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8 424.00 zł</w:t>
            </w:r>
          </w:p>
        </w:tc>
      </w:tr>
      <w:tr w:rsidR="00840C6B" w:rsidRPr="00F42C4B" w14:paraId="10018725" w14:textId="77777777" w:rsidTr="00C92774">
        <w:tc>
          <w:tcPr>
            <w:tcW w:w="1276" w:type="dxa"/>
            <w:vAlign w:val="center"/>
          </w:tcPr>
          <w:p w14:paraId="38A92F5F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4D8B1F16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</w:tcPr>
          <w:p w14:paraId="6D346515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0E16CB85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1B8A6E95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28C105A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1 334.88 zł</w:t>
            </w:r>
          </w:p>
        </w:tc>
      </w:tr>
      <w:tr w:rsidR="00840C6B" w:rsidRPr="00F42C4B" w14:paraId="041C1747" w14:textId="77777777" w:rsidTr="00C92774">
        <w:tc>
          <w:tcPr>
            <w:tcW w:w="1276" w:type="dxa"/>
            <w:vAlign w:val="center"/>
          </w:tcPr>
          <w:p w14:paraId="25AA5CE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13B9CD5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</w:tcPr>
          <w:p w14:paraId="5A06BBB9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4F5C887D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BED0CE9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401516E5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721.55 zł</w:t>
            </w:r>
          </w:p>
        </w:tc>
      </w:tr>
      <w:tr w:rsidR="00840C6B" w:rsidRPr="00F42C4B" w14:paraId="2F65EC4A" w14:textId="77777777" w:rsidTr="00C92774">
        <w:tc>
          <w:tcPr>
            <w:tcW w:w="1276" w:type="dxa"/>
            <w:vAlign w:val="center"/>
          </w:tcPr>
          <w:p w14:paraId="44B5A83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0803A41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</w:tcPr>
          <w:p w14:paraId="0EBA08B4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Cedical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1ECA3C8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Al. Jerozolimskie 200/213a </w:t>
            </w:r>
          </w:p>
          <w:p w14:paraId="3E53E096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02-486 Warszawa</w:t>
            </w:r>
          </w:p>
        </w:tc>
        <w:tc>
          <w:tcPr>
            <w:tcW w:w="2551" w:type="dxa"/>
            <w:vAlign w:val="center"/>
          </w:tcPr>
          <w:p w14:paraId="32DBA56C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12 096.00 zł</w:t>
            </w:r>
          </w:p>
        </w:tc>
      </w:tr>
      <w:tr w:rsidR="00840C6B" w:rsidRPr="00F42C4B" w14:paraId="5D561B7B" w14:textId="77777777" w:rsidTr="00C92774">
        <w:tc>
          <w:tcPr>
            <w:tcW w:w="1276" w:type="dxa"/>
            <w:vAlign w:val="center"/>
          </w:tcPr>
          <w:p w14:paraId="7426945E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vAlign w:val="center"/>
          </w:tcPr>
          <w:p w14:paraId="0716D0E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115950BE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2A7B3130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531ABFB3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443917E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9 509.40 zł</w:t>
            </w:r>
          </w:p>
        </w:tc>
      </w:tr>
      <w:tr w:rsidR="00840C6B" w:rsidRPr="00F42C4B" w14:paraId="10531B6A" w14:textId="77777777" w:rsidTr="00C92774">
        <w:tc>
          <w:tcPr>
            <w:tcW w:w="1276" w:type="dxa"/>
            <w:vAlign w:val="center"/>
          </w:tcPr>
          <w:p w14:paraId="4B692A7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vAlign w:val="center"/>
          </w:tcPr>
          <w:p w14:paraId="1C8F80A2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14:paraId="4846996C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5778A484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4A4C4574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6B114363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6 048.00 zł</w:t>
            </w:r>
          </w:p>
        </w:tc>
      </w:tr>
      <w:tr w:rsidR="00840C6B" w:rsidRPr="00F42C4B" w14:paraId="0B4A8CE7" w14:textId="77777777" w:rsidTr="00C92774">
        <w:tc>
          <w:tcPr>
            <w:tcW w:w="1276" w:type="dxa"/>
            <w:vAlign w:val="center"/>
          </w:tcPr>
          <w:p w14:paraId="5F4F5B1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vAlign w:val="center"/>
          </w:tcPr>
          <w:p w14:paraId="02667A4B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</w:tcPr>
          <w:p w14:paraId="306E492B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11F9B9C3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34582EBB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36057AF3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922.50 zł</w:t>
            </w:r>
          </w:p>
        </w:tc>
      </w:tr>
      <w:tr w:rsidR="00840C6B" w:rsidRPr="00F42C4B" w14:paraId="17D9AA7A" w14:textId="77777777" w:rsidTr="00C92774">
        <w:tc>
          <w:tcPr>
            <w:tcW w:w="1276" w:type="dxa"/>
            <w:vAlign w:val="center"/>
          </w:tcPr>
          <w:p w14:paraId="460C3E7A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EC5AFE0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</w:tcPr>
          <w:p w14:paraId="60F9113E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J.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Chodacki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>, A. Misztal „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Medica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>” Spółka Jawna</w:t>
            </w:r>
          </w:p>
          <w:p w14:paraId="4E1774CE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4A </w:t>
            </w:r>
          </w:p>
          <w:p w14:paraId="74E8D148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vAlign w:val="center"/>
          </w:tcPr>
          <w:p w14:paraId="22B1BE2E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2 460.00 zł</w:t>
            </w:r>
          </w:p>
        </w:tc>
      </w:tr>
      <w:tr w:rsidR="00840C6B" w:rsidRPr="00F42C4B" w14:paraId="54A5BEBB" w14:textId="77777777" w:rsidTr="00C92774">
        <w:tc>
          <w:tcPr>
            <w:tcW w:w="1276" w:type="dxa"/>
            <w:vAlign w:val="center"/>
          </w:tcPr>
          <w:p w14:paraId="146DD3E7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46706A1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</w:tcPr>
          <w:p w14:paraId="0F7633CB" w14:textId="77777777" w:rsidR="00840C6B" w:rsidRPr="00F42C4B" w:rsidRDefault="00840C6B" w:rsidP="00C9277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J. 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Chodacki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>, A. Misztal „</w:t>
            </w:r>
            <w:proofErr w:type="spellStart"/>
            <w:r w:rsidRPr="00F42C4B">
              <w:rPr>
                <w:rFonts w:ascii="Arial Narrow" w:hAnsi="Arial Narrow" w:cs="Arial"/>
                <w:sz w:val="22"/>
                <w:szCs w:val="22"/>
              </w:rPr>
              <w:t>Medica</w:t>
            </w:r>
            <w:proofErr w:type="spellEnd"/>
            <w:r w:rsidRPr="00F42C4B">
              <w:rPr>
                <w:rFonts w:ascii="Arial Narrow" w:hAnsi="Arial Narrow" w:cs="Arial"/>
                <w:sz w:val="22"/>
                <w:szCs w:val="22"/>
              </w:rPr>
              <w:t>” Spółka Jawna</w:t>
            </w:r>
          </w:p>
          <w:p w14:paraId="44ADBC67" w14:textId="77777777" w:rsidR="00840C6B" w:rsidRPr="00F42C4B" w:rsidRDefault="00840C6B" w:rsidP="00C927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 xml:space="preserve">PRZEMYSŁOWA 4A </w:t>
            </w:r>
          </w:p>
          <w:p w14:paraId="58218419" w14:textId="77777777" w:rsidR="00840C6B" w:rsidRPr="00F42C4B" w:rsidRDefault="00840C6B" w:rsidP="00C9277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vAlign w:val="center"/>
          </w:tcPr>
          <w:p w14:paraId="18D59444" w14:textId="77777777" w:rsidR="00840C6B" w:rsidRPr="00F42C4B" w:rsidRDefault="00840C6B" w:rsidP="00C927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2C4B">
              <w:rPr>
                <w:rFonts w:ascii="Arial Narrow" w:hAnsi="Arial Narrow" w:cs="Arial"/>
                <w:sz w:val="22"/>
                <w:szCs w:val="22"/>
              </w:rPr>
              <w:t>1 058.40 zł</w:t>
            </w:r>
          </w:p>
        </w:tc>
      </w:tr>
    </w:tbl>
    <w:p w14:paraId="64205194" w14:textId="77777777" w:rsidR="0042588A" w:rsidRDefault="0042588A" w:rsidP="0042588A">
      <w:pPr>
        <w:pStyle w:val="Tekstpodstawowy"/>
        <w:spacing w:before="240" w:after="120" w:line="24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592F774" w14:textId="00EECC4D" w:rsidR="00A80738" w:rsidRDefault="00A80738" w:rsidP="0042588A">
      <w:pPr>
        <w:pStyle w:val="Tekstpodstawowy"/>
        <w:spacing w:before="240" w:after="120" w:line="24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42C4B">
        <w:rPr>
          <w:rFonts w:ascii="Arial Narrow" w:hAnsi="Arial Narrow" w:cs="Arial"/>
          <w:i/>
          <w:sz w:val="22"/>
          <w:szCs w:val="22"/>
        </w:rPr>
        <w:t>Zamawiający</w:t>
      </w:r>
    </w:p>
    <w:p w14:paraId="16304C1D" w14:textId="77777777" w:rsidR="0042588A" w:rsidRDefault="0042588A" w:rsidP="0042588A">
      <w:pPr>
        <w:rPr>
          <w:rFonts w:ascii="Arial Narrow" w:hAnsi="Arial Narrow" w:cs="Arial"/>
        </w:rPr>
      </w:pPr>
    </w:p>
    <w:p w14:paraId="368C3962" w14:textId="53061BB7" w:rsidR="0042588A" w:rsidRDefault="0042588A" w:rsidP="0042588A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Wykonano w 1 egz. na </w:t>
      </w:r>
      <w:r>
        <w:rPr>
          <w:rFonts w:ascii="Arial Narrow" w:hAnsi="Arial Narrow" w:cs="Arial"/>
        </w:rPr>
        <w:t>3</w:t>
      </w:r>
      <w:r>
        <w:rPr>
          <w:rFonts w:ascii="Arial Narrow" w:hAnsi="Arial Narrow" w:cs="Arial"/>
        </w:rPr>
        <w:t xml:space="preserve"> ark.</w:t>
      </w:r>
    </w:p>
    <w:p w14:paraId="3C822258" w14:textId="77777777" w:rsidR="0042588A" w:rsidRDefault="0042588A" w:rsidP="0042588A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676C5738" w14:textId="77777777" w:rsidR="0042588A" w:rsidRDefault="0042588A" w:rsidP="0042588A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222C1015" w14:textId="42B78E1D" w:rsidR="00C236D3" w:rsidRPr="00F42C4B" w:rsidRDefault="0042588A" w:rsidP="0042588A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2025-12-15</w:t>
      </w:r>
      <w:bookmarkEnd w:id="0"/>
    </w:p>
    <w:sectPr w:rsidR="00C236D3" w:rsidRPr="00F42C4B" w:rsidSect="004258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04" w:right="1418" w:bottom="1304" w:left="1418" w:header="680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545FA" w14:textId="77777777" w:rsidR="00A058A0" w:rsidRDefault="00A058A0">
      <w:r>
        <w:separator/>
      </w:r>
    </w:p>
  </w:endnote>
  <w:endnote w:type="continuationSeparator" w:id="0">
    <w:p w14:paraId="7A632E38" w14:textId="77777777" w:rsidR="00A058A0" w:rsidRDefault="00A05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CAF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A3A9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823E" w14:textId="77777777" w:rsidR="00986737" w:rsidRPr="00986737" w:rsidRDefault="0042588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BB914D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50498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EE3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38F51C" w14:textId="77777777" w:rsidR="009F189D" w:rsidRDefault="009F189D">
    <w:pPr>
      <w:pStyle w:val="Stopka"/>
      <w:tabs>
        <w:tab w:val="clear" w:pos="4536"/>
      </w:tabs>
      <w:jc w:val="center"/>
    </w:pPr>
  </w:p>
  <w:p w14:paraId="0220246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FE286" w14:textId="77777777" w:rsidR="00A058A0" w:rsidRDefault="00A058A0">
      <w:r>
        <w:separator/>
      </w:r>
    </w:p>
  </w:footnote>
  <w:footnote w:type="continuationSeparator" w:id="0">
    <w:p w14:paraId="25182A77" w14:textId="77777777" w:rsidR="00A058A0" w:rsidRDefault="00A05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2B8EA" w14:textId="77777777" w:rsidR="00840C6B" w:rsidRDefault="00840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85326" w14:textId="77777777" w:rsidR="00840C6B" w:rsidRDefault="00840C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54F49" w14:textId="77777777" w:rsidR="00840C6B" w:rsidRDefault="00840C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8A0"/>
    <w:rsid w:val="00007727"/>
    <w:rsid w:val="00017720"/>
    <w:rsid w:val="00035488"/>
    <w:rsid w:val="000D7F25"/>
    <w:rsid w:val="000E00E5"/>
    <w:rsid w:val="00173B20"/>
    <w:rsid w:val="001C69FF"/>
    <w:rsid w:val="0023318D"/>
    <w:rsid w:val="00295FC7"/>
    <w:rsid w:val="003D72FD"/>
    <w:rsid w:val="00423179"/>
    <w:rsid w:val="0042588A"/>
    <w:rsid w:val="0046145B"/>
    <w:rsid w:val="00490DC0"/>
    <w:rsid w:val="00493F8C"/>
    <w:rsid w:val="004C7E9B"/>
    <w:rsid w:val="005614F2"/>
    <w:rsid w:val="00577BC6"/>
    <w:rsid w:val="005A632E"/>
    <w:rsid w:val="0069085C"/>
    <w:rsid w:val="006B27ED"/>
    <w:rsid w:val="00840C6B"/>
    <w:rsid w:val="00843263"/>
    <w:rsid w:val="00861E75"/>
    <w:rsid w:val="00986737"/>
    <w:rsid w:val="009D19BD"/>
    <w:rsid w:val="009F189D"/>
    <w:rsid w:val="00A058A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2C4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6F22C"/>
  <w15:chartTrackingRefBased/>
  <w15:docId w15:val="{6AEA68FA-969C-43B6-BDB3-80389848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42588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5</Pages>
  <Words>958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2025-12-15T10:53:00Z</dcterms:created>
  <dcterms:modified xsi:type="dcterms:W3CDTF">2025-12-15T11:10:00Z</dcterms:modified>
</cp:coreProperties>
</file>