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3B0B7" w14:textId="1527E066" w:rsidR="00554D72" w:rsidRPr="00F91693" w:rsidRDefault="00A969A4" w:rsidP="00F91693">
      <w:pPr>
        <w:rPr>
          <w:rFonts w:ascii="Arial Narrow" w:hAnsi="Arial Narrow" w:cs="Arial"/>
          <w:sz w:val="22"/>
          <w:szCs w:val="22"/>
        </w:rPr>
      </w:pPr>
      <w:r w:rsidRPr="00F9169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>
        <w:rPr>
          <w:rFonts w:ascii="Arial Narrow" w:hAnsi="Arial Narrow" w:cs="Arial"/>
          <w:b/>
          <w:bCs/>
          <w:sz w:val="22"/>
          <w:szCs w:val="22"/>
        </w:rPr>
        <w:tab/>
      </w:r>
      <w:r w:rsidR="00F91693" w:rsidRPr="00F91693">
        <w:rPr>
          <w:rFonts w:ascii="Arial Narrow" w:hAnsi="Arial Narrow" w:cs="Arial"/>
          <w:sz w:val="22"/>
          <w:szCs w:val="22"/>
        </w:rPr>
        <w:t xml:space="preserve"> Bydgoszcz dnia: 2025-12-16</w:t>
      </w:r>
    </w:p>
    <w:p w14:paraId="26EF49FD" w14:textId="77777777" w:rsidR="00554D72" w:rsidRPr="00F91693" w:rsidRDefault="00A969A4" w:rsidP="00F91693">
      <w:pPr>
        <w:rPr>
          <w:rFonts w:ascii="Arial Narrow" w:hAnsi="Arial Narrow" w:cs="Arial"/>
          <w:sz w:val="22"/>
          <w:szCs w:val="22"/>
        </w:rPr>
      </w:pPr>
      <w:r w:rsidRPr="00F91693">
        <w:rPr>
          <w:rFonts w:ascii="Arial Narrow" w:hAnsi="Arial Narrow" w:cs="Arial"/>
          <w:sz w:val="22"/>
          <w:szCs w:val="22"/>
        </w:rPr>
        <w:t>Powstańców Warszawy</w:t>
      </w:r>
      <w:r w:rsidR="00554D72" w:rsidRPr="00F91693">
        <w:rPr>
          <w:rFonts w:ascii="Arial Narrow" w:hAnsi="Arial Narrow" w:cs="Arial"/>
          <w:sz w:val="22"/>
          <w:szCs w:val="22"/>
        </w:rPr>
        <w:t xml:space="preserve"> </w:t>
      </w:r>
      <w:r w:rsidRPr="00F91693">
        <w:rPr>
          <w:rFonts w:ascii="Arial Narrow" w:hAnsi="Arial Narrow" w:cs="Arial"/>
          <w:sz w:val="22"/>
          <w:szCs w:val="22"/>
        </w:rPr>
        <w:t>5</w:t>
      </w:r>
    </w:p>
    <w:p w14:paraId="44F6478D" w14:textId="77777777" w:rsidR="00554D72" w:rsidRDefault="00A969A4" w:rsidP="00F91693">
      <w:pPr>
        <w:rPr>
          <w:rFonts w:ascii="Arial Narrow" w:hAnsi="Arial Narrow" w:cs="Arial"/>
          <w:sz w:val="22"/>
          <w:szCs w:val="22"/>
        </w:rPr>
      </w:pPr>
      <w:r w:rsidRPr="00F91693">
        <w:rPr>
          <w:rFonts w:ascii="Arial Narrow" w:hAnsi="Arial Narrow" w:cs="Arial"/>
          <w:sz w:val="22"/>
          <w:szCs w:val="22"/>
        </w:rPr>
        <w:t>85-681</w:t>
      </w:r>
      <w:r w:rsidR="00554D72" w:rsidRPr="00F91693">
        <w:rPr>
          <w:rFonts w:ascii="Arial Narrow" w:hAnsi="Arial Narrow" w:cs="Arial"/>
          <w:sz w:val="22"/>
          <w:szCs w:val="22"/>
        </w:rPr>
        <w:t xml:space="preserve"> </w:t>
      </w:r>
      <w:r w:rsidRPr="00F91693">
        <w:rPr>
          <w:rFonts w:ascii="Arial Narrow" w:hAnsi="Arial Narrow" w:cs="Arial"/>
          <w:sz w:val="22"/>
          <w:szCs w:val="22"/>
        </w:rPr>
        <w:t>Bydgoszcz</w:t>
      </w:r>
    </w:p>
    <w:p w14:paraId="48C45AAE" w14:textId="77777777" w:rsidR="00F91693" w:rsidRDefault="00F91693" w:rsidP="00F91693">
      <w:pPr>
        <w:rPr>
          <w:rFonts w:ascii="Arial Narrow" w:hAnsi="Arial Narrow" w:cs="Arial"/>
          <w:sz w:val="22"/>
          <w:szCs w:val="22"/>
        </w:rPr>
      </w:pPr>
    </w:p>
    <w:p w14:paraId="7FEBF126" w14:textId="2E6BC663" w:rsidR="00F91693" w:rsidRDefault="00F91693" w:rsidP="00F9169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 9669/25</w:t>
      </w:r>
    </w:p>
    <w:p w14:paraId="4E9912A7" w14:textId="604D6F35" w:rsidR="00F91693" w:rsidRDefault="00F91693" w:rsidP="00F91693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134/2025</w:t>
      </w:r>
    </w:p>
    <w:p w14:paraId="594DA41B" w14:textId="77777777" w:rsidR="00554D72" w:rsidRPr="00F91693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F91693">
        <w:rPr>
          <w:rFonts w:ascii="Arial Narrow" w:hAnsi="Arial Narrow" w:cs="Arial"/>
          <w:b/>
          <w:sz w:val="22"/>
          <w:szCs w:val="22"/>
        </w:rPr>
        <w:t>WYKONAWCY</w:t>
      </w:r>
    </w:p>
    <w:p w14:paraId="129D7D8C" w14:textId="77777777" w:rsidR="00554D72" w:rsidRPr="00F91693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F9169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F91693" w14:paraId="719C966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E62041" w14:textId="77777777" w:rsidR="00AB5D68" w:rsidRPr="00F9169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F91693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D702087" w14:textId="77777777" w:rsidR="00AB5D68" w:rsidRPr="00F9169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91693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F91693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F91693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F91693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1F422869" w14:textId="77777777" w:rsidR="00EF1037" w:rsidRPr="00F91693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81512E5" w14:textId="77777777" w:rsidR="00554D72" w:rsidRPr="00F9169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9169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9169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9169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F91693" w14:paraId="5C995396" w14:textId="77777777" w:rsidTr="00860A6D">
        <w:tc>
          <w:tcPr>
            <w:tcW w:w="2269" w:type="dxa"/>
          </w:tcPr>
          <w:p w14:paraId="6B82B15B" w14:textId="77777777" w:rsidR="00554D72" w:rsidRPr="00F9169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69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FDAEBEB" w14:textId="77777777" w:rsidR="00554D72" w:rsidRPr="00F91693" w:rsidRDefault="00A969A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1693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  <w:r w:rsidR="00554D72" w:rsidRPr="00F9169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969A4" w:rsidRPr="00F91693" w14:paraId="1D78EF34" w14:textId="77777777" w:rsidTr="00B27DEA">
        <w:tc>
          <w:tcPr>
            <w:tcW w:w="2269" w:type="dxa"/>
          </w:tcPr>
          <w:p w14:paraId="01288AB2" w14:textId="77777777" w:rsidR="00A969A4" w:rsidRPr="00F91693" w:rsidRDefault="00A969A4" w:rsidP="00B27D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9169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B5D830B" w14:textId="77777777" w:rsidR="00A969A4" w:rsidRPr="00F91693" w:rsidRDefault="00A969A4" w:rsidP="00B27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91693">
              <w:rPr>
                <w:rFonts w:ascii="Arial Narrow" w:hAnsi="Arial Narrow" w:cs="Arial"/>
                <w:bCs/>
                <w:sz w:val="22"/>
                <w:szCs w:val="22"/>
              </w:rPr>
              <w:t>134/2025</w:t>
            </w:r>
          </w:p>
        </w:tc>
      </w:tr>
    </w:tbl>
    <w:p w14:paraId="437D5154" w14:textId="77777777" w:rsidR="00EF1037" w:rsidRPr="00F91693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91693">
        <w:rPr>
          <w:rFonts w:ascii="Arial Narrow" w:hAnsi="Arial Narrow" w:cs="Arial"/>
          <w:sz w:val="22"/>
          <w:szCs w:val="22"/>
        </w:rPr>
        <w:t xml:space="preserve">Zamawiający, </w:t>
      </w:r>
      <w:r w:rsidR="00A969A4" w:rsidRPr="00F91693">
        <w:rPr>
          <w:rFonts w:ascii="Arial Narrow" w:hAnsi="Arial Narrow" w:cs="Arial"/>
          <w:b/>
          <w:sz w:val="22"/>
          <w:szCs w:val="22"/>
        </w:rPr>
        <w:t>10WSzKzP SPZOZ</w:t>
      </w:r>
      <w:r w:rsidRPr="00F9169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F91693">
        <w:rPr>
          <w:rFonts w:ascii="Arial Narrow" w:hAnsi="Arial Narrow" w:cs="Arial"/>
          <w:sz w:val="22"/>
          <w:szCs w:val="22"/>
        </w:rPr>
        <w:t>286</w:t>
      </w:r>
      <w:r w:rsidRPr="00F91693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F91693">
        <w:rPr>
          <w:rFonts w:ascii="Arial Narrow" w:hAnsi="Arial Narrow" w:cs="Arial"/>
          <w:sz w:val="22"/>
          <w:szCs w:val="22"/>
        </w:rPr>
        <w:t>7</w:t>
      </w:r>
      <w:r w:rsidRPr="00F91693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A969A4" w:rsidRPr="00F91693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F91693">
        <w:rPr>
          <w:rFonts w:ascii="Arial Narrow" w:hAnsi="Arial Narrow" w:cs="Arial"/>
          <w:sz w:val="22"/>
          <w:szCs w:val="22"/>
        </w:rPr>
        <w:t xml:space="preserve">, </w:t>
      </w:r>
      <w:r w:rsidR="00EB3650" w:rsidRPr="00F91693">
        <w:rPr>
          <w:rFonts w:ascii="Arial Narrow" w:hAnsi="Arial Narrow" w:cs="Arial"/>
          <w:sz w:val="22"/>
          <w:szCs w:val="22"/>
        </w:rPr>
        <w:t xml:space="preserve">informuje o </w:t>
      </w:r>
      <w:r w:rsidRPr="00F91693">
        <w:rPr>
          <w:rFonts w:ascii="Arial Narrow" w:hAnsi="Arial Narrow" w:cs="Arial"/>
          <w:sz w:val="22"/>
          <w:szCs w:val="22"/>
        </w:rPr>
        <w:t>dokon</w:t>
      </w:r>
      <w:r w:rsidR="00EB3650" w:rsidRPr="00F91693">
        <w:rPr>
          <w:rFonts w:ascii="Arial Narrow" w:hAnsi="Arial Narrow" w:cs="Arial"/>
          <w:sz w:val="22"/>
          <w:szCs w:val="22"/>
        </w:rPr>
        <w:t>aniu</w:t>
      </w:r>
      <w:r w:rsidRPr="00F91693">
        <w:rPr>
          <w:rFonts w:ascii="Arial Narrow" w:hAnsi="Arial Narrow" w:cs="Arial"/>
          <w:sz w:val="22"/>
          <w:szCs w:val="22"/>
        </w:rPr>
        <w:t xml:space="preserve"> </w:t>
      </w:r>
      <w:r w:rsidR="00460DC4" w:rsidRPr="00F91693">
        <w:rPr>
          <w:rFonts w:ascii="Arial Narrow" w:hAnsi="Arial Narrow" w:cs="Arial"/>
          <w:sz w:val="22"/>
          <w:szCs w:val="22"/>
        </w:rPr>
        <w:t>zmian</w:t>
      </w:r>
      <w:r w:rsidRPr="00F91693">
        <w:rPr>
          <w:rFonts w:ascii="Arial Narrow" w:hAnsi="Arial Narrow" w:cs="Arial"/>
          <w:sz w:val="22"/>
          <w:szCs w:val="22"/>
        </w:rPr>
        <w:t xml:space="preserve"> w z</w:t>
      </w:r>
      <w:r w:rsidR="00460DC4" w:rsidRPr="00F91693">
        <w:rPr>
          <w:rFonts w:ascii="Arial Narrow" w:hAnsi="Arial Narrow" w:cs="Arial"/>
          <w:sz w:val="22"/>
          <w:szCs w:val="22"/>
        </w:rPr>
        <w:t>apis</w:t>
      </w:r>
      <w:r w:rsidRPr="00F91693">
        <w:rPr>
          <w:rFonts w:ascii="Arial Narrow" w:hAnsi="Arial Narrow" w:cs="Arial"/>
          <w:sz w:val="22"/>
          <w:szCs w:val="22"/>
        </w:rPr>
        <w:t>ach</w:t>
      </w:r>
      <w:r w:rsidR="00460DC4" w:rsidRPr="00F91693">
        <w:rPr>
          <w:rFonts w:ascii="Arial Narrow" w:hAnsi="Arial Narrow" w:cs="Arial"/>
          <w:sz w:val="22"/>
          <w:szCs w:val="22"/>
        </w:rPr>
        <w:t xml:space="preserve"> </w:t>
      </w:r>
      <w:r w:rsidR="00E32881" w:rsidRPr="00F91693">
        <w:rPr>
          <w:rFonts w:ascii="Arial Narrow" w:hAnsi="Arial Narrow" w:cs="Arial"/>
          <w:sz w:val="22"/>
          <w:szCs w:val="22"/>
        </w:rPr>
        <w:t xml:space="preserve">SWZ </w:t>
      </w:r>
      <w:r w:rsidR="00460DC4" w:rsidRPr="00F91693">
        <w:rPr>
          <w:rFonts w:ascii="Arial Narrow" w:hAnsi="Arial Narrow" w:cs="Arial"/>
          <w:sz w:val="22"/>
          <w:szCs w:val="22"/>
        </w:rPr>
        <w:t>w następującym zakresie</w:t>
      </w:r>
      <w:r w:rsidR="00EF1037" w:rsidRPr="00F91693">
        <w:rPr>
          <w:rFonts w:ascii="Arial Narrow" w:hAnsi="Arial Narrow" w:cs="Arial"/>
          <w:sz w:val="22"/>
          <w:szCs w:val="22"/>
        </w:rPr>
        <w:t>:</w:t>
      </w:r>
    </w:p>
    <w:p w14:paraId="39A5E4E3" w14:textId="77777777" w:rsidR="00A969A4" w:rsidRPr="00F91693" w:rsidRDefault="00A969A4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91693">
        <w:rPr>
          <w:rFonts w:ascii="Arial Narrow" w:hAnsi="Arial Narrow" w:cs="Arial"/>
          <w:b/>
          <w:sz w:val="22"/>
          <w:szCs w:val="22"/>
          <w:u w:val="single"/>
        </w:rPr>
        <w:t>pkt. 16.1. otrzymuje brzmienie:</w:t>
      </w:r>
      <w:r w:rsidRPr="00F91693">
        <w:rPr>
          <w:rFonts w:ascii="Arial Narrow" w:hAnsi="Arial Narrow" w:cs="Arial"/>
          <w:bCs/>
          <w:sz w:val="22"/>
          <w:szCs w:val="22"/>
        </w:rPr>
        <w:t xml:space="preserve"> Wykonawca pozostaje związany ofertą do dnia 2026-01-17.</w:t>
      </w:r>
    </w:p>
    <w:p w14:paraId="2C4AA0B2" w14:textId="7E3D0B1E" w:rsidR="00EF1037" w:rsidRPr="00F91693" w:rsidRDefault="00A969A4" w:rsidP="00CF444F">
      <w:pPr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F91693">
        <w:rPr>
          <w:rFonts w:ascii="Arial Narrow" w:hAnsi="Arial Narrow" w:cs="Arial"/>
          <w:b/>
          <w:sz w:val="22"/>
          <w:szCs w:val="22"/>
          <w:u w:val="single"/>
        </w:rPr>
        <w:t>pkt. 18 i pkt. 19.1</w:t>
      </w:r>
      <w:r w:rsidRPr="00F91693">
        <w:rPr>
          <w:rFonts w:ascii="Arial Narrow" w:hAnsi="Arial Narrow" w:cs="Arial"/>
          <w:bCs/>
          <w:sz w:val="22"/>
          <w:szCs w:val="22"/>
        </w:rPr>
        <w:t xml:space="preserve"> zmienia się termin składania i otwarcia ofert, który przenosi się na dzień  2025-12-19, godzina składania</w:t>
      </w:r>
      <w:r w:rsidR="0062548F">
        <w:rPr>
          <w:rFonts w:ascii="Arial Narrow" w:hAnsi="Arial Narrow" w:cs="Arial"/>
          <w:bCs/>
          <w:sz w:val="22"/>
          <w:szCs w:val="22"/>
        </w:rPr>
        <w:t xml:space="preserve"> i otwarcia ofert</w:t>
      </w:r>
      <w:r w:rsidRPr="00F91693">
        <w:rPr>
          <w:rFonts w:ascii="Arial Narrow" w:hAnsi="Arial Narrow" w:cs="Arial"/>
          <w:bCs/>
          <w:sz w:val="22"/>
          <w:szCs w:val="22"/>
        </w:rPr>
        <w:t xml:space="preserve"> pozostaj</w:t>
      </w:r>
      <w:r w:rsidR="0062548F">
        <w:rPr>
          <w:rFonts w:ascii="Arial Narrow" w:hAnsi="Arial Narrow" w:cs="Arial"/>
          <w:bCs/>
          <w:sz w:val="22"/>
          <w:szCs w:val="22"/>
        </w:rPr>
        <w:t>ą</w:t>
      </w:r>
      <w:r w:rsidRPr="00F91693">
        <w:rPr>
          <w:rFonts w:ascii="Arial Narrow" w:hAnsi="Arial Narrow" w:cs="Arial"/>
          <w:bCs/>
          <w:sz w:val="22"/>
          <w:szCs w:val="22"/>
        </w:rPr>
        <w:t xml:space="preserve"> bez zmian.</w:t>
      </w:r>
    </w:p>
    <w:p w14:paraId="4603AA66" w14:textId="77777777" w:rsidR="00EF1037" w:rsidRPr="00F91693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15ACEDD0" w14:textId="77777777" w:rsidR="005C0930" w:rsidRPr="00F9169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F91693">
        <w:rPr>
          <w:rFonts w:ascii="Arial Narrow" w:hAnsi="Arial Narrow" w:cs="Arial"/>
          <w:i/>
          <w:sz w:val="22"/>
          <w:szCs w:val="22"/>
        </w:rPr>
        <w:t>Zamawiający</w:t>
      </w:r>
    </w:p>
    <w:p w14:paraId="262C077A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750BE43" w14:textId="77777777" w:rsidR="00F91693" w:rsidRPr="00F91693" w:rsidRDefault="00F91693" w:rsidP="00F91693"/>
    <w:p w14:paraId="127DB431" w14:textId="77777777" w:rsidR="00F91693" w:rsidRPr="00F91693" w:rsidRDefault="00F91693" w:rsidP="00F91693"/>
    <w:p w14:paraId="0A1362E8" w14:textId="77777777" w:rsidR="00F91693" w:rsidRPr="00F91693" w:rsidRDefault="00F91693" w:rsidP="00F91693"/>
    <w:p w14:paraId="5FC63893" w14:textId="77777777" w:rsidR="00F91693" w:rsidRPr="00F91693" w:rsidRDefault="00F91693" w:rsidP="00F91693"/>
    <w:p w14:paraId="7974AAE9" w14:textId="77777777" w:rsidR="00F91693" w:rsidRPr="00F91693" w:rsidRDefault="00F91693" w:rsidP="00F91693"/>
    <w:p w14:paraId="6D8685E7" w14:textId="77777777" w:rsidR="00F91693" w:rsidRPr="00F91693" w:rsidRDefault="00F91693" w:rsidP="00F91693"/>
    <w:p w14:paraId="1493419A" w14:textId="77777777" w:rsidR="00F91693" w:rsidRPr="00F91693" w:rsidRDefault="00F91693" w:rsidP="00F91693"/>
    <w:p w14:paraId="27F8CA1A" w14:textId="77777777" w:rsidR="00F91693" w:rsidRPr="00F91693" w:rsidRDefault="00F91693" w:rsidP="00F91693"/>
    <w:p w14:paraId="2EBE24B2" w14:textId="77777777" w:rsidR="00F91693" w:rsidRPr="00F91693" w:rsidRDefault="00F91693" w:rsidP="00F91693"/>
    <w:p w14:paraId="470D0F39" w14:textId="77777777" w:rsidR="00F91693" w:rsidRDefault="00F91693" w:rsidP="00F91693">
      <w:pPr>
        <w:rPr>
          <w:rFonts w:ascii="Arial Narrow" w:hAnsi="Arial Narrow" w:cs="Arial"/>
          <w:sz w:val="22"/>
          <w:szCs w:val="22"/>
        </w:rPr>
      </w:pPr>
    </w:p>
    <w:p w14:paraId="3E8896B8" w14:textId="3889DED1" w:rsidR="00F91693" w:rsidRDefault="00F91693" w:rsidP="00F9169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46A4428" w14:textId="7B588C43" w:rsidR="00F91693" w:rsidRDefault="00F91693" w:rsidP="00F9169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0B932097" w14:textId="34E2FCAA" w:rsidR="00F91693" w:rsidRDefault="00F91693" w:rsidP="00F9169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4771D912" w14:textId="5A634391" w:rsidR="00F91693" w:rsidRDefault="00F91693" w:rsidP="00F9169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F2565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FCED512" w14:textId="57CE6798" w:rsidR="00F91693" w:rsidRPr="00F91693" w:rsidRDefault="00F91693" w:rsidP="00F91693">
      <w:pPr>
        <w:rPr>
          <w:rFonts w:ascii="Arial Narrow" w:hAnsi="Arial Narrow"/>
        </w:rPr>
      </w:pPr>
      <w:r>
        <w:rPr>
          <w:rFonts w:ascii="Arial Narrow" w:hAnsi="Arial Narrow"/>
        </w:rPr>
        <w:t>Data: 2025-12-16</w:t>
      </w:r>
    </w:p>
    <w:sectPr w:rsidR="00F91693" w:rsidRPr="00F91693" w:rsidSect="00F916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F9CC7" w14:textId="77777777" w:rsidR="00CC140E" w:rsidRDefault="00CC140E">
      <w:r>
        <w:separator/>
      </w:r>
    </w:p>
  </w:endnote>
  <w:endnote w:type="continuationSeparator" w:id="0">
    <w:p w14:paraId="3F8EB57B" w14:textId="77777777" w:rsidR="00CC140E" w:rsidRDefault="00CC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808D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757C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65A7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BA368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79EA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8EA31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49B0D" w14:textId="77777777" w:rsidR="00EF1037" w:rsidRDefault="00EF1037">
    <w:pPr>
      <w:pStyle w:val="Stopka"/>
      <w:tabs>
        <w:tab w:val="clear" w:pos="4536"/>
        <w:tab w:val="left" w:pos="6237"/>
      </w:tabs>
    </w:pPr>
  </w:p>
  <w:p w14:paraId="428D23C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9198C" w14:textId="77777777" w:rsidR="00CC140E" w:rsidRDefault="00CC140E">
      <w:r>
        <w:separator/>
      </w:r>
    </w:p>
  </w:footnote>
  <w:footnote w:type="continuationSeparator" w:id="0">
    <w:p w14:paraId="2EF8B893" w14:textId="77777777" w:rsidR="00CC140E" w:rsidRDefault="00CC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921CA" w14:textId="77777777" w:rsidR="00A969A4" w:rsidRDefault="00A96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B0BF2" w14:textId="77777777" w:rsidR="00A969A4" w:rsidRDefault="00A96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8082" w14:textId="77777777" w:rsidR="00A969A4" w:rsidRDefault="00A96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40E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22F50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2548F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969A4"/>
    <w:rsid w:val="00AB5D68"/>
    <w:rsid w:val="00B26D41"/>
    <w:rsid w:val="00B361A9"/>
    <w:rsid w:val="00C152AE"/>
    <w:rsid w:val="00CC140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9169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58621"/>
  <w15:chartTrackingRefBased/>
  <w15:docId w15:val="{B152B415-6C52-46D0-A08B-66BCB5F6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F9169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1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2001-02-10T18:08:00Z</cp:lastPrinted>
  <dcterms:created xsi:type="dcterms:W3CDTF">2025-12-16T10:06:00Z</dcterms:created>
  <dcterms:modified xsi:type="dcterms:W3CDTF">2025-12-16T10:10:00Z</dcterms:modified>
</cp:coreProperties>
</file>