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151EF" w14:textId="22537F6F" w:rsidR="00D62E6E" w:rsidRPr="007F24A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24A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F24AE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7F24A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F24AE" w14:paraId="67CD4F1A" w14:textId="77777777" w:rsidTr="00D62E6E">
        <w:tc>
          <w:tcPr>
            <w:tcW w:w="2800" w:type="dxa"/>
          </w:tcPr>
          <w:p w14:paraId="5EF10C33" w14:textId="77777777" w:rsidR="00D62E6E" w:rsidRPr="007F24A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24A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F24A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6DDA37" w14:textId="77777777" w:rsidR="00D62E6E" w:rsidRPr="007F24A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1595A14" w14:textId="77777777" w:rsidR="00D62E6E" w:rsidRPr="007F24A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E192E7" w14:textId="77777777" w:rsidR="00D62E6E" w:rsidRPr="007F24A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F24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F24A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F24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F24AE" w14:paraId="27BAE0DB" w14:textId="77777777" w:rsidTr="00D62E6E">
        <w:tc>
          <w:tcPr>
            <w:tcW w:w="2800" w:type="dxa"/>
          </w:tcPr>
          <w:p w14:paraId="4A609893" w14:textId="77777777" w:rsidR="00D62E6E" w:rsidRPr="007F24A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24A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6CA0A1A" w14:textId="77777777" w:rsidR="00D62E6E" w:rsidRPr="007F24A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F28B52" w14:textId="77777777" w:rsidR="00D62E6E" w:rsidRPr="007F24A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D796A3" w14:textId="77777777" w:rsidR="00D62E6E" w:rsidRPr="007F24A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F24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F24A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F24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50EBC7" w14:textId="77777777" w:rsidR="00BC121E" w:rsidRPr="007F24A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5B2B" w:rsidRPr="007F24AE" w14:paraId="34841FEB" w14:textId="77777777" w:rsidTr="003C7E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72104E" w14:textId="77777777" w:rsidR="00C15B2B" w:rsidRPr="007F24AE" w:rsidRDefault="00C15B2B" w:rsidP="003C7ED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0E84019" w14:textId="77777777" w:rsidR="00C15B2B" w:rsidRPr="007F24AE" w:rsidRDefault="00C15B2B" w:rsidP="003C7ED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F24AE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7F24AE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8EFEF06" w14:textId="77777777" w:rsidR="00C15B2B" w:rsidRPr="007F24AE" w:rsidRDefault="00C15B2B" w:rsidP="003C7E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7B1A142" w14:textId="77777777" w:rsidR="00C15B2B" w:rsidRPr="007F24AE" w:rsidRDefault="00C15B2B" w:rsidP="003C7E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BC94406" w14:textId="77777777" w:rsidR="00BC121E" w:rsidRPr="007F24AE" w:rsidRDefault="00C15B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F24A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F24AE" w14:paraId="430464DC" w14:textId="77777777" w:rsidTr="00D62E6E">
        <w:tc>
          <w:tcPr>
            <w:tcW w:w="2269" w:type="dxa"/>
          </w:tcPr>
          <w:p w14:paraId="0343893A" w14:textId="77777777" w:rsidR="00D62E6E" w:rsidRPr="007F24A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C2741B" w14:textId="77777777" w:rsidR="007F24AE" w:rsidRDefault="00C15B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jednorazowa modułów </w:t>
            </w:r>
            <w:proofErr w:type="spellStart"/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Picco</w:t>
            </w:r>
            <w:proofErr w:type="spellEnd"/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 monitorów firmy GE</w:t>
            </w:r>
          </w:p>
          <w:p w14:paraId="50F430E3" w14:textId="3AED000F" w:rsidR="00D62E6E" w:rsidRPr="007F24AE" w:rsidRDefault="00C15B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(5 kompletów)</w:t>
            </w:r>
            <w:r w:rsidR="00D62E6E"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5B2B" w:rsidRPr="007F24AE" w14:paraId="53E4FC97" w14:textId="77777777" w:rsidTr="003C7EDA">
        <w:tc>
          <w:tcPr>
            <w:tcW w:w="2269" w:type="dxa"/>
          </w:tcPr>
          <w:p w14:paraId="1A9E2816" w14:textId="77777777" w:rsidR="00C15B2B" w:rsidRPr="007F24AE" w:rsidRDefault="00C15B2B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749781" w14:textId="77777777" w:rsidR="00C15B2B" w:rsidRPr="007F24AE" w:rsidRDefault="00C15B2B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153/2025</w:t>
            </w:r>
          </w:p>
        </w:tc>
      </w:tr>
    </w:tbl>
    <w:p w14:paraId="12BB06B3" w14:textId="77777777" w:rsidR="00BC121E" w:rsidRPr="007F24AE" w:rsidRDefault="00C15B2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F24A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7F24A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F24A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BFCAC56" w14:textId="77777777" w:rsidR="00BC121E" w:rsidRPr="007F24A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F24AE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7F24AE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F24A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F24A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F24A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76C38A2" w14:textId="77777777" w:rsidR="00BF69A4" w:rsidRPr="007F24A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24A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7F24A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7F24AE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F24AE" w14:paraId="48014FA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6D14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6406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DFCB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F24AE" w14:paraId="4A66DFB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A801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2A5E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49AA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F24AE" w14:paraId="6CC09EA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4AF7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DD9E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C1DB" w14:textId="77777777" w:rsidR="00BC121E" w:rsidRPr="007F24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493AAC3" w14:textId="77777777" w:rsidR="00BC121E" w:rsidRPr="007F24A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F24A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00ACDF0" w14:textId="77777777" w:rsidR="00BC121E" w:rsidRPr="007F24A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F24A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98B3485" w14:textId="77777777" w:rsidR="00067B62" w:rsidRPr="007F24A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7F24A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7F24A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7F24A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7F24A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C6AC555" w14:textId="77777777" w:rsidR="00CF03EF" w:rsidRPr="007F24A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F24A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7F24A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72120C0" w14:textId="77777777" w:rsidR="00067B62" w:rsidRPr="007F24A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F24AE" w14:paraId="06C53970" w14:textId="77777777" w:rsidTr="00620E37">
        <w:tc>
          <w:tcPr>
            <w:tcW w:w="2660" w:type="dxa"/>
          </w:tcPr>
          <w:p w14:paraId="0CF23B8C" w14:textId="77777777" w:rsidR="00BC121E" w:rsidRPr="007F24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E31C83" w14:textId="77777777" w:rsidR="00BC121E" w:rsidRPr="007F24A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C99F55" w14:textId="77777777" w:rsidR="00BC121E" w:rsidRPr="007F24A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3F2869A" w14:textId="77777777" w:rsidR="00BC121E" w:rsidRPr="007F24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228C33" w14:textId="77777777" w:rsidR="00BC121E" w:rsidRPr="007F24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695A98" w14:textId="77777777" w:rsidR="00BC121E" w:rsidRPr="007F24A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5B2B"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F24A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7392459" w14:textId="77777777" w:rsidR="00106AC7" w:rsidRPr="007F24AE" w:rsidRDefault="00106AC7" w:rsidP="001E4022">
      <w:pPr>
        <w:rPr>
          <w:rFonts w:ascii="Arial Narrow" w:hAnsi="Arial Narrow"/>
        </w:rPr>
      </w:pPr>
    </w:p>
    <w:sectPr w:rsidR="00106AC7" w:rsidRPr="007F24A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F2333" w14:textId="77777777" w:rsidR="00917015" w:rsidRDefault="00917015">
      <w:r>
        <w:separator/>
      </w:r>
    </w:p>
  </w:endnote>
  <w:endnote w:type="continuationSeparator" w:id="0">
    <w:p w14:paraId="0F7961BA" w14:textId="77777777" w:rsidR="00917015" w:rsidRDefault="0091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59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ECAD7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6DD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C40A01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2764E02">
        <v:line id="_x0000_s1025" style="position:absolute;left:0;text-align:left;z-index:251657728" from="-3.85pt,8.7pt" to="455.15pt,8.7pt"/>
      </w:pict>
    </w:r>
  </w:p>
  <w:p w14:paraId="464A0A5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099B" w14:textId="77777777" w:rsidR="00C15B2B" w:rsidRDefault="00C15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89771" w14:textId="77777777" w:rsidR="00917015" w:rsidRDefault="00917015">
      <w:r>
        <w:separator/>
      </w:r>
    </w:p>
  </w:footnote>
  <w:footnote w:type="continuationSeparator" w:id="0">
    <w:p w14:paraId="02EC6FD0" w14:textId="77777777" w:rsidR="00917015" w:rsidRDefault="00917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DDD39" w14:textId="77777777" w:rsidR="00C15B2B" w:rsidRDefault="00C15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6632" w14:textId="77777777" w:rsidR="00C15B2B" w:rsidRDefault="00C15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34EE" w14:textId="77777777" w:rsidR="00C15B2B" w:rsidRDefault="00C15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3258890">
    <w:abstractNumId w:val="13"/>
  </w:num>
  <w:num w:numId="2" w16cid:durableId="127019259">
    <w:abstractNumId w:val="0"/>
  </w:num>
  <w:num w:numId="3" w16cid:durableId="1517114735">
    <w:abstractNumId w:val="11"/>
  </w:num>
  <w:num w:numId="4" w16cid:durableId="1332874812">
    <w:abstractNumId w:val="8"/>
  </w:num>
  <w:num w:numId="5" w16cid:durableId="937450871">
    <w:abstractNumId w:val="7"/>
  </w:num>
  <w:num w:numId="6" w16cid:durableId="2026900745">
    <w:abstractNumId w:val="1"/>
  </w:num>
  <w:num w:numId="7" w16cid:durableId="1362972289">
    <w:abstractNumId w:val="6"/>
  </w:num>
  <w:num w:numId="8" w16cid:durableId="1844126230">
    <w:abstractNumId w:val="3"/>
  </w:num>
  <w:num w:numId="9" w16cid:durableId="1403600526">
    <w:abstractNumId w:val="2"/>
  </w:num>
  <w:num w:numId="10" w16cid:durableId="38943227">
    <w:abstractNumId w:val="5"/>
  </w:num>
  <w:num w:numId="11" w16cid:durableId="150143356">
    <w:abstractNumId w:val="10"/>
  </w:num>
  <w:num w:numId="12" w16cid:durableId="450826075">
    <w:abstractNumId w:val="4"/>
  </w:num>
  <w:num w:numId="13" w16cid:durableId="1519154508">
    <w:abstractNumId w:val="9"/>
  </w:num>
  <w:num w:numId="14" w16cid:durableId="1056122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01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24A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7015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5B2B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8E8B97"/>
  <w15:chartTrackingRefBased/>
  <w15:docId w15:val="{1FA823FF-30B3-4517-BE73-B654F79F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2025-12-16T08:28:00Z</dcterms:created>
  <dcterms:modified xsi:type="dcterms:W3CDTF">2025-12-16T08:28:00Z</dcterms:modified>
</cp:coreProperties>
</file>