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A04D61" w14:textId="77777777"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14:paraId="56C54C91" w14:textId="77777777" w:rsidR="004D5ED6" w:rsidRDefault="004D5ED6" w:rsidP="004D5ED6">
      <w:pPr>
        <w:spacing w:after="0" w:line="480" w:lineRule="auto"/>
        <w:rPr>
          <w:b/>
        </w:rPr>
      </w:pPr>
    </w:p>
    <w:p w14:paraId="6A1737B5" w14:textId="77777777"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785B9D" w:rsidRPr="00785B9D">
        <w:rPr>
          <w:b/>
        </w:rPr>
        <w:t>NZ-26-2025-117-D-P-E</w:t>
      </w:r>
    </w:p>
    <w:p w14:paraId="17C0FD36" w14:textId="77777777"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14:paraId="61BECE04" w14:textId="77777777"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14:paraId="6FF261A4" w14:textId="77777777"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14:paraId="4098C9E3" w14:textId="77777777"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14:paraId="4085E64D" w14:textId="77777777"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14:paraId="6BE0F3D5" w14:textId="77777777"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14:paraId="2FF726BE" w14:textId="77777777"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3796244F" w14:textId="77777777"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14:paraId="15FBCA03" w14:textId="77777777"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7818A5C" w14:textId="77777777"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3FA5F13F" w14:textId="77777777"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14:paraId="5C24C13F" w14:textId="77777777"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14:paraId="0916730B" w14:textId="77777777"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14:paraId="3D4828B7" w14:textId="77777777"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14:paraId="144EC568" w14:textId="77777777"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14:paraId="2CF7E0DA" w14:textId="77777777"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267E3E">
        <w:rPr>
          <w:sz w:val="20"/>
          <w:szCs w:val="20"/>
        </w:rPr>
        <w:t>Dz. U. z 2024 r. poz. 1320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14:paraId="3C79DC45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14:paraId="2A040B13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14:paraId="7829A0BB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14:paraId="7008150D" w14:textId="77777777"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785B9D" w:rsidRPr="00785B9D">
        <w:rPr>
          <w:rFonts w:ascii="Arial Narrow" w:hAnsi="Arial Narrow"/>
          <w:b/>
        </w:rPr>
        <w:t>Dostawy materiałów medycznych ujęte w 13 zadaniach</w:t>
      </w:r>
      <w:r w:rsidRPr="00033443">
        <w:rPr>
          <w:rFonts w:ascii="Arial Narrow" w:hAnsi="Arial Narrow"/>
        </w:rPr>
        <w:t>,</w:t>
      </w:r>
    </w:p>
    <w:p w14:paraId="011C7BF4" w14:textId="77777777"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14:paraId="3CCBE63B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14:paraId="754C2DD0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14:paraId="06867BB4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9F5F36">
        <w:rPr>
          <w:rFonts w:ascii="Arial Narrow" w:hAnsi="Arial Narrow" w:cs="Tahoma"/>
          <w:b/>
          <w:bCs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14:paraId="704454AC" w14:textId="77777777"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9F5F36">
        <w:rPr>
          <w:rFonts w:ascii="Arial Narrow" w:hAnsi="Arial Narrow" w:cs="Tahoma"/>
          <w:b/>
          <w:bCs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14:paraId="798DDED2" w14:textId="3F9D7CBC" w:rsidR="00A21774" w:rsidRPr="009F5F36" w:rsidRDefault="00A21774" w:rsidP="009F5F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 xml:space="preserve">c) </w:t>
      </w:r>
      <w:r w:rsidRPr="009F5F36">
        <w:rPr>
          <w:rFonts w:ascii="Arial Narrow" w:hAnsi="Arial Narrow" w:cs="Arial Narrow"/>
          <w:b/>
          <w:bCs/>
          <w:i/>
          <w:iCs/>
        </w:rPr>
        <w:t>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14:paraId="45920F71" w14:textId="77777777" w:rsidR="009F5F36" w:rsidRDefault="009F5F36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</w:p>
    <w:p w14:paraId="6415B172" w14:textId="4E8B0029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14:paraId="2F4552A8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9F5F36">
        <w:rPr>
          <w:rFonts w:ascii="Arial Narrow" w:hAnsi="Arial Narrow" w:cs="Tahoma"/>
          <w:b/>
          <w:bCs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14:paraId="0F674722" w14:textId="77777777" w:rsidR="009F5F36" w:rsidRPr="009F5F36" w:rsidRDefault="009F5F36" w:rsidP="009F5F36">
      <w:pPr>
        <w:spacing w:after="0" w:line="264" w:lineRule="auto"/>
        <w:rPr>
          <w:rFonts w:ascii="Arial Narrow" w:hAnsi="Arial Narrow" w:cs="Tahoma"/>
          <w:b/>
          <w:bCs/>
          <w:iCs/>
        </w:rPr>
      </w:pPr>
      <w:r w:rsidRPr="009F5F36">
        <w:rPr>
          <w:rFonts w:ascii="Arial Narrow" w:hAnsi="Arial Narrow" w:cs="Arial Narrow"/>
          <w:b/>
          <w:bCs/>
          <w:i/>
          <w:iCs/>
        </w:rPr>
        <w:t>*niepotrzebne skreślić</w:t>
      </w:r>
    </w:p>
    <w:p w14:paraId="1180D49F" w14:textId="77777777"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14:paraId="16698638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14:paraId="694EDD7F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zachodzą w stosunku do mnie podstawy wykluczenia z postępowania na podstawie art. ………………………………………………………………………………………………………………………………. ustawy </w:t>
      </w:r>
      <w:proofErr w:type="spellStart"/>
      <w:r w:rsidRPr="00033443">
        <w:rPr>
          <w:rFonts w:ascii="Arial Narrow" w:hAnsi="Arial Narrow" w:cs="Tahoma"/>
          <w:iCs/>
        </w:rPr>
        <w:t>Pzp</w:t>
      </w:r>
      <w:proofErr w:type="spellEnd"/>
    </w:p>
    <w:p w14:paraId="11943219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14:paraId="7D529E34" w14:textId="77777777"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14:paraId="658C28C6" w14:textId="77777777"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14:paraId="4D0525BF" w14:textId="77777777"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14:paraId="5985E6DA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00F62A91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7ECBA954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662C059C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41E00E0F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4B882DDD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14:paraId="42545E03" w14:textId="77777777"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14:paraId="39A7740E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podmiotu/ów: …………………………………………………………… ..…………………………………………………………………………………………………………..</w:t>
      </w:r>
    </w:p>
    <w:p w14:paraId="681C0431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14:paraId="15D9B41B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14:paraId="5BDF1D4A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14:paraId="1973838A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7F8A0EEF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6E6BE3CD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3C0F2EC7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2D825326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7BBC9DE3" w14:textId="77777777"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14:paraId="0E01F971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14:paraId="7CCB0DC8" w14:textId="77777777"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na którego/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zasoby powołuję się w niniejszym postępowaniu, tj.: …………………………………………………………</w:t>
      </w:r>
    </w:p>
    <w:p w14:paraId="14DCB888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14:paraId="729FEB15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7C0A6EE0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14:paraId="374C7718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0B81A6F8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lastRenderedPageBreak/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14:paraId="07EF2401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14:paraId="7C44FEC5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14:paraId="7DEEC58C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14:paraId="4C1D80F9" w14:textId="77777777"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będącego/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podwykonawcą/</w:t>
      </w:r>
      <w:proofErr w:type="spellStart"/>
      <w:r w:rsidRPr="00415EA7">
        <w:rPr>
          <w:rFonts w:ascii="Arial Narrow" w:hAnsi="Arial Narrow"/>
        </w:rPr>
        <w:t>ami</w:t>
      </w:r>
      <w:proofErr w:type="spellEnd"/>
      <w:r w:rsidRPr="00415EA7">
        <w:rPr>
          <w:rFonts w:ascii="Arial Narrow" w:hAnsi="Arial Narrow"/>
        </w:rPr>
        <w:t>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14:paraId="22E9A6B4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78ACFD7C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14:paraId="1F8583CC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601DE56D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14:paraId="75F768E7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14:paraId="2F804BBF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67E6B287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185BE493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185C94BA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14:paraId="32C25553" w14:textId="77777777"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4501C01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704F3DCF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2B031A2C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310FDA15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482E3823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6577F27D" w14:textId="77777777" w:rsidR="009F5F36" w:rsidRPr="009F5F36" w:rsidRDefault="009F5F36" w:rsidP="009F5F36">
      <w:pPr>
        <w:spacing w:after="0" w:line="264" w:lineRule="auto"/>
        <w:rPr>
          <w:rFonts w:ascii="Arial Narrow" w:hAnsi="Arial Narrow" w:cs="Tahoma"/>
          <w:b/>
          <w:bCs/>
          <w:iCs/>
        </w:rPr>
      </w:pPr>
      <w:r w:rsidRPr="009F5F36">
        <w:rPr>
          <w:rFonts w:ascii="Arial Narrow" w:hAnsi="Arial Narrow" w:cs="Arial Narrow"/>
          <w:b/>
          <w:bCs/>
          <w:i/>
          <w:iCs/>
        </w:rPr>
        <w:t>*niepotrzebne skreślić</w:t>
      </w:r>
    </w:p>
    <w:p w14:paraId="302C6EC2" w14:textId="77777777"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14:paraId="33A1CC5D" w14:textId="77777777"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9DD295" w14:textId="77777777" w:rsidR="00866469" w:rsidRDefault="00866469" w:rsidP="0038231F">
      <w:pPr>
        <w:spacing w:after="0" w:line="240" w:lineRule="auto"/>
      </w:pPr>
      <w:r>
        <w:separator/>
      </w:r>
    </w:p>
  </w:endnote>
  <w:endnote w:type="continuationSeparator" w:id="0">
    <w:p w14:paraId="7736C6CD" w14:textId="77777777" w:rsidR="00866469" w:rsidRDefault="0086646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F8185" w14:textId="77777777" w:rsidR="00785B9D" w:rsidRDefault="00785B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3A2E4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67E3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67E3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14:paraId="6E0D2EF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6A391D" w14:textId="77777777" w:rsidR="00785B9D" w:rsidRDefault="00785B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9123C5" w14:textId="77777777" w:rsidR="00866469" w:rsidRDefault="00866469" w:rsidP="0038231F">
      <w:pPr>
        <w:spacing w:after="0" w:line="240" w:lineRule="auto"/>
      </w:pPr>
      <w:r>
        <w:separator/>
      </w:r>
    </w:p>
  </w:footnote>
  <w:footnote w:type="continuationSeparator" w:id="0">
    <w:p w14:paraId="13716269" w14:textId="77777777" w:rsidR="00866469" w:rsidRDefault="0086646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E7A60" w14:textId="77777777" w:rsidR="00785B9D" w:rsidRDefault="00785B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72717" w14:textId="77777777" w:rsidR="00785B9D" w:rsidRDefault="00785B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EA787" w14:textId="77777777" w:rsidR="00785B9D" w:rsidRDefault="00785B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B73E02"/>
    <w:multiLevelType w:val="hybridMultilevel"/>
    <w:tmpl w:val="0040D340"/>
    <w:lvl w:ilvl="0" w:tplc="4DA048F2">
      <w:numFmt w:val="bullet"/>
      <w:lvlText w:val=""/>
      <w:lvlJc w:val="left"/>
      <w:pPr>
        <w:ind w:left="720" w:hanging="360"/>
      </w:pPr>
      <w:rPr>
        <w:rFonts w:ascii="Symbol" w:eastAsia="Calibri" w:hAnsi="Symbol" w:cs="Arial Narrow" w:hint="default"/>
        <w:b w:val="0"/>
        <w:i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9287502">
    <w:abstractNumId w:val="8"/>
  </w:num>
  <w:num w:numId="2" w16cid:durableId="63844752">
    <w:abstractNumId w:val="0"/>
  </w:num>
  <w:num w:numId="3" w16cid:durableId="612782426">
    <w:abstractNumId w:val="6"/>
  </w:num>
  <w:num w:numId="4" w16cid:durableId="830684063">
    <w:abstractNumId w:val="10"/>
  </w:num>
  <w:num w:numId="5" w16cid:durableId="284191234">
    <w:abstractNumId w:val="9"/>
  </w:num>
  <w:num w:numId="6" w16cid:durableId="310329694">
    <w:abstractNumId w:val="5"/>
  </w:num>
  <w:num w:numId="7" w16cid:durableId="4135451">
    <w:abstractNumId w:val="1"/>
  </w:num>
  <w:num w:numId="8" w16cid:durableId="834339692">
    <w:abstractNumId w:val="3"/>
  </w:num>
  <w:num w:numId="9" w16cid:durableId="1739787418">
    <w:abstractNumId w:val="2"/>
  </w:num>
  <w:num w:numId="10" w16cid:durableId="641692221">
    <w:abstractNumId w:val="4"/>
  </w:num>
  <w:num w:numId="11" w16cid:durableId="195659639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6469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0091B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7E3E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85B9D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66469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9F5F3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BAE2EA"/>
  <w15:docId w15:val="{6A081D19-1692-4C60-BDDE-0365C88E3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7C0A6F-241A-46AF-BF30-6551FCCFF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630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2</cp:revision>
  <cp:lastPrinted>2016-07-26T10:32:00Z</cp:lastPrinted>
  <dcterms:created xsi:type="dcterms:W3CDTF">2025-12-16T08:06:00Z</dcterms:created>
  <dcterms:modified xsi:type="dcterms:W3CDTF">2025-12-16T08:06:00Z</dcterms:modified>
</cp:coreProperties>
</file>