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60F45" w:rsidRPr="00F60F4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60F45" w:rsidRPr="00F60F45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520D3" w:rsidRPr="00A2540E" w:rsidRDefault="00F60F4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0F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ujęte w 13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60F45" w:rsidRPr="00A2540E" w:rsidTr="00793322">
        <w:tc>
          <w:tcPr>
            <w:tcW w:w="2269" w:type="dxa"/>
          </w:tcPr>
          <w:p w:rsidR="00F60F45" w:rsidRPr="00A2540E" w:rsidRDefault="00F60F45" w:rsidP="007933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60F45" w:rsidRPr="00A2540E" w:rsidRDefault="00F60F45" w:rsidP="007933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0F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NZ-26-2025-117-D-P-E</w:t>
            </w:r>
          </w:p>
        </w:tc>
      </w:tr>
    </w:tbl>
    <w:p w:rsidR="00DC652A" w:rsidRPr="00053927" w:rsidRDefault="00F60F4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60F4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D6823" w:rsidRDefault="00AD6823" w:rsidP="00025386">
      <w:pPr>
        <w:spacing w:after="0" w:line="240" w:lineRule="auto"/>
      </w:pPr>
      <w:r>
        <w:separator/>
      </w:r>
    </w:p>
  </w:endnote>
  <w:endnote w:type="continuationSeparator" w:id="0">
    <w:p w:rsidR="00AD6823" w:rsidRDefault="00AD68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0F45" w:rsidRDefault="00F60F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0F45" w:rsidRDefault="00F60F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D6823" w:rsidRDefault="00AD6823" w:rsidP="00025386">
      <w:pPr>
        <w:spacing w:after="0" w:line="240" w:lineRule="auto"/>
      </w:pPr>
      <w:r>
        <w:separator/>
      </w:r>
    </w:p>
  </w:footnote>
  <w:footnote w:type="continuationSeparator" w:id="0">
    <w:p w:rsidR="00AD6823" w:rsidRDefault="00AD682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0F45" w:rsidRDefault="00F60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0F45" w:rsidRDefault="00F60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0F45" w:rsidRDefault="00F60F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333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82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D6823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0F45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FCFAA80-DDC6-42B4-A5F7-A5DCD3B48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2025-12-16T08:06:00Z</dcterms:created>
  <dcterms:modified xsi:type="dcterms:W3CDTF">2025-12-16T08:06:00Z</dcterms:modified>
</cp:coreProperties>
</file>