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53415" w:rsidRPr="0035341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A137C9" w:rsidRPr="00A2540E" w:rsidRDefault="0035341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34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ujęte w 13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53415" w:rsidRPr="00A2540E" w:rsidTr="00793322">
        <w:tc>
          <w:tcPr>
            <w:tcW w:w="2269" w:type="dxa"/>
          </w:tcPr>
          <w:p w:rsidR="00353415" w:rsidRPr="00A2540E" w:rsidRDefault="00353415" w:rsidP="007933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53415" w:rsidRPr="00A2540E" w:rsidRDefault="00353415" w:rsidP="007933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34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NZ-26-2025-117-D-P-E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53415" w:rsidRPr="0035341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53415" w:rsidRPr="00353415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5341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3359C" w:rsidRDefault="00D3359C" w:rsidP="00025386">
      <w:pPr>
        <w:spacing w:after="0" w:line="240" w:lineRule="auto"/>
      </w:pPr>
      <w:r>
        <w:separator/>
      </w:r>
    </w:p>
  </w:endnote>
  <w:endnote w:type="continuationSeparator" w:id="0">
    <w:p w:rsidR="00D3359C" w:rsidRDefault="00D3359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3415" w:rsidRDefault="003534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3415" w:rsidRDefault="003534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3359C" w:rsidRDefault="00D3359C" w:rsidP="00025386">
      <w:pPr>
        <w:spacing w:after="0" w:line="240" w:lineRule="auto"/>
      </w:pPr>
      <w:r>
        <w:separator/>
      </w:r>
    </w:p>
  </w:footnote>
  <w:footnote w:type="continuationSeparator" w:id="0">
    <w:p w:rsidR="00D3359C" w:rsidRDefault="00D3359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3415" w:rsidRDefault="003534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3415" w:rsidRDefault="003534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3415" w:rsidRDefault="003534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6229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59C"/>
    <w:rsid w:val="00025386"/>
    <w:rsid w:val="000423B9"/>
    <w:rsid w:val="00053927"/>
    <w:rsid w:val="00084786"/>
    <w:rsid w:val="0016158F"/>
    <w:rsid w:val="001C2314"/>
    <w:rsid w:val="00213980"/>
    <w:rsid w:val="0024648D"/>
    <w:rsid w:val="0035341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3359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CFD468D-0893-417D-9939-C3320F464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2025-12-16T08:07:00Z</dcterms:created>
  <dcterms:modified xsi:type="dcterms:W3CDTF">2025-12-16T08:07:00Z</dcterms:modified>
</cp:coreProperties>
</file>