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B4B53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B2A76" w:rsidRPr="002B2A76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AA59C78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E70A852" w14:textId="77777777" w:rsidR="005D05C3" w:rsidRPr="0012157F" w:rsidRDefault="002B2A7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2A76">
        <w:rPr>
          <w:rFonts w:ascii="Arial" w:hAnsi="Arial" w:cs="Arial"/>
        </w:rPr>
        <w:t>Szpital Powiatowy w Limanowej Imienia Miłosierdzia Bożego</w:t>
      </w:r>
    </w:p>
    <w:p w14:paraId="02F62E08" w14:textId="77777777" w:rsidR="005D05C3" w:rsidRPr="0012157F" w:rsidRDefault="002B2A7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B2A76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2B2A76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39508D06" w14:textId="77777777" w:rsidR="005D05C3" w:rsidRDefault="002B2A7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B2A76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2B2A76">
        <w:rPr>
          <w:rFonts w:ascii="Arial" w:hAnsi="Arial" w:cs="Arial"/>
        </w:rPr>
        <w:t>Limanowa</w:t>
      </w:r>
    </w:p>
    <w:p w14:paraId="623EE7C9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4EFB3D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B09183E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51403912" w14:textId="77777777" w:rsidTr="001B7D97">
        <w:tc>
          <w:tcPr>
            <w:tcW w:w="2800" w:type="dxa"/>
          </w:tcPr>
          <w:p w14:paraId="36F3EE7F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7114E2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F0546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E4027D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375AF6F3" w14:textId="77777777" w:rsidTr="001B7D97">
        <w:tc>
          <w:tcPr>
            <w:tcW w:w="2800" w:type="dxa"/>
          </w:tcPr>
          <w:p w14:paraId="27DA4234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B2A967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DC0BD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BEBCBA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7C097C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2A76" w:rsidRPr="0012157F" w14:paraId="35E18237" w14:textId="77777777" w:rsidTr="00793322">
        <w:tc>
          <w:tcPr>
            <w:tcW w:w="9104" w:type="dxa"/>
            <w:shd w:val="clear" w:color="auto" w:fill="D9D9D9"/>
          </w:tcPr>
          <w:p w14:paraId="728B7C6A" w14:textId="77777777" w:rsidR="002B2A76" w:rsidRPr="0012157F" w:rsidRDefault="002B2A76" w:rsidP="007933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C30E784" w14:textId="77777777" w:rsidR="002B2A76" w:rsidRPr="00094F76" w:rsidRDefault="002B2A76" w:rsidP="0079332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2A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B2A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B2A7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B2A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B2A76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B2E9A48" w14:textId="77777777" w:rsidR="002B2A76" w:rsidRPr="004B5FB1" w:rsidRDefault="002B2A76" w:rsidP="0079332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274D4B74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5461F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723816C7" w14:textId="77777777" w:rsidTr="001B7D97">
        <w:tc>
          <w:tcPr>
            <w:tcW w:w="2269" w:type="dxa"/>
          </w:tcPr>
          <w:p w14:paraId="4F3EAC0D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25B4378" w14:textId="6294AC39" w:rsidR="00ED79A4" w:rsidRPr="00A2540E" w:rsidRDefault="002B2A7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2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materiałów </w:t>
            </w:r>
            <w:r w:rsidR="00C545DA" w:rsidRPr="002B2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medycznych</w:t>
            </w:r>
            <w:r w:rsidRPr="002B2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ujęte w 13 zadaniach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2A76" w:rsidRPr="00A2540E" w14:paraId="0E56271E" w14:textId="77777777" w:rsidTr="00793322">
        <w:tc>
          <w:tcPr>
            <w:tcW w:w="2269" w:type="dxa"/>
          </w:tcPr>
          <w:p w14:paraId="6CCEB55E" w14:textId="77777777" w:rsidR="002B2A76" w:rsidRPr="00A2540E" w:rsidRDefault="002B2A76" w:rsidP="007933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110D8B3" w14:textId="77777777" w:rsidR="002B2A76" w:rsidRPr="00A2540E" w:rsidRDefault="002B2A76" w:rsidP="007933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2A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NZ-26-2025-117-D-P-E</w:t>
            </w:r>
          </w:p>
        </w:tc>
      </w:tr>
    </w:tbl>
    <w:p w14:paraId="1A276671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491CDE5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B2A76" w:rsidRPr="002B2A7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E4C7AB4" w14:textId="77777777" w:rsidR="004D4364" w:rsidRDefault="004D4364" w:rsidP="004D436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070C4EF8" w14:textId="77777777" w:rsidR="004D4364" w:rsidRPr="004B1894" w:rsidRDefault="004D4364" w:rsidP="004D436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7E3E3211" w14:textId="77777777" w:rsidR="004D4364" w:rsidRPr="000F432B" w:rsidRDefault="004D4364" w:rsidP="004D436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42AAA13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6F7F24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1158CB2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C33D6B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717E08E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1AE375E8" w14:textId="77777777" w:rsidTr="001B7D97">
        <w:tc>
          <w:tcPr>
            <w:tcW w:w="2660" w:type="dxa"/>
          </w:tcPr>
          <w:p w14:paraId="0A0E614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B6F2C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8BA9A8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DF8802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5A18A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6FFA56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2A7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32F15C2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F6F0B" w14:textId="77777777" w:rsidR="001E5992" w:rsidRDefault="001E5992" w:rsidP="0038231F">
      <w:pPr>
        <w:spacing w:after="0" w:line="240" w:lineRule="auto"/>
      </w:pPr>
      <w:r>
        <w:separator/>
      </w:r>
    </w:p>
  </w:endnote>
  <w:endnote w:type="continuationSeparator" w:id="0">
    <w:p w14:paraId="6CA0B414" w14:textId="77777777" w:rsidR="001E5992" w:rsidRDefault="001E59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F89F9" w14:textId="77777777" w:rsidR="002B2A76" w:rsidRDefault="002B2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BB22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2D5B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78E8D" w14:textId="77777777" w:rsidR="002B2A76" w:rsidRDefault="002B2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D2AE2" w14:textId="77777777" w:rsidR="001E5992" w:rsidRDefault="001E5992" w:rsidP="0038231F">
      <w:pPr>
        <w:spacing w:after="0" w:line="240" w:lineRule="auto"/>
      </w:pPr>
      <w:r>
        <w:separator/>
      </w:r>
    </w:p>
  </w:footnote>
  <w:footnote w:type="continuationSeparator" w:id="0">
    <w:p w14:paraId="6E2906E1" w14:textId="77777777" w:rsidR="001E5992" w:rsidRDefault="001E59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7DD4E" w14:textId="77777777" w:rsidR="002B2A76" w:rsidRDefault="002B2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EDBBF" w14:textId="77777777" w:rsidR="002B2A76" w:rsidRDefault="002B2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AE00C" w14:textId="77777777" w:rsidR="002B2A76" w:rsidRDefault="002B2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680088">
    <w:abstractNumId w:val="12"/>
  </w:num>
  <w:num w:numId="2" w16cid:durableId="294723263">
    <w:abstractNumId w:val="0"/>
  </w:num>
  <w:num w:numId="3" w16cid:durableId="1016469379">
    <w:abstractNumId w:val="11"/>
  </w:num>
  <w:num w:numId="4" w16cid:durableId="662050916">
    <w:abstractNumId w:val="16"/>
  </w:num>
  <w:num w:numId="5" w16cid:durableId="1483505256">
    <w:abstractNumId w:val="13"/>
  </w:num>
  <w:num w:numId="6" w16cid:durableId="797801236">
    <w:abstractNumId w:val="10"/>
  </w:num>
  <w:num w:numId="7" w16cid:durableId="1995990571">
    <w:abstractNumId w:val="1"/>
  </w:num>
  <w:num w:numId="8" w16cid:durableId="1101072339">
    <w:abstractNumId w:val="6"/>
  </w:num>
  <w:num w:numId="9" w16cid:durableId="1560674977">
    <w:abstractNumId w:val="4"/>
  </w:num>
  <w:num w:numId="10" w16cid:durableId="3821425">
    <w:abstractNumId w:val="7"/>
  </w:num>
  <w:num w:numId="11" w16cid:durableId="1758864711">
    <w:abstractNumId w:val="5"/>
  </w:num>
  <w:num w:numId="12" w16cid:durableId="1027633555">
    <w:abstractNumId w:val="9"/>
  </w:num>
  <w:num w:numId="13" w16cid:durableId="1918901189">
    <w:abstractNumId w:val="3"/>
  </w:num>
  <w:num w:numId="14" w16cid:durableId="387263510">
    <w:abstractNumId w:val="2"/>
  </w:num>
  <w:num w:numId="15" w16cid:durableId="2076080779">
    <w:abstractNumId w:val="15"/>
  </w:num>
  <w:num w:numId="16" w16cid:durableId="174157726">
    <w:abstractNumId w:val="8"/>
  </w:num>
  <w:num w:numId="17" w16cid:durableId="14714824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599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E5992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76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436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45DA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454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EE525C"/>
  <w15:docId w15:val="{4650FA3D-8E2D-4C16-A760-FAE93BF2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4</cp:revision>
  <cp:lastPrinted>2016-07-26T10:32:00Z</cp:lastPrinted>
  <dcterms:created xsi:type="dcterms:W3CDTF">2025-12-16T08:02:00Z</dcterms:created>
  <dcterms:modified xsi:type="dcterms:W3CDTF">2025-12-16T08:03:00Z</dcterms:modified>
</cp:coreProperties>
</file>