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BE6E5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456C2" w:rsidRPr="00B456C2">
        <w:rPr>
          <w:rFonts w:ascii="Tahoma" w:hAnsi="Tahoma" w:cs="Tahoma"/>
          <w:bCs/>
          <w:sz w:val="20"/>
        </w:rPr>
        <w:t>NZ-26-2025-117-D-P-E</w:t>
      </w:r>
    </w:p>
    <w:p w14:paraId="6315954A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0D174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67426E4F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A8EA809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4DD14B3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13F773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2ACC501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7B2972A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0021150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030F17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0ACD52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4179F65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EED3ED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E910EB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DEE039B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3F0D20A8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75AAB494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30DE9305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5BAE70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E3DEAEF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386AA22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DDC598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3963B7A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1898E9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5530C3B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AD07960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ACD3F6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6F07137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D83628C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4688148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8347AB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054132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470594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551DA78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DB19B4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19E981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4C3E2F5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08AA9C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1441006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1CB96FB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10FED84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BBCFD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3C59F1E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61A23FE0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79521D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514FDEED" w14:textId="2DF66291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456C2" w:rsidRPr="00B456C2">
        <w:rPr>
          <w:rFonts w:ascii="Tahoma" w:hAnsi="Tahoma" w:cs="Tahoma"/>
          <w:b/>
          <w:bCs/>
          <w:sz w:val="18"/>
        </w:rPr>
        <w:t xml:space="preserve">Dostawy materiałów </w:t>
      </w:r>
      <w:r w:rsidR="00D85600" w:rsidRPr="00B456C2">
        <w:rPr>
          <w:rFonts w:ascii="Tahoma" w:hAnsi="Tahoma" w:cs="Tahoma"/>
          <w:b/>
          <w:bCs/>
          <w:sz w:val="18"/>
        </w:rPr>
        <w:t>medycznych</w:t>
      </w:r>
      <w:r w:rsidR="00B456C2" w:rsidRPr="00B456C2">
        <w:rPr>
          <w:rFonts w:ascii="Tahoma" w:hAnsi="Tahoma" w:cs="Tahoma"/>
          <w:b/>
          <w:bCs/>
          <w:sz w:val="18"/>
        </w:rPr>
        <w:t xml:space="preserve"> ujęte w 13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00281360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1C7C0539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5CE109CA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40416772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028D3170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A4AD2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51BEC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B456C2" w14:paraId="51E3364F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3D2C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B6A0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Filtry bakteryjno - wirusowe</w:t>
            </w:r>
            <w:r>
              <w:t xml:space="preserve"> </w:t>
            </w:r>
          </w:p>
          <w:p w14:paraId="2C03E96C" w14:textId="6030243F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0CE22E9" w14:textId="77777777" w:rsidR="00D85600" w:rsidRDefault="00B456C2" w:rsidP="00D8560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D7EBB46" w14:textId="2F1E2707" w:rsidR="00B456C2" w:rsidRDefault="00B456C2" w:rsidP="00D8560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57F87DF9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7524A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C8F56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Maski tlenowe</w:t>
            </w:r>
            <w:r>
              <w:t xml:space="preserve"> </w:t>
            </w:r>
          </w:p>
          <w:p w14:paraId="66E3C7C2" w14:textId="3B3E925C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B733E82" w14:textId="32CBFE0D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F31E3AF" w14:textId="04E0B2F8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>zł</w:t>
            </w:r>
            <w:r w:rsidR="00D85600">
              <w:rPr>
                <w:rFonts w:ascii="Georgia" w:hAnsi="Georgia"/>
                <w:sz w:val="20"/>
              </w:rPr>
              <w:t>.</w:t>
            </w:r>
          </w:p>
        </w:tc>
      </w:tr>
      <w:tr w:rsidR="00B456C2" w14:paraId="48786329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5ABA5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6D240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Kraniki</w:t>
            </w:r>
            <w:r>
              <w:t xml:space="preserve"> </w:t>
            </w:r>
          </w:p>
          <w:p w14:paraId="240CBE17" w14:textId="48930EA6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7E52DDB" w14:textId="0B8D58C4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E1CF88F" w14:textId="6A81AB16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6C0049EC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0F43C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6818E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Rękawice</w:t>
            </w:r>
            <w:r>
              <w:t xml:space="preserve"> </w:t>
            </w:r>
          </w:p>
          <w:p w14:paraId="4B4503AB" w14:textId="459AFBBF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1AAA438" w14:textId="129051B3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A6ABDCD" w14:textId="4CA5E007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50D58E5C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0C4AA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972F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Cewniki do odsysania</w:t>
            </w:r>
            <w:r>
              <w:t xml:space="preserve"> </w:t>
            </w:r>
          </w:p>
          <w:p w14:paraId="2325AF5B" w14:textId="76C47A21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  <w:p w14:paraId="77C50242" w14:textId="6A8E3B6C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B4A04C3" w14:textId="77777777" w:rsidR="00D85600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  <w:p w14:paraId="5BF493C3" w14:textId="11A5A3C1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</w:p>
        </w:tc>
      </w:tr>
      <w:tr w:rsidR="00B456C2" w14:paraId="154E74DF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33631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B650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Odsysanie pola operacyjnego</w:t>
            </w:r>
            <w:r>
              <w:t xml:space="preserve"> </w:t>
            </w:r>
          </w:p>
          <w:p w14:paraId="321903F7" w14:textId="2D7A0021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4B9D999" w14:textId="16FAC591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8DD8544" w14:textId="69C71EF0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42C3ED3B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64974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CDB0F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Przyrządy do długotrwałych wlewów dziecięce i noworodkowe, kaniule dotętnicze</w:t>
            </w:r>
            <w:r>
              <w:t xml:space="preserve"> </w:t>
            </w:r>
          </w:p>
          <w:p w14:paraId="4A8C81ED" w14:textId="3C63AB29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B6132C6" w14:textId="56AA0E13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AE588F5" w14:textId="54EAC1FF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546BDD8B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0BC2F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496B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Rurki intubacyjne</w:t>
            </w:r>
            <w:r>
              <w:t xml:space="preserve"> </w:t>
            </w:r>
          </w:p>
          <w:p w14:paraId="793D4889" w14:textId="1F5D6510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F14B897" w14:textId="0F6135E6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8FA4669" w14:textId="4D213E56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6AF31C9E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F0E90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87D3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Opakowania na materiały skażone</w:t>
            </w:r>
            <w:r>
              <w:t xml:space="preserve"> </w:t>
            </w:r>
          </w:p>
          <w:p w14:paraId="5C2D7780" w14:textId="5CFAEC9B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74E5F23" w14:textId="2153CF53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4A4A24B" w14:textId="274574E7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26984460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DBF87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67B3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Wyroby różne</w:t>
            </w:r>
            <w:r>
              <w:t xml:space="preserve"> </w:t>
            </w:r>
          </w:p>
          <w:p w14:paraId="729C06B4" w14:textId="2EA27BEA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6BA2EEF" w14:textId="2A788A1D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FA7774B" w14:textId="6D5746A9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5346D9E4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DF55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B8C27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Tace na kieliszki do leków</w:t>
            </w:r>
            <w:r>
              <w:t xml:space="preserve"> </w:t>
            </w:r>
          </w:p>
          <w:p w14:paraId="6BDCB0EC" w14:textId="483EB037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C7C3836" w14:textId="27FAFA56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4852771" w14:textId="62626C3D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043DA3FE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D060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3D6D5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>Zestaw do przygotowania cementu kostnego</w:t>
            </w:r>
            <w:r>
              <w:t xml:space="preserve"> </w:t>
            </w:r>
          </w:p>
          <w:p w14:paraId="219568B2" w14:textId="74DF466F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BDE3ACB" w14:textId="2E93C0BA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  <w:p w14:paraId="17827E8D" w14:textId="75555F42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B456C2" w14:paraId="4494A6E1" w14:textId="77777777" w:rsidTr="006B58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906AA" w14:textId="77777777" w:rsidR="00B456C2" w:rsidRDefault="00B456C2" w:rsidP="006B5845">
            <w:pPr>
              <w:pStyle w:val="Tekstpodstawowy"/>
              <w:jc w:val="right"/>
              <w:rPr>
                <w:b/>
              </w:rPr>
            </w:pPr>
            <w:r w:rsidRPr="00B456C2"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174DB" w14:textId="77777777" w:rsidR="00B456C2" w:rsidRDefault="00B456C2" w:rsidP="006B58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456C2">
              <w:t xml:space="preserve">Ostrza jednorazowe do </w:t>
            </w:r>
            <w:proofErr w:type="spellStart"/>
            <w:r w:rsidRPr="00B456C2">
              <w:t>strzygarki</w:t>
            </w:r>
            <w:proofErr w:type="spellEnd"/>
            <w:r>
              <w:t xml:space="preserve"> </w:t>
            </w:r>
          </w:p>
          <w:p w14:paraId="0ABCF23E" w14:textId="66372BC1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DA5F198" w14:textId="5CEC098C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232091F" w14:textId="67344FF3" w:rsidR="00B456C2" w:rsidRDefault="00B456C2" w:rsidP="006B58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299C3680" w14:textId="77777777" w:rsidR="000D4867" w:rsidRDefault="000D4867" w:rsidP="000D4867">
      <w:pPr>
        <w:rPr>
          <w:rFonts w:ascii="Georgia" w:hAnsi="Georgia"/>
          <w:sz w:val="20"/>
        </w:rPr>
      </w:pPr>
    </w:p>
    <w:p w14:paraId="68E39268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7D748BAD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7B1F5B43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CFD1D6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155F3485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006E9C46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E6DE79F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5FF65C26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495B8F76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589B78E5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5F79D53D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93A1997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B335B5" w14:paraId="0E6947C0" w14:textId="77777777" w:rsidTr="006B5845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09322395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38BC486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E5DFB0E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6753124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8EAD884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48120C3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D2A664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4462418" w14:textId="77777777" w:rsidR="00B335B5" w:rsidRDefault="00B335B5" w:rsidP="006B584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E3776D" w14:textId="77777777" w:rsidR="00B335B5" w:rsidRDefault="00B335B5" w:rsidP="006B584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335B5" w14:paraId="15C59C99" w14:textId="77777777" w:rsidTr="006B5845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7F2383D" w14:textId="77777777" w:rsidR="00B335B5" w:rsidRDefault="00B335B5" w:rsidP="006B584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646270" w14:textId="77777777" w:rsidR="00B335B5" w:rsidRDefault="00B335B5" w:rsidP="006B584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213A48" w14:textId="77777777" w:rsidR="00B335B5" w:rsidRDefault="00B335B5" w:rsidP="006B584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335B5" w14:paraId="22708A86" w14:textId="77777777" w:rsidTr="006B5845">
        <w:trPr>
          <w:gridAfter w:val="1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9155526" w14:textId="77777777" w:rsidR="00B335B5" w:rsidRDefault="00B335B5" w:rsidP="006B584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B335B5" w14:paraId="6C98D34B" w14:textId="77777777" w:rsidTr="006B5845">
        <w:trPr>
          <w:gridAfter w:val="1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27EFC10" w14:textId="77777777" w:rsidR="00B335B5" w:rsidRDefault="00B335B5" w:rsidP="006B584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B335B5" w14:paraId="577892AD" w14:textId="77777777" w:rsidTr="006B5845">
        <w:trPr>
          <w:gridAfter w:val="1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ECA26" w14:textId="77777777" w:rsidR="00B335B5" w:rsidRDefault="00B335B5" w:rsidP="006B584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CCDEED9" w14:textId="77777777" w:rsidR="00B335B5" w:rsidRDefault="00B335B5" w:rsidP="006B584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0A28B" w14:textId="77777777" w:rsidR="00B335B5" w:rsidRDefault="00B335B5" w:rsidP="006B584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>e-mail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 xml:space="preserve">Nr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</w:p>
        </w:tc>
      </w:tr>
      <w:tr w:rsidR="00B335B5" w14:paraId="610A4FD4" w14:textId="77777777" w:rsidTr="006B5845">
        <w:trPr>
          <w:gridAfter w:val="1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CB11" w14:textId="77777777" w:rsidR="00B335B5" w:rsidRDefault="00B335B5" w:rsidP="006B5845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3E2B4F" w14:textId="77777777" w:rsidR="00B335B5" w:rsidRDefault="00B335B5" w:rsidP="006B5845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05142" w14:textId="77777777" w:rsidR="00B335B5" w:rsidRDefault="00B335B5" w:rsidP="006B584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B335B5" w14:paraId="15DAF29D" w14:textId="77777777" w:rsidTr="006B5845">
        <w:trPr>
          <w:gridAfter w:val="1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65B5" w14:textId="77777777" w:rsidR="00B335B5" w:rsidRDefault="00B335B5" w:rsidP="006B5845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B3BCDF5" w14:textId="77777777" w:rsidR="00B335B5" w:rsidRDefault="00B335B5" w:rsidP="006B5845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1DDA" w14:textId="77777777" w:rsidR="00B335B5" w:rsidRDefault="00B335B5" w:rsidP="006B584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</w:tbl>
    <w:p w14:paraId="0341AA62" w14:textId="77777777" w:rsidR="00B335B5" w:rsidRDefault="00B335B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4F46C08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FE12EE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7CD0E5AC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507F9A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4E00A95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A6C972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2F0011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C65EF1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D917615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06BEDBA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578BDA33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B3ECA5E" w14:textId="77777777" w:rsidR="00606FAB" w:rsidRDefault="00606FAB" w:rsidP="003268C4">
      <w:pPr>
        <w:ind w:left="4248"/>
      </w:pPr>
    </w:p>
    <w:p w14:paraId="22E64AF2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77D5F4BC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661AD3CB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43421" w14:textId="77777777" w:rsidR="009C64FD" w:rsidRDefault="009C64FD">
      <w:r>
        <w:separator/>
      </w:r>
    </w:p>
  </w:endnote>
  <w:endnote w:type="continuationSeparator" w:id="0">
    <w:p w14:paraId="17DB9450" w14:textId="77777777" w:rsidR="009C64FD" w:rsidRDefault="009C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3F44" w14:textId="77777777" w:rsidR="00B456C2" w:rsidRDefault="00B456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69BEE" w14:textId="77777777" w:rsidR="00B456C2" w:rsidRDefault="00B456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2F00" w14:textId="77777777" w:rsidR="00B456C2" w:rsidRDefault="00B45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62DE5" w14:textId="77777777" w:rsidR="009C64FD" w:rsidRDefault="009C64FD">
      <w:r>
        <w:separator/>
      </w:r>
    </w:p>
  </w:footnote>
  <w:footnote w:type="continuationSeparator" w:id="0">
    <w:p w14:paraId="2814C8D2" w14:textId="77777777" w:rsidR="009C64FD" w:rsidRDefault="009C6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985BE" w14:textId="77777777" w:rsidR="00B456C2" w:rsidRDefault="00B45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99F41" w14:textId="5AF71EF9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:</w:t>
    </w:r>
    <w:r>
      <w:rPr>
        <w:rFonts w:ascii="Calibri" w:hAnsi="Calibri"/>
        <w:i/>
        <w:iCs/>
      </w:rPr>
      <w:tab/>
    </w:r>
  </w:p>
  <w:p w14:paraId="004F5AD5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7F5C452A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4C89" w14:textId="77777777" w:rsidR="00B456C2" w:rsidRDefault="00B45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404253">
    <w:abstractNumId w:val="11"/>
  </w:num>
  <w:num w:numId="2" w16cid:durableId="582027502">
    <w:abstractNumId w:val="21"/>
  </w:num>
  <w:num w:numId="3" w16cid:durableId="995955690">
    <w:abstractNumId w:val="24"/>
  </w:num>
  <w:num w:numId="4" w16cid:durableId="921529667">
    <w:abstractNumId w:val="6"/>
  </w:num>
  <w:num w:numId="5" w16cid:durableId="1680042593">
    <w:abstractNumId w:val="27"/>
  </w:num>
  <w:num w:numId="6" w16cid:durableId="1265307627">
    <w:abstractNumId w:val="7"/>
  </w:num>
  <w:num w:numId="7" w16cid:durableId="1247032874">
    <w:abstractNumId w:val="8"/>
  </w:num>
  <w:num w:numId="8" w16cid:durableId="768040348">
    <w:abstractNumId w:val="30"/>
  </w:num>
  <w:num w:numId="9" w16cid:durableId="1812406189">
    <w:abstractNumId w:val="5"/>
  </w:num>
  <w:num w:numId="10" w16cid:durableId="1462380726">
    <w:abstractNumId w:val="29"/>
  </w:num>
  <w:num w:numId="11" w16cid:durableId="398677574">
    <w:abstractNumId w:val="26"/>
  </w:num>
  <w:num w:numId="12" w16cid:durableId="2042129522">
    <w:abstractNumId w:val="13"/>
  </w:num>
  <w:num w:numId="13" w16cid:durableId="701831655">
    <w:abstractNumId w:val="25"/>
  </w:num>
  <w:num w:numId="14" w16cid:durableId="2039037352">
    <w:abstractNumId w:val="36"/>
  </w:num>
  <w:num w:numId="15" w16cid:durableId="399527156">
    <w:abstractNumId w:val="22"/>
  </w:num>
  <w:num w:numId="16" w16cid:durableId="1955281892">
    <w:abstractNumId w:val="33"/>
  </w:num>
  <w:num w:numId="17" w16cid:durableId="1800607894">
    <w:abstractNumId w:val="12"/>
  </w:num>
  <w:num w:numId="18" w16cid:durableId="1689142421">
    <w:abstractNumId w:val="16"/>
  </w:num>
  <w:num w:numId="19" w16cid:durableId="1271546968">
    <w:abstractNumId w:val="32"/>
  </w:num>
  <w:num w:numId="20" w16cid:durableId="469396137">
    <w:abstractNumId w:val="2"/>
  </w:num>
  <w:num w:numId="21" w16cid:durableId="620110023">
    <w:abstractNumId w:val="28"/>
  </w:num>
  <w:num w:numId="22" w16cid:durableId="974067264">
    <w:abstractNumId w:val="3"/>
  </w:num>
  <w:num w:numId="23" w16cid:durableId="1303343906">
    <w:abstractNumId w:val="14"/>
  </w:num>
  <w:num w:numId="24" w16cid:durableId="703166429">
    <w:abstractNumId w:val="31"/>
  </w:num>
  <w:num w:numId="25" w16cid:durableId="747464793">
    <w:abstractNumId w:val="9"/>
  </w:num>
  <w:num w:numId="26" w16cid:durableId="2106150369">
    <w:abstractNumId w:val="15"/>
  </w:num>
  <w:num w:numId="27" w16cid:durableId="1802728555">
    <w:abstractNumId w:val="19"/>
  </w:num>
  <w:num w:numId="28" w16cid:durableId="252785586">
    <w:abstractNumId w:val="17"/>
  </w:num>
  <w:num w:numId="29" w16cid:durableId="1909144547">
    <w:abstractNumId w:val="4"/>
  </w:num>
  <w:num w:numId="30" w16cid:durableId="562838976">
    <w:abstractNumId w:val="18"/>
  </w:num>
  <w:num w:numId="31" w16cid:durableId="1056508086">
    <w:abstractNumId w:val="1"/>
  </w:num>
  <w:num w:numId="32" w16cid:durableId="1755660256">
    <w:abstractNumId w:val="37"/>
  </w:num>
  <w:num w:numId="33" w16cid:durableId="1045912109">
    <w:abstractNumId w:val="35"/>
  </w:num>
  <w:num w:numId="34" w16cid:durableId="10092179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445532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3041146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0330878">
    <w:abstractNumId w:val="34"/>
  </w:num>
  <w:num w:numId="38" w16cid:durableId="989988791">
    <w:abstractNumId w:val="23"/>
  </w:num>
  <w:num w:numId="39" w16cid:durableId="454908140">
    <w:abstractNumId w:val="20"/>
  </w:num>
  <w:num w:numId="40" w16cid:durableId="611085958">
    <w:abstractNumId w:val="10"/>
  </w:num>
  <w:num w:numId="41" w16cid:durableId="1566183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4FD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A18E3"/>
    <w:rsid w:val="003F5AA9"/>
    <w:rsid w:val="00446A72"/>
    <w:rsid w:val="00460999"/>
    <w:rsid w:val="00606FAB"/>
    <w:rsid w:val="00741AC8"/>
    <w:rsid w:val="009200B1"/>
    <w:rsid w:val="009C19AD"/>
    <w:rsid w:val="009C64FD"/>
    <w:rsid w:val="00A02D66"/>
    <w:rsid w:val="00B335B5"/>
    <w:rsid w:val="00B456C2"/>
    <w:rsid w:val="00C446A2"/>
    <w:rsid w:val="00C8648B"/>
    <w:rsid w:val="00D3160B"/>
    <w:rsid w:val="00D85600"/>
    <w:rsid w:val="00EF356C"/>
    <w:rsid w:val="00F0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972E5"/>
  <w15:chartTrackingRefBased/>
  <w15:docId w15:val="{D2FF1E0D-D2DE-4EF3-A3D3-485084F7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797</Words>
  <Characters>9218</Characters>
  <Application>Microsoft Office Word</Application>
  <DocSecurity>0</DocSecurity>
  <Lines>76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2</cp:revision>
  <cp:lastPrinted>2001-01-24T13:21:00Z</cp:lastPrinted>
  <dcterms:created xsi:type="dcterms:W3CDTF">2025-12-12T09:23:00Z</dcterms:created>
  <dcterms:modified xsi:type="dcterms:W3CDTF">2025-12-12T09:23:00Z</dcterms:modified>
</cp:coreProperties>
</file>