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C4DB5" w14:textId="77777777" w:rsidR="00E65B7A" w:rsidRPr="00AB1118" w:rsidRDefault="00B932CA" w:rsidP="000172D2">
      <w:pPr>
        <w:jc w:val="right"/>
        <w:rPr>
          <w:rFonts w:ascii="Arial" w:hAnsi="Arial" w:cs="Arial"/>
        </w:rPr>
      </w:pPr>
      <w:r w:rsidRPr="00B932CA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B932CA">
        <w:rPr>
          <w:rFonts w:ascii="Arial" w:hAnsi="Arial" w:cs="Arial"/>
        </w:rPr>
        <w:t>2025-12-17</w:t>
      </w:r>
    </w:p>
    <w:p w14:paraId="27AE1E0E" w14:textId="77777777" w:rsidR="00B932CA" w:rsidRPr="00B932CA" w:rsidRDefault="00B932CA" w:rsidP="000172D2">
      <w:pPr>
        <w:rPr>
          <w:rFonts w:ascii="Arial" w:hAnsi="Arial" w:cs="Arial"/>
          <w:b/>
          <w:bCs/>
        </w:rPr>
      </w:pPr>
      <w:r w:rsidRPr="00B932CA">
        <w:rPr>
          <w:rFonts w:ascii="Arial" w:hAnsi="Arial" w:cs="Arial"/>
          <w:b/>
          <w:bCs/>
        </w:rPr>
        <w:t>Szpital Wojewódzki w Poznaniu</w:t>
      </w:r>
    </w:p>
    <w:p w14:paraId="5DC3CEE2" w14:textId="77777777" w:rsidR="00E65B7A" w:rsidRPr="00AB1118" w:rsidRDefault="00B932CA" w:rsidP="000172D2">
      <w:pPr>
        <w:rPr>
          <w:rFonts w:ascii="Arial" w:hAnsi="Arial" w:cs="Arial"/>
          <w:b/>
          <w:bCs/>
        </w:rPr>
      </w:pPr>
      <w:r w:rsidRPr="00B932CA">
        <w:rPr>
          <w:rFonts w:ascii="Arial" w:hAnsi="Arial" w:cs="Arial"/>
          <w:b/>
          <w:bCs/>
        </w:rPr>
        <w:t>Dział Zamówień Publicznych</w:t>
      </w:r>
    </w:p>
    <w:p w14:paraId="3BE49F1A" w14:textId="77777777" w:rsidR="00E65B7A" w:rsidRPr="00AB1118" w:rsidRDefault="00B932CA" w:rsidP="000172D2">
      <w:pPr>
        <w:rPr>
          <w:rFonts w:ascii="Arial" w:hAnsi="Arial" w:cs="Arial"/>
        </w:rPr>
      </w:pPr>
      <w:r w:rsidRPr="00B932CA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B932CA">
        <w:rPr>
          <w:rFonts w:ascii="Arial" w:hAnsi="Arial" w:cs="Arial"/>
        </w:rPr>
        <w:t>7/19</w:t>
      </w:r>
    </w:p>
    <w:p w14:paraId="4CB86A9B" w14:textId="77777777" w:rsidR="00E65B7A" w:rsidRPr="00AB1118" w:rsidRDefault="00B932CA" w:rsidP="000172D2">
      <w:pPr>
        <w:rPr>
          <w:rFonts w:ascii="Arial" w:hAnsi="Arial" w:cs="Arial"/>
        </w:rPr>
      </w:pPr>
      <w:r w:rsidRPr="00B932CA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B932CA">
        <w:rPr>
          <w:rFonts w:ascii="Arial" w:hAnsi="Arial" w:cs="Arial"/>
        </w:rPr>
        <w:t>Poznań</w:t>
      </w:r>
    </w:p>
    <w:p w14:paraId="791D5BF6" w14:textId="77777777" w:rsidR="000172D2" w:rsidRDefault="000172D2" w:rsidP="000172D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3582E55" w14:textId="77777777" w:rsidR="000172D2" w:rsidRDefault="000172D2" w:rsidP="000172D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788CEF4" w14:textId="60CCFECF" w:rsidR="00E65B7A" w:rsidRPr="00AB1118" w:rsidRDefault="00E65B7A" w:rsidP="000172D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67832B2" w14:textId="77777777" w:rsidR="00E65B7A" w:rsidRDefault="00E65B7A" w:rsidP="000172D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7F34E2A" w14:textId="77777777" w:rsidR="000172D2" w:rsidRDefault="000172D2" w:rsidP="000172D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E59E39E" w14:textId="77777777" w:rsidR="000172D2" w:rsidRDefault="000172D2" w:rsidP="000172D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1C5D961" w14:textId="77777777" w:rsidR="000172D2" w:rsidRPr="00AB1118" w:rsidRDefault="000172D2" w:rsidP="000172D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36DF0B2" w14:textId="77777777" w:rsidTr="004C0D4A">
        <w:tc>
          <w:tcPr>
            <w:tcW w:w="9330" w:type="dxa"/>
            <w:shd w:val="clear" w:color="auto" w:fill="F2F2F2"/>
            <w:hideMark/>
          </w:tcPr>
          <w:p w14:paraId="1C3D9827" w14:textId="77777777" w:rsidR="00E65B7A" w:rsidRPr="00AB1118" w:rsidRDefault="00E65B7A" w:rsidP="000172D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202E092" w14:textId="77777777" w:rsidR="00E65B7A" w:rsidRPr="00AB1118" w:rsidRDefault="00E65B7A" w:rsidP="000172D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BB7A438" w14:textId="77777777" w:rsidR="00E65B7A" w:rsidRPr="00AB1118" w:rsidRDefault="00E65B7A" w:rsidP="000172D2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0962FF07" w14:textId="77777777" w:rsidTr="004C0D4A">
        <w:tc>
          <w:tcPr>
            <w:tcW w:w="2268" w:type="dxa"/>
          </w:tcPr>
          <w:p w14:paraId="7B33CEA4" w14:textId="77777777" w:rsidR="000172D2" w:rsidRDefault="000172D2" w:rsidP="000172D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F23FB17" w14:textId="3E310FB1" w:rsidR="00E65B7A" w:rsidRPr="00AB1118" w:rsidRDefault="00E65B7A" w:rsidP="000172D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37C216DA" w14:textId="77777777" w:rsidR="000172D2" w:rsidRDefault="000172D2" w:rsidP="000172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264A036" w14:textId="34F184BB" w:rsidR="00E65B7A" w:rsidRPr="00AB1118" w:rsidRDefault="00E65B7A" w:rsidP="000172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B932CA" w:rsidRPr="00B932CA">
              <w:rPr>
                <w:rFonts w:ascii="Arial" w:hAnsi="Arial" w:cs="Arial"/>
              </w:rPr>
              <w:t>podstawowy</w:t>
            </w:r>
            <w:r w:rsidR="000172D2">
              <w:rPr>
                <w:rFonts w:ascii="Arial" w:hAnsi="Arial" w:cs="Arial"/>
              </w:rPr>
              <w:t>m</w:t>
            </w:r>
            <w:r w:rsidR="00B932CA" w:rsidRPr="00B932CA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B932CA" w:rsidRPr="00B932CA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ED9E902" w14:textId="77777777" w:rsidTr="004C0D4A">
        <w:tc>
          <w:tcPr>
            <w:tcW w:w="2268" w:type="dxa"/>
          </w:tcPr>
          <w:p w14:paraId="35DE66FE" w14:textId="77777777" w:rsidR="00E65B7A" w:rsidRPr="00AB1118" w:rsidRDefault="00E65B7A" w:rsidP="000172D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021E1A3" w14:textId="77777777" w:rsidR="00E65B7A" w:rsidRPr="00AB1118" w:rsidRDefault="00B932CA" w:rsidP="000172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932CA">
              <w:rPr>
                <w:rFonts w:ascii="Arial" w:hAnsi="Arial" w:cs="Arial"/>
                <w:bCs/>
              </w:rPr>
              <w:t>Zakup środków dezynfekcyjnych dla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B932CA" w:rsidRPr="00AB1118" w14:paraId="1C8726AD" w14:textId="77777777" w:rsidTr="00270677">
        <w:tc>
          <w:tcPr>
            <w:tcW w:w="2268" w:type="dxa"/>
          </w:tcPr>
          <w:p w14:paraId="28CCAD72" w14:textId="77777777" w:rsidR="00B932CA" w:rsidRPr="00AB1118" w:rsidRDefault="00B932CA" w:rsidP="000172D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5888C3B" w14:textId="77777777" w:rsidR="00B932CA" w:rsidRDefault="00B932CA" w:rsidP="000172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932CA">
              <w:rPr>
                <w:rFonts w:ascii="Arial" w:hAnsi="Arial" w:cs="Arial"/>
                <w:bCs/>
              </w:rPr>
              <w:t>SZW/DZP/168/2025</w:t>
            </w:r>
          </w:p>
          <w:p w14:paraId="27B09282" w14:textId="77777777" w:rsidR="000172D2" w:rsidRDefault="000172D2" w:rsidP="000172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4F26BF56" w14:textId="77777777" w:rsidR="000172D2" w:rsidRPr="00AB1118" w:rsidRDefault="000172D2" w:rsidP="000172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F7BA4BE" w14:textId="74FFCC2F" w:rsidR="004F079B" w:rsidRDefault="004F079B" w:rsidP="000172D2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B932CA" w:rsidRPr="00B932CA">
        <w:rPr>
          <w:rFonts w:cs="Arial"/>
          <w:b/>
          <w:sz w:val="24"/>
        </w:rPr>
        <w:t>Szpital Wojewódzki w Poznaniu</w:t>
      </w:r>
      <w:r w:rsidR="000172D2">
        <w:rPr>
          <w:rFonts w:cs="Arial"/>
          <w:b/>
          <w:sz w:val="24"/>
        </w:rPr>
        <w:t xml:space="preserve">, </w:t>
      </w:r>
      <w:r w:rsidR="00B932CA" w:rsidRPr="00B932CA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B932CA" w:rsidRPr="00B932CA">
        <w:rPr>
          <w:rFonts w:cs="Arial"/>
          <w:sz w:val="24"/>
        </w:rPr>
        <w:t>(</w:t>
      </w:r>
      <w:proofErr w:type="spellStart"/>
      <w:r w:rsidR="00B932CA" w:rsidRPr="00B932CA">
        <w:rPr>
          <w:rFonts w:cs="Arial"/>
          <w:sz w:val="24"/>
        </w:rPr>
        <w:t>t.j</w:t>
      </w:r>
      <w:proofErr w:type="spellEnd"/>
      <w:r w:rsidR="00B932CA" w:rsidRPr="00B932CA">
        <w:rPr>
          <w:rFonts w:cs="Arial"/>
          <w:sz w:val="24"/>
        </w:rPr>
        <w:t xml:space="preserve">. Dz. U. z 2024 r. poz. 1320 z </w:t>
      </w:r>
      <w:proofErr w:type="spellStart"/>
      <w:r w:rsidR="00B932CA" w:rsidRPr="00B932CA">
        <w:rPr>
          <w:rFonts w:cs="Arial"/>
          <w:sz w:val="24"/>
        </w:rPr>
        <w:t>późn</w:t>
      </w:r>
      <w:proofErr w:type="spellEnd"/>
      <w:r w:rsidR="00B932CA" w:rsidRPr="00B932CA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0C3DBEA7" w14:textId="77777777" w:rsidR="000172D2" w:rsidRPr="00E65B7A" w:rsidRDefault="000172D2" w:rsidP="000172D2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56BD5DC" w14:textId="77777777" w:rsidR="004F079B" w:rsidRPr="00E65B7A" w:rsidRDefault="004F079B" w:rsidP="000172D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B932CA" w:rsidRPr="00B932CA">
        <w:rPr>
          <w:rFonts w:cs="Arial"/>
          <w:b/>
          <w:sz w:val="24"/>
        </w:rPr>
        <w:t>2025-12-18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B932CA" w:rsidRPr="00B932CA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B932CA" w:rsidRPr="00B932CA">
        <w:rPr>
          <w:rFonts w:cs="Arial"/>
          <w:b/>
          <w:sz w:val="24"/>
        </w:rPr>
        <w:t>2025-12-19</w:t>
      </w:r>
      <w:r w:rsidR="008365E9" w:rsidRPr="00E65B7A">
        <w:rPr>
          <w:rFonts w:cs="Arial"/>
          <w:sz w:val="24"/>
        </w:rPr>
        <w:t xml:space="preserve"> godz. </w:t>
      </w:r>
      <w:r w:rsidR="00B932CA" w:rsidRPr="00B932CA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4F7FB51" w14:textId="77777777" w:rsidR="004F079B" w:rsidRPr="00E65B7A" w:rsidRDefault="004F079B" w:rsidP="000172D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B932CA" w:rsidRPr="00B932CA">
        <w:rPr>
          <w:rFonts w:cs="Arial"/>
          <w:b/>
          <w:sz w:val="24"/>
        </w:rPr>
        <w:t>2025-12-18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B932CA" w:rsidRPr="00B932CA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B932CA" w:rsidRPr="00B932CA">
        <w:rPr>
          <w:rFonts w:cs="Arial"/>
          <w:b/>
          <w:sz w:val="24"/>
        </w:rPr>
        <w:t>2025-12-19</w:t>
      </w:r>
      <w:r w:rsidR="008365E9" w:rsidRPr="00E65B7A">
        <w:rPr>
          <w:rFonts w:cs="Arial"/>
          <w:sz w:val="24"/>
        </w:rPr>
        <w:t xml:space="preserve"> godz. </w:t>
      </w:r>
      <w:r w:rsidR="00B932CA" w:rsidRPr="00B932CA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8711437" w14:textId="77777777" w:rsidR="00F16C50" w:rsidRPr="00E65B7A" w:rsidRDefault="00F16C50" w:rsidP="000172D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EFE95AF" w14:textId="77777777" w:rsidR="000172D2" w:rsidRDefault="000172D2" w:rsidP="000172D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52147E3" w14:textId="51A62C4E" w:rsidR="00F16C50" w:rsidRDefault="00F16C50" w:rsidP="000172D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44A17EE7" w14:textId="77777777" w:rsidR="000172D2" w:rsidRDefault="000172D2" w:rsidP="000172D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3F63184" w14:textId="77777777" w:rsidR="000172D2" w:rsidRPr="00C40A1E" w:rsidRDefault="000172D2" w:rsidP="000172D2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26D688DE" w14:textId="77777777" w:rsidR="000172D2" w:rsidRPr="00BB547B" w:rsidRDefault="000172D2" w:rsidP="000172D2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28A16D98" w14:textId="77777777" w:rsidR="000172D2" w:rsidRPr="00E65B7A" w:rsidRDefault="000172D2" w:rsidP="000172D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8CFBB5D" w14:textId="14490DE1" w:rsidR="00F16C50" w:rsidRPr="00D91931" w:rsidRDefault="00B932CA" w:rsidP="000172D2">
      <w:pPr>
        <w:pStyle w:val="Tekstpodstawowy"/>
        <w:ind w:firstLine="425"/>
        <w:jc w:val="right"/>
        <w:rPr>
          <w:sz w:val="22"/>
          <w:szCs w:val="22"/>
        </w:rPr>
      </w:pPr>
      <w:r w:rsidRPr="00B932CA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9B667" w14:textId="77777777" w:rsidR="00F10010" w:rsidRDefault="00F10010">
      <w:r>
        <w:separator/>
      </w:r>
    </w:p>
  </w:endnote>
  <w:endnote w:type="continuationSeparator" w:id="0">
    <w:p w14:paraId="42C9C483" w14:textId="77777777" w:rsidR="00F10010" w:rsidRDefault="00F1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21D10" w14:textId="77777777" w:rsidR="00B932CA" w:rsidRDefault="00B93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F6FF8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8176F0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B55A2" w14:textId="77777777" w:rsidR="00B932CA" w:rsidRDefault="00B93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A21A8" w14:textId="77777777" w:rsidR="00F10010" w:rsidRDefault="00F10010">
      <w:r>
        <w:separator/>
      </w:r>
    </w:p>
  </w:footnote>
  <w:footnote w:type="continuationSeparator" w:id="0">
    <w:p w14:paraId="6A99AF29" w14:textId="77777777" w:rsidR="00F10010" w:rsidRDefault="00F10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7E2C" w14:textId="77777777" w:rsidR="00B932CA" w:rsidRDefault="00B93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68C9B" w14:textId="77777777" w:rsidR="00B932CA" w:rsidRDefault="00B93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87251" w14:textId="77777777" w:rsidR="00B932CA" w:rsidRDefault="00B93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316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010"/>
    <w:rsid w:val="000172D2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932CA"/>
    <w:rsid w:val="00BD5546"/>
    <w:rsid w:val="00C25577"/>
    <w:rsid w:val="00C34578"/>
    <w:rsid w:val="00CB1E7A"/>
    <w:rsid w:val="00CC1A78"/>
    <w:rsid w:val="00CF0F4C"/>
    <w:rsid w:val="00D63C6E"/>
    <w:rsid w:val="00D91931"/>
    <w:rsid w:val="00DE0599"/>
    <w:rsid w:val="00E65B7A"/>
    <w:rsid w:val="00EC7BE6"/>
    <w:rsid w:val="00F10010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3FDE1E"/>
  <w15:chartTrackingRefBased/>
  <w15:docId w15:val="{61A305AC-7BB4-4E73-BAE9-BBE9C6D8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2025-12-17T10:18:00Z</cp:lastPrinted>
  <dcterms:created xsi:type="dcterms:W3CDTF">2025-12-17T10:19:00Z</dcterms:created>
  <dcterms:modified xsi:type="dcterms:W3CDTF">2025-12-17T10:19:00Z</dcterms:modified>
</cp:coreProperties>
</file>