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B4A" w14:textId="700E9E2B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4A6871BF" w14:textId="1C0397D2" w:rsidR="007E331F" w:rsidRPr="00550260" w:rsidRDefault="00550260" w:rsidP="007E331F">
      <w:pPr>
        <w:pStyle w:val="Nagwek2"/>
        <w:widowControl/>
        <w:spacing w:line="360" w:lineRule="auto"/>
        <w:rPr>
          <w:color w:val="EE0000"/>
          <w:sz w:val="28"/>
        </w:rPr>
      </w:pPr>
      <w:r>
        <w:rPr>
          <w:color w:val="EE0000"/>
          <w:sz w:val="28"/>
        </w:rPr>
        <w:t>MODYFIKACJA z dnia 17.12.2025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5844F6">
        <w:tc>
          <w:tcPr>
            <w:tcW w:w="9104" w:type="dxa"/>
            <w:shd w:val="clear" w:color="auto" w:fill="F2F2F2"/>
          </w:tcPr>
          <w:p w14:paraId="23E07A64" w14:textId="0538F801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D339B4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2F41C2A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E393F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076BC062" w:rsidR="002E612D" w:rsidRPr="00525EFF" w:rsidRDefault="00AA39D6" w:rsidP="00AA2BEC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AA2BEC">
        <w:rPr>
          <w:b/>
          <w:sz w:val="22"/>
          <w:szCs w:val="22"/>
        </w:rPr>
        <w:t xml:space="preserve">Dostawa gazów </w:t>
      </w:r>
      <w:r w:rsidR="00824091">
        <w:rPr>
          <w:b/>
          <w:sz w:val="22"/>
          <w:szCs w:val="22"/>
        </w:rPr>
        <w:t>medycznych</w:t>
      </w:r>
      <w:r w:rsidR="00AA2BEC">
        <w:rPr>
          <w:b/>
          <w:sz w:val="22"/>
          <w:szCs w:val="22"/>
        </w:rPr>
        <w:t xml:space="preserve"> </w:t>
      </w:r>
      <w:r w:rsidR="00BE393F">
        <w:rPr>
          <w:b/>
          <w:sz w:val="22"/>
          <w:szCs w:val="22"/>
        </w:rPr>
        <w:t xml:space="preserve">wraz z dzierżawą butli </w:t>
      </w:r>
      <w:r w:rsidR="00AA2BEC">
        <w:rPr>
          <w:b/>
          <w:sz w:val="22"/>
          <w:szCs w:val="22"/>
        </w:rPr>
        <w:t>do Szpitala Wojewódzkiego w Poznaniu</w:t>
      </w:r>
      <w:r w:rsidR="00824091">
        <w:rPr>
          <w:b/>
          <w:sz w:val="22"/>
          <w:szCs w:val="22"/>
        </w:rPr>
        <w:t xml:space="preserve"> – Filia nr 1</w:t>
      </w:r>
      <w:r w:rsidRPr="00525EFF">
        <w:rPr>
          <w:sz w:val="22"/>
          <w:szCs w:val="22"/>
        </w:rPr>
        <w:t>”</w:t>
      </w: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0"/>
      <w:tr w:rsidR="00AC470C" w:rsidRPr="007677F8" w14:paraId="3C6A2CAE" w14:textId="77777777" w:rsidTr="003F1887">
        <w:trPr>
          <w:trHeight w:val="330"/>
        </w:trPr>
        <w:tc>
          <w:tcPr>
            <w:tcW w:w="2814" w:type="dxa"/>
            <w:vAlign w:val="center"/>
          </w:tcPr>
          <w:p w14:paraId="0584CF47" w14:textId="5BE1723F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</w:tcPr>
          <w:p w14:paraId="53108925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vAlign w:val="center"/>
          </w:tcPr>
          <w:p w14:paraId="1FA77ADB" w14:textId="1D028C94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797A73B2" w14:textId="77777777" w:rsidR="0039033D" w:rsidRPr="00A3024B" w:rsidRDefault="004D5A42" w:rsidP="0039033D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b/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</w:t>
      </w:r>
      <w:r w:rsidR="0039033D" w:rsidRPr="001F5C81">
        <w:rPr>
          <w:sz w:val="22"/>
          <w:u w:val="single"/>
        </w:rPr>
        <w:t>uwzględniającą dojazd do Zamawiającego</w:t>
      </w:r>
      <w:r w:rsidR="0039033D">
        <w:rPr>
          <w:sz w:val="22"/>
        </w:rPr>
        <w:t xml:space="preserve"> </w:t>
      </w:r>
      <w:r w:rsidR="0039033D" w:rsidRPr="00281DC6">
        <w:rPr>
          <w:sz w:val="22"/>
        </w:rPr>
        <w:t>na wykonanie przedmiotu zamówienia zgodnie ze Specyfikacją Warunków Zamówienia</w:t>
      </w:r>
      <w:r w:rsidR="0039033D">
        <w:rPr>
          <w:sz w:val="22"/>
        </w:rPr>
        <w:t xml:space="preserve"> oraz wzorem umowy</w:t>
      </w:r>
      <w:r w:rsidR="0039033D" w:rsidRPr="00281DC6">
        <w:rPr>
          <w:sz w:val="22"/>
        </w:rPr>
        <w:t>, stosując niżej wymienione stawki:</w:t>
      </w:r>
    </w:p>
    <w:p w14:paraId="7B429807" w14:textId="44CF2EF1" w:rsidR="005F6505" w:rsidRPr="0039033D" w:rsidRDefault="005F6505" w:rsidP="0039033D">
      <w:pPr>
        <w:spacing w:after="120" w:line="276" w:lineRule="auto"/>
        <w:jc w:val="both"/>
        <w:rPr>
          <w:b/>
          <w:sz w:val="22"/>
        </w:rPr>
      </w:pPr>
    </w:p>
    <w:p w14:paraId="5B48AAB1" w14:textId="398C4644" w:rsidR="005F6505" w:rsidRPr="00E401EB" w:rsidRDefault="005F6505" w:rsidP="0072385C">
      <w:pPr>
        <w:pStyle w:val="Akapitzlist"/>
        <w:spacing w:line="276" w:lineRule="auto"/>
        <w:ind w:left="0"/>
        <w:jc w:val="both"/>
        <w:rPr>
          <w:bCs/>
          <w:sz w:val="22"/>
          <w:u w:val="single"/>
        </w:rPr>
      </w:pPr>
      <w:bookmarkStart w:id="3" w:name="_Hlk64876004"/>
      <w:r w:rsidRPr="00E401EB">
        <w:rPr>
          <w:bCs/>
          <w:sz w:val="22"/>
          <w:u w:val="single"/>
        </w:rPr>
        <w:t xml:space="preserve">Zadanie nr 1: </w:t>
      </w:r>
      <w:r w:rsidR="0039033D">
        <w:rPr>
          <w:bCs/>
          <w:sz w:val="22"/>
          <w:u w:val="single"/>
        </w:rPr>
        <w:t>POWIETRZE MEDYCZNE SYNTETYCZNE – BUTLE 10l 200 Bar</w:t>
      </w:r>
    </w:p>
    <w:p w14:paraId="01E25A15" w14:textId="72768984" w:rsidR="005F6505" w:rsidRDefault="005F6505" w:rsidP="0072385C">
      <w:pPr>
        <w:pStyle w:val="Akapitzlist"/>
        <w:spacing w:line="276" w:lineRule="auto"/>
        <w:ind w:left="0"/>
        <w:jc w:val="both"/>
        <w:rPr>
          <w:bCs/>
          <w:sz w:val="22"/>
        </w:rPr>
      </w:pPr>
      <w:bookmarkStart w:id="4" w:name="_Hlk163117186"/>
      <w:r>
        <w:rPr>
          <w:bCs/>
          <w:sz w:val="22"/>
        </w:rPr>
        <w:t>Wartość netto za wykonanie całości przedmiotu zamówienia wynosi: ………………… zł</w:t>
      </w:r>
    </w:p>
    <w:p w14:paraId="48867567" w14:textId="07BDCA6E" w:rsidR="00E401EB" w:rsidRPr="00E401EB" w:rsidRDefault="00E401EB" w:rsidP="0072385C">
      <w:pPr>
        <w:pStyle w:val="Akapitzlist"/>
        <w:spacing w:line="276" w:lineRule="auto"/>
        <w:ind w:left="0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7C2EACD" w14:textId="0EDC45FD" w:rsidR="00E401EB" w:rsidRDefault="00E401EB" w:rsidP="0072385C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3375B4AE" w14:textId="55708428" w:rsidR="00E401EB" w:rsidRDefault="00E401EB" w:rsidP="0072385C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>Wyliczona zgodnie z tabelą formularza asortymentowo – cenowego</w:t>
      </w:r>
    </w:p>
    <w:p w14:paraId="26088D8E" w14:textId="4F8715C3" w:rsidR="00E401EB" w:rsidRPr="00E401EB" w:rsidRDefault="00A17239" w:rsidP="0039033D">
      <w:pPr>
        <w:pStyle w:val="Akapitzlist"/>
        <w:spacing w:after="120" w:line="276" w:lineRule="auto"/>
        <w:ind w:left="0"/>
        <w:jc w:val="both"/>
        <w:rPr>
          <w:bCs/>
          <w:sz w:val="22"/>
        </w:rPr>
      </w:pPr>
      <w:bookmarkStart w:id="5" w:name="_Hlk50541659"/>
      <w:bookmarkStart w:id="6" w:name="_Hlk68765658"/>
      <w:bookmarkStart w:id="7" w:name="_Hlk197929396"/>
      <w:r>
        <w:rPr>
          <w:b/>
          <w:bCs/>
          <w:sz w:val="22"/>
        </w:rPr>
        <w:lastRenderedPageBreak/>
        <w:t xml:space="preserve">K-2; </w:t>
      </w:r>
      <w:r w:rsidR="00E401EB" w:rsidRPr="00E401EB">
        <w:rPr>
          <w:b/>
          <w:bCs/>
          <w:sz w:val="22"/>
        </w:rPr>
        <w:t>Czas reakcji</w:t>
      </w:r>
      <w:r w:rsidR="00824091">
        <w:rPr>
          <w:b/>
          <w:bCs/>
          <w:sz w:val="22"/>
        </w:rPr>
        <w:t>/dostawy</w:t>
      </w:r>
      <w:r w:rsidR="00E401EB" w:rsidRPr="00E401EB">
        <w:rPr>
          <w:b/>
          <w:bCs/>
          <w:sz w:val="22"/>
        </w:rPr>
        <w:t xml:space="preserve"> Wykonawcy liczony od zgłoszenia</w:t>
      </w:r>
      <w:bookmarkEnd w:id="5"/>
      <w:r w:rsidR="00E401EB" w:rsidRPr="00E401EB">
        <w:rPr>
          <w:b/>
          <w:bCs/>
          <w:sz w:val="22"/>
        </w:rPr>
        <w:t xml:space="preserve"> …</w:t>
      </w:r>
      <w:r w:rsidR="00A40BDA">
        <w:rPr>
          <w:b/>
          <w:bCs/>
          <w:sz w:val="22"/>
        </w:rPr>
        <w:t>…………………….</w:t>
      </w:r>
      <w:r w:rsidR="00E401EB" w:rsidRPr="00E401EB">
        <w:rPr>
          <w:b/>
          <w:bCs/>
          <w:sz w:val="22"/>
        </w:rPr>
        <w:t xml:space="preserve">.. </w:t>
      </w:r>
      <w:r w:rsidR="00085C92" w:rsidRPr="00085C92">
        <w:rPr>
          <w:b/>
        </w:rPr>
        <w:t>godzin</w:t>
      </w:r>
      <w:r w:rsidR="00085C92" w:rsidRPr="00085C92">
        <w:rPr>
          <w:b/>
          <w:vertAlign w:val="superscript"/>
        </w:rPr>
        <w:footnoteReference w:id="2"/>
      </w:r>
      <w:r w:rsidR="00085C92" w:rsidRPr="00085C92">
        <w:t xml:space="preserve"> </w:t>
      </w:r>
      <w:r w:rsidR="00E401EB" w:rsidRPr="00E401EB">
        <w:rPr>
          <w:bCs/>
          <w:sz w:val="22"/>
        </w:rPr>
        <w:t xml:space="preserve"> </w:t>
      </w:r>
      <w:r w:rsidR="0039033D">
        <w:rPr>
          <w:bCs/>
          <w:sz w:val="22"/>
        </w:rPr>
        <w:br/>
      </w:r>
      <w:r w:rsidR="00E401EB" w:rsidRPr="00A17239">
        <w:rPr>
          <w:b/>
          <w:sz w:val="22"/>
        </w:rPr>
        <w:t>(</w:t>
      </w:r>
      <w:r w:rsidR="003E52C7" w:rsidRPr="00A17239">
        <w:rPr>
          <w:b/>
          <w:sz w:val="22"/>
        </w:rPr>
        <w:t>z wyłączeniem sobót, niedziel, świąt i dni ustawowo wolnych od pracy)**</w:t>
      </w:r>
      <w:r w:rsidR="003E52C7" w:rsidRPr="00A17239">
        <w:rPr>
          <w:bCs/>
          <w:sz w:val="22"/>
        </w:rPr>
        <w:t xml:space="preserve"> </w:t>
      </w:r>
      <w:r w:rsidR="003E52C7" w:rsidRPr="003E52C7">
        <w:rPr>
          <w:bCs/>
          <w:color w:val="FF0000"/>
          <w:sz w:val="22"/>
        </w:rPr>
        <w:t xml:space="preserve"> </w:t>
      </w:r>
      <w:r w:rsidR="00E401EB" w:rsidRPr="00E401EB">
        <w:rPr>
          <w:bCs/>
          <w:sz w:val="22"/>
        </w:rPr>
        <w:t>wpisać odpowiednio</w:t>
      </w:r>
      <w:r w:rsidR="00A40BDA">
        <w:rPr>
          <w:bCs/>
          <w:sz w:val="22"/>
        </w:rPr>
        <w:t>: powyżej 48 godzin</w:t>
      </w:r>
      <w:r w:rsidR="0039033D">
        <w:rPr>
          <w:bCs/>
          <w:sz w:val="22"/>
        </w:rPr>
        <w:t>*</w:t>
      </w:r>
      <w:r w:rsidR="00A40BDA">
        <w:rPr>
          <w:bCs/>
          <w:sz w:val="22"/>
        </w:rPr>
        <w:t>, powyżej 24 godzin</w:t>
      </w:r>
      <w:r w:rsidR="0039033D">
        <w:rPr>
          <w:bCs/>
          <w:sz w:val="22"/>
        </w:rPr>
        <w:t>*</w:t>
      </w:r>
      <w:r w:rsidR="00A40BDA">
        <w:rPr>
          <w:bCs/>
          <w:sz w:val="22"/>
        </w:rPr>
        <w:t xml:space="preserve"> – 48 godzin</w:t>
      </w:r>
      <w:r w:rsidR="0039033D">
        <w:rPr>
          <w:bCs/>
          <w:sz w:val="22"/>
        </w:rPr>
        <w:t>*</w:t>
      </w:r>
      <w:r w:rsidR="00A40BDA">
        <w:rPr>
          <w:bCs/>
          <w:sz w:val="22"/>
        </w:rPr>
        <w:t xml:space="preserve"> </w:t>
      </w:r>
      <w:r w:rsidR="00A40BDA" w:rsidRPr="003C2CBB">
        <w:rPr>
          <w:bCs/>
          <w:sz w:val="22"/>
          <w:u w:val="single"/>
        </w:rPr>
        <w:t>(podać dokładnie ILE)</w:t>
      </w:r>
      <w:r w:rsidR="00A40BDA">
        <w:rPr>
          <w:bCs/>
          <w:sz w:val="22"/>
        </w:rPr>
        <w:t>, przy czasie krótszym niż 24 godziny</w:t>
      </w:r>
      <w:r w:rsidR="0039033D">
        <w:rPr>
          <w:bCs/>
          <w:sz w:val="22"/>
        </w:rPr>
        <w:t>*</w:t>
      </w:r>
      <w:r w:rsidR="00A40BDA">
        <w:rPr>
          <w:bCs/>
          <w:sz w:val="22"/>
        </w:rPr>
        <w:t xml:space="preserve"> </w:t>
      </w:r>
      <w:r w:rsidR="00A40BDA" w:rsidRPr="003C2CBB">
        <w:rPr>
          <w:bCs/>
          <w:sz w:val="22"/>
          <w:u w:val="single"/>
        </w:rPr>
        <w:t>(podać dokładnie ILE)</w:t>
      </w:r>
    </w:p>
    <w:bookmarkEnd w:id="6"/>
    <w:p w14:paraId="0D0DFE82" w14:textId="6565266E" w:rsidR="0039033D" w:rsidRDefault="0039033D" w:rsidP="0039033D">
      <w:pPr>
        <w:pStyle w:val="Akapitzlist"/>
        <w:spacing w:after="120"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>* z wyłączeniem sobót, niedziel, świąt i dni ustawowo wolnych od pracy</w:t>
      </w:r>
    </w:p>
    <w:p w14:paraId="1F62BBCC" w14:textId="7BE2612E" w:rsidR="00E401EB" w:rsidRDefault="00E401EB" w:rsidP="0039033D">
      <w:pPr>
        <w:pStyle w:val="Akapitzlist"/>
        <w:spacing w:after="120"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bookmarkStart w:id="8" w:name="_Hlk110500733"/>
      <w:bookmarkStart w:id="9" w:name="_Hlk76633721"/>
      <w:r w:rsidR="0039033D">
        <w:rPr>
          <w:bCs/>
          <w:sz w:val="22"/>
        </w:rPr>
        <w:t>6</w:t>
      </w:r>
      <w:r w:rsidR="00537136">
        <w:rPr>
          <w:bCs/>
          <w:sz w:val="22"/>
        </w:rPr>
        <w:t xml:space="preserve"> miesięcy</w:t>
      </w:r>
      <w:bookmarkEnd w:id="8"/>
      <w:r w:rsidR="00824091">
        <w:rPr>
          <w:bCs/>
          <w:sz w:val="22"/>
        </w:rPr>
        <w:t xml:space="preserve"> </w:t>
      </w:r>
      <w:r w:rsidR="00A2243C">
        <w:rPr>
          <w:bCs/>
          <w:sz w:val="22"/>
        </w:rPr>
        <w:t>od daty zawarcia umowy</w:t>
      </w:r>
    </w:p>
    <w:bookmarkEnd w:id="9"/>
    <w:p w14:paraId="5C58E4DB" w14:textId="3FFB097B" w:rsidR="00E401EB" w:rsidRPr="00A17239" w:rsidRDefault="00E401EB" w:rsidP="0039033D">
      <w:pPr>
        <w:pStyle w:val="Akapitzlist"/>
        <w:spacing w:after="120"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Warunki płatności: </w:t>
      </w:r>
      <w:bookmarkStart w:id="10" w:name="_Hlk68166590"/>
      <w:r w:rsidR="00C41EB9">
        <w:rPr>
          <w:bCs/>
          <w:sz w:val="22"/>
        </w:rPr>
        <w:t>6</w:t>
      </w:r>
      <w:r w:rsidRPr="00A17239">
        <w:rPr>
          <w:bCs/>
          <w:sz w:val="22"/>
        </w:rPr>
        <w:t>0 dni</w:t>
      </w:r>
      <w:bookmarkEnd w:id="10"/>
    </w:p>
    <w:bookmarkEnd w:id="3"/>
    <w:bookmarkEnd w:id="4"/>
    <w:bookmarkEnd w:id="7"/>
    <w:p w14:paraId="68920EBB" w14:textId="15EE45EC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bookmarkEnd w:id="2"/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11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56B9BEAD" w14:textId="77777777" w:rsidR="00AC7A3D" w:rsidRPr="00E768AB" w:rsidRDefault="00AC7A3D" w:rsidP="0072385C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</w:rPr>
      </w:pPr>
      <w:r w:rsidRPr="00E768AB">
        <w:rPr>
          <w:sz w:val="22"/>
        </w:rPr>
        <w:t xml:space="preserve">posiadamy dokumenty stanowiące podstawę dopuszczenia do obrotu gazu stanowiącego przedmiot umowy tj. </w:t>
      </w:r>
    </w:p>
    <w:p w14:paraId="1A3855A8" w14:textId="46313EFC" w:rsidR="0039033D" w:rsidRPr="0039033D" w:rsidRDefault="0039033D" w:rsidP="0072385C">
      <w:pPr>
        <w:pStyle w:val="Akapitzlist"/>
        <w:numPr>
          <w:ilvl w:val="0"/>
          <w:numId w:val="7"/>
        </w:numPr>
        <w:spacing w:line="276" w:lineRule="auto"/>
        <w:ind w:right="-72"/>
        <w:jc w:val="both"/>
        <w:rPr>
          <w:sz w:val="22"/>
          <w:szCs w:val="22"/>
        </w:rPr>
      </w:pPr>
      <w:r w:rsidRPr="0039033D">
        <w:rPr>
          <w:sz w:val="22"/>
          <w:szCs w:val="22"/>
        </w:rPr>
        <w:t xml:space="preserve">Produkty lecznicze – posiadają Charakterystykę Produktu Leczniczego, pozwolenie </w:t>
      </w:r>
      <w:r>
        <w:rPr>
          <w:sz w:val="22"/>
          <w:szCs w:val="22"/>
        </w:rPr>
        <w:br/>
      </w:r>
      <w:r w:rsidRPr="0039033D">
        <w:rPr>
          <w:sz w:val="22"/>
          <w:szCs w:val="22"/>
        </w:rPr>
        <w:t>na dopuszczenie do obrotu,</w:t>
      </w:r>
    </w:p>
    <w:p w14:paraId="7E3AC0C1" w14:textId="6A4A2110" w:rsidR="0039033D" w:rsidRPr="0077081E" w:rsidRDefault="0039033D" w:rsidP="0072385C">
      <w:pPr>
        <w:pStyle w:val="Akapitzlist"/>
        <w:numPr>
          <w:ilvl w:val="0"/>
          <w:numId w:val="7"/>
        </w:numPr>
        <w:spacing w:line="276" w:lineRule="auto"/>
        <w:ind w:right="-72"/>
        <w:jc w:val="both"/>
        <w:rPr>
          <w:strike/>
          <w:color w:val="EE0000"/>
          <w:sz w:val="22"/>
          <w:szCs w:val="22"/>
        </w:rPr>
      </w:pPr>
      <w:r w:rsidRPr="0077081E">
        <w:rPr>
          <w:strike/>
          <w:color w:val="EE0000"/>
          <w:sz w:val="22"/>
          <w:szCs w:val="22"/>
        </w:rPr>
        <w:t xml:space="preserve">Wyroby medyczne – posiadają deklaracja zgodności, certyfikat zgodności, potwierdzające zgodność z obowiązującą Ustawą o wyrobach medycznych oraz Rozporządzeniem MDR </w:t>
      </w:r>
      <w:r w:rsidRPr="0077081E">
        <w:rPr>
          <w:strike/>
          <w:color w:val="EE0000"/>
          <w:sz w:val="22"/>
          <w:szCs w:val="22"/>
        </w:rPr>
        <w:br/>
        <w:t>z uwzględnieniem okresów przejściowych,</w:t>
      </w:r>
    </w:p>
    <w:p w14:paraId="2F01AB31" w14:textId="77777777" w:rsidR="0039033D" w:rsidRPr="0039033D" w:rsidRDefault="0039033D" w:rsidP="0072385C">
      <w:pPr>
        <w:pStyle w:val="Akapitzlist"/>
        <w:numPr>
          <w:ilvl w:val="0"/>
          <w:numId w:val="7"/>
        </w:numPr>
        <w:spacing w:line="276" w:lineRule="auto"/>
        <w:ind w:right="-72"/>
        <w:jc w:val="both"/>
        <w:rPr>
          <w:sz w:val="22"/>
          <w:szCs w:val="22"/>
        </w:rPr>
      </w:pPr>
      <w:r w:rsidRPr="0039033D">
        <w:rPr>
          <w:sz w:val="22"/>
          <w:szCs w:val="22"/>
        </w:rPr>
        <w:t xml:space="preserve">Gazy medyczne w statusie produktów leczniczych posiadają ważne pozwolenie na dopuszczenie </w:t>
      </w:r>
      <w:r w:rsidRPr="0039033D">
        <w:rPr>
          <w:sz w:val="22"/>
          <w:szCs w:val="22"/>
        </w:rPr>
        <w:br/>
        <w:t>do obrotu oraz kartę charakterystyki produktu leczniczego</w:t>
      </w:r>
    </w:p>
    <w:p w14:paraId="6E115309" w14:textId="38E342A6" w:rsidR="0039033D" w:rsidRPr="0077081E" w:rsidRDefault="0039033D" w:rsidP="0072385C">
      <w:pPr>
        <w:pStyle w:val="Akapitzlist"/>
        <w:numPr>
          <w:ilvl w:val="0"/>
          <w:numId w:val="7"/>
        </w:numPr>
        <w:spacing w:line="276" w:lineRule="auto"/>
        <w:ind w:right="-72"/>
        <w:jc w:val="both"/>
        <w:rPr>
          <w:strike/>
          <w:color w:val="EE0000"/>
          <w:sz w:val="22"/>
          <w:szCs w:val="22"/>
        </w:rPr>
      </w:pPr>
      <w:r w:rsidRPr="0077081E">
        <w:rPr>
          <w:strike/>
          <w:color w:val="EE0000"/>
          <w:sz w:val="22"/>
          <w:szCs w:val="22"/>
        </w:rPr>
        <w:t xml:space="preserve">Gazy medyczne w statusie wyrobów medycznych oraz inne wyroby medyczne zawarte w SWZ </w:t>
      </w:r>
      <w:r w:rsidRPr="0077081E">
        <w:rPr>
          <w:strike/>
          <w:color w:val="EE0000"/>
          <w:sz w:val="22"/>
          <w:szCs w:val="22"/>
        </w:rPr>
        <w:br/>
        <w:t xml:space="preserve">są zgodne z Rozporządzeniem (UE) 2017/745 z 5 kwietnia 2017 r. (Medical Device </w:t>
      </w:r>
      <w:proofErr w:type="spellStart"/>
      <w:r w:rsidRPr="0077081E">
        <w:rPr>
          <w:strike/>
          <w:color w:val="EE0000"/>
          <w:sz w:val="22"/>
          <w:szCs w:val="22"/>
        </w:rPr>
        <w:t>Regulation</w:t>
      </w:r>
      <w:proofErr w:type="spellEnd"/>
      <w:r w:rsidRPr="0077081E">
        <w:rPr>
          <w:strike/>
          <w:color w:val="EE0000"/>
          <w:sz w:val="22"/>
          <w:szCs w:val="22"/>
        </w:rPr>
        <w:t xml:space="preserve"> – MDR) z uwzględnieniem okresów przejściowych, a także z Ustawą z dnia 7 kwietnia 2022 r. o wyrobach medycznych (Dz. U. 2022 poz. 974) oraz posiadają informację producenta </w:t>
      </w:r>
      <w:r w:rsidRPr="0077081E">
        <w:rPr>
          <w:strike/>
          <w:color w:val="EE0000"/>
          <w:sz w:val="22"/>
          <w:szCs w:val="22"/>
        </w:rPr>
        <w:br/>
        <w:t>o prawidłowych warunkach przechowywania,</w:t>
      </w:r>
    </w:p>
    <w:p w14:paraId="29AB711D" w14:textId="77777777" w:rsidR="0039033D" w:rsidRPr="0039033D" w:rsidRDefault="0039033D" w:rsidP="0072385C">
      <w:pPr>
        <w:pStyle w:val="Akapitzlist"/>
        <w:numPr>
          <w:ilvl w:val="0"/>
          <w:numId w:val="7"/>
        </w:numPr>
        <w:spacing w:line="276" w:lineRule="auto"/>
        <w:ind w:right="-72"/>
        <w:jc w:val="both"/>
        <w:rPr>
          <w:sz w:val="22"/>
          <w:szCs w:val="22"/>
        </w:rPr>
      </w:pPr>
      <w:r w:rsidRPr="0039033D">
        <w:rPr>
          <w:sz w:val="22"/>
          <w:szCs w:val="22"/>
        </w:rPr>
        <w:t>aktualną koncesje/zezwolenia na wytwarzanie i obrót gazami medycznymi (dotyczy tylko gazów zarejestrowanych jako produkt leczniczy)</w:t>
      </w:r>
    </w:p>
    <w:p w14:paraId="311F2E4B" w14:textId="77777777" w:rsidR="0039033D" w:rsidRPr="0039033D" w:rsidRDefault="0039033D" w:rsidP="0072385C">
      <w:pPr>
        <w:pStyle w:val="Tekstpodstawowy21"/>
        <w:numPr>
          <w:ilvl w:val="0"/>
          <w:numId w:val="7"/>
        </w:numPr>
        <w:spacing w:line="276" w:lineRule="auto"/>
        <w:rPr>
          <w:b w:val="0"/>
          <w:bCs/>
        </w:rPr>
      </w:pPr>
      <w:r w:rsidRPr="0039033D">
        <w:rPr>
          <w:b w:val="0"/>
          <w:sz w:val="22"/>
          <w:szCs w:val="22"/>
          <w:lang w:eastAsia="pl-PL"/>
        </w:rPr>
        <w:t>Produkty lecznicze zgodne z Ustawą Prawo Farmaceutyczne</w:t>
      </w:r>
    </w:p>
    <w:p w14:paraId="3DA08E40" w14:textId="003EA778" w:rsidR="0039033D" w:rsidRPr="0039033D" w:rsidRDefault="0039033D" w:rsidP="0072385C">
      <w:pPr>
        <w:pStyle w:val="Tekstpodstawowy21"/>
        <w:spacing w:line="276" w:lineRule="auto"/>
        <w:ind w:left="720"/>
        <w:rPr>
          <w:b w:val="0"/>
          <w:bCs/>
        </w:rPr>
      </w:pPr>
      <w:r>
        <w:rPr>
          <w:b w:val="0"/>
          <w:sz w:val="22"/>
          <w:szCs w:val="22"/>
          <w:lang w:eastAsia="pl-PL"/>
        </w:rPr>
        <w:t>potwierdzone oddzielnym oświadczeniem stanowiącym załącznik nr 11 do SWZ.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09790D" w14:textId="77777777" w:rsidR="007124CE" w:rsidRPr="007124CE" w:rsidRDefault="007124CE" w:rsidP="0072385C">
      <w:pPr>
        <w:numPr>
          <w:ilvl w:val="0"/>
          <w:numId w:val="3"/>
        </w:numPr>
        <w:spacing w:line="276" w:lineRule="auto"/>
        <w:ind w:left="641" w:hanging="357"/>
        <w:contextualSpacing/>
        <w:jc w:val="both"/>
      </w:pPr>
      <w:r w:rsidRPr="007124CE">
        <w:rPr>
          <w:sz w:val="22"/>
        </w:rPr>
        <w:t>wypełniliśmy obowiązki informacyjne przewidziane w art. 13 lub art. 14 RODO</w:t>
      </w:r>
      <w:r w:rsidRPr="007124CE">
        <w:rPr>
          <w:sz w:val="22"/>
          <w:vertAlign w:val="superscript"/>
        </w:rPr>
        <w:footnoteReference w:id="3"/>
      </w:r>
      <w:r w:rsidRPr="007124CE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7124CE">
        <w:rPr>
          <w:sz w:val="22"/>
          <w:vertAlign w:val="superscript"/>
        </w:rPr>
        <w:footnoteReference w:id="4"/>
      </w:r>
      <w:r w:rsidRPr="007124CE">
        <w:rPr>
          <w:sz w:val="22"/>
        </w:rPr>
        <w:t>.</w:t>
      </w:r>
    </w:p>
    <w:p w14:paraId="2875A7B7" w14:textId="77777777" w:rsidR="007124CE" w:rsidRPr="007124CE" w:rsidRDefault="007124CE" w:rsidP="0072385C">
      <w:pPr>
        <w:numPr>
          <w:ilvl w:val="0"/>
          <w:numId w:val="3"/>
        </w:numPr>
        <w:spacing w:line="276" w:lineRule="auto"/>
        <w:ind w:left="641" w:hanging="357"/>
        <w:contextualSpacing/>
        <w:jc w:val="both"/>
      </w:pPr>
      <w:r w:rsidRPr="007124CE">
        <w:t xml:space="preserve">oświadczam, że nie podlegam wykluczeniu z postępowania na podstawie art.108 ust 1 pkt 1-6 ustawy </w:t>
      </w:r>
      <w:proofErr w:type="spellStart"/>
      <w:r w:rsidRPr="007124CE">
        <w:t>Pzp</w:t>
      </w:r>
      <w:proofErr w:type="spellEnd"/>
      <w:r w:rsidRPr="007124CE">
        <w:t>.</w:t>
      </w:r>
    </w:p>
    <w:p w14:paraId="44AFCF9A" w14:textId="77777777" w:rsidR="007124CE" w:rsidRDefault="007124CE" w:rsidP="0072385C">
      <w:pPr>
        <w:numPr>
          <w:ilvl w:val="0"/>
          <w:numId w:val="3"/>
        </w:numPr>
        <w:spacing w:line="276" w:lineRule="auto"/>
      </w:pPr>
      <w:r w:rsidRPr="007124CE">
        <w:lastRenderedPageBreak/>
        <w:t xml:space="preserve">oświadczam, że nie podlegam wykluczeniu z postępowania na podstawie art. 109 ust. 1 pkt 4 ustawy </w:t>
      </w:r>
      <w:proofErr w:type="spellStart"/>
      <w:r w:rsidRPr="007124CE">
        <w:t>Pzp</w:t>
      </w:r>
      <w:proofErr w:type="spellEnd"/>
    </w:p>
    <w:p w14:paraId="63F64937" w14:textId="77777777" w:rsidR="0072385C" w:rsidRPr="00F47BE6" w:rsidRDefault="0072385C" w:rsidP="0072385C">
      <w:pPr>
        <w:numPr>
          <w:ilvl w:val="0"/>
          <w:numId w:val="3"/>
        </w:numPr>
        <w:spacing w:line="276" w:lineRule="auto"/>
        <w:ind w:left="641" w:hanging="357"/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7A63C1E8" w14:textId="77777777" w:rsidR="0072385C" w:rsidRPr="00F47BE6" w:rsidRDefault="0072385C" w:rsidP="0072385C">
      <w:pPr>
        <w:numPr>
          <w:ilvl w:val="0"/>
          <w:numId w:val="3"/>
        </w:numPr>
        <w:spacing w:line="276" w:lineRule="auto"/>
        <w:ind w:left="641" w:hanging="357"/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22C01F63" w14:textId="77777777" w:rsid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627D291C" w14:textId="77777777" w:rsidR="00A40BDA" w:rsidRDefault="00A40BDA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ECC8101" w14:textId="77777777" w:rsidR="00A40BDA" w:rsidRPr="00525EFF" w:rsidRDefault="00A40BDA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085C92">
        <w:tc>
          <w:tcPr>
            <w:tcW w:w="2521" w:type="dxa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35888A4" w14:textId="77777777" w:rsidR="00085C92" w:rsidRDefault="00085C92" w:rsidP="00085C92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152A8D6C" w14:textId="77777777" w:rsidR="002F30E3" w:rsidRPr="00085C92" w:rsidRDefault="002F30E3" w:rsidP="002F30E3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C802587" w14:textId="77777777" w:rsidR="002F30E3" w:rsidRPr="00281DC6" w:rsidRDefault="002F30E3" w:rsidP="002F30E3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B2C75D8" w14:textId="77777777" w:rsidR="002F30E3" w:rsidRPr="00085C92" w:rsidRDefault="002F30E3" w:rsidP="002F30E3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3B1DC72" w14:textId="77777777" w:rsidR="002F30E3" w:rsidRPr="00085C92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96300B9" w14:textId="77777777" w:rsidR="002F30E3" w:rsidRPr="00085C92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61F5DB3" w14:textId="77777777" w:rsidR="002F30E3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C5A611C" w14:textId="77777777" w:rsidR="002F30E3" w:rsidRPr="00085C92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624C5B24" w14:textId="77777777" w:rsidR="002F30E3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6516A8B" w14:textId="77777777" w:rsidR="002F30E3" w:rsidRPr="00085C92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55A9335C" w14:textId="77777777" w:rsidR="0072385C" w:rsidRDefault="0072385C" w:rsidP="002F30E3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20622A6E" w14:textId="77777777" w:rsidR="0072385C" w:rsidRDefault="0072385C" w:rsidP="002F30E3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07815372" w14:textId="77777777" w:rsidR="0072385C" w:rsidRDefault="0072385C" w:rsidP="002F30E3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1C7110A5" w14:textId="71027CF9" w:rsidR="002F30E3" w:rsidRPr="00085C92" w:rsidRDefault="002F30E3" w:rsidP="002F30E3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38983B9F" w14:textId="77777777" w:rsidR="002F30E3" w:rsidRPr="00085C92" w:rsidRDefault="002F30E3" w:rsidP="002F30E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33406A6" w14:textId="77777777" w:rsidR="002F30E3" w:rsidRPr="00085C92" w:rsidRDefault="002F30E3" w:rsidP="002F30E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DEFD783" w14:textId="77777777" w:rsidR="002F30E3" w:rsidRPr="00085C92" w:rsidRDefault="002F30E3" w:rsidP="002F30E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05750EF0" w14:textId="77777777" w:rsidR="002A3F56" w:rsidRDefault="002A3F56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CAF9B85" w14:textId="77777777" w:rsidR="002A3F56" w:rsidRDefault="002A3F56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87337BB" w14:textId="77777777" w:rsidR="002A3F56" w:rsidRDefault="002A3F56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ED7C404" w14:textId="57EE34FA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11"/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E2B4D" w14:textId="77777777" w:rsidR="00F51F72" w:rsidRDefault="00F51F72" w:rsidP="00FF57EE">
      <w:r>
        <w:separator/>
      </w:r>
    </w:p>
  </w:endnote>
  <w:endnote w:type="continuationSeparator" w:id="0">
    <w:p w14:paraId="19512D3D" w14:textId="77777777" w:rsidR="00F51F72" w:rsidRDefault="00F51F7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AD75D" w14:textId="77777777" w:rsidR="00F51F72" w:rsidRDefault="00F51F72" w:rsidP="00FF57EE">
      <w:r>
        <w:separator/>
      </w:r>
    </w:p>
  </w:footnote>
  <w:footnote w:type="continuationSeparator" w:id="0">
    <w:p w14:paraId="31368BF9" w14:textId="77777777" w:rsidR="00F51F72" w:rsidRDefault="00F51F72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C0A6CE8" w14:textId="15FEC665" w:rsidR="00085C92" w:rsidRDefault="00085C92" w:rsidP="00085C9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</w:t>
      </w:r>
      <w:r w:rsidR="008B3C3C">
        <w:rPr>
          <w:rFonts w:ascii="Arial" w:hAnsi="Arial" w:cs="Arial"/>
          <w:sz w:val="16"/>
          <w:szCs w:val="16"/>
        </w:rPr>
        <w:t xml:space="preserve">w godzinach pracy Tlenowni Szpitala Wojewódzkiego w Poznaniu, ul. Lutycka 7/19 – filia </w:t>
      </w:r>
      <w:r w:rsidR="008174DB">
        <w:rPr>
          <w:rFonts w:ascii="Arial" w:hAnsi="Arial" w:cs="Arial"/>
          <w:sz w:val="16"/>
          <w:szCs w:val="16"/>
        </w:rPr>
        <w:t xml:space="preserve">nr </w:t>
      </w:r>
      <w:r w:rsidR="008B3C3C">
        <w:rPr>
          <w:rFonts w:ascii="Arial" w:hAnsi="Arial" w:cs="Arial"/>
          <w:sz w:val="16"/>
          <w:szCs w:val="16"/>
        </w:rPr>
        <w:t xml:space="preserve">1 tj. całodobowo (24h) oraz Szpitala Rehabilitacyjny dla Dorosłych w Kiekrzu przy ul. Uzdrowiskowa 2 – filia </w:t>
      </w:r>
      <w:r w:rsidR="008174DB">
        <w:rPr>
          <w:rFonts w:ascii="Arial" w:hAnsi="Arial" w:cs="Arial"/>
          <w:sz w:val="16"/>
          <w:szCs w:val="16"/>
        </w:rPr>
        <w:t xml:space="preserve">nr </w:t>
      </w:r>
      <w:r w:rsidR="008B3C3C">
        <w:rPr>
          <w:rFonts w:ascii="Arial" w:hAnsi="Arial" w:cs="Arial"/>
          <w:sz w:val="16"/>
          <w:szCs w:val="16"/>
        </w:rPr>
        <w:t xml:space="preserve">3 w godz. 7.00 – 15.00, Szpitala Rehabilitacyjny dla Dzieci w Kiekrzu przy ul. Sanatoryjnej 2 – filia nr 4 w godz. 7.00 – 15.00 </w:t>
      </w:r>
    </w:p>
  </w:footnote>
  <w:footnote w:id="3">
    <w:p w14:paraId="149606F6" w14:textId="77777777" w:rsidR="007124CE" w:rsidRDefault="007124CE" w:rsidP="007124CE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A95BCBE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3D76B9C3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0DA2D" w14:textId="69DBFB6F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39033D">
      <w:rPr>
        <w:sz w:val="20"/>
        <w:szCs w:val="20"/>
      </w:rPr>
      <w:t>153</w:t>
    </w:r>
    <w:r w:rsidR="001D2B20">
      <w:rPr>
        <w:sz w:val="20"/>
        <w:szCs w:val="20"/>
      </w:rPr>
      <w:t>/202</w:t>
    </w:r>
    <w:r w:rsidR="00BE393F">
      <w:rPr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460731A"/>
    <w:multiLevelType w:val="hybridMultilevel"/>
    <w:tmpl w:val="2A927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202923"/>
    <w:multiLevelType w:val="hybridMultilevel"/>
    <w:tmpl w:val="F0048A00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70514474">
    <w:abstractNumId w:val="4"/>
  </w:num>
  <w:num w:numId="2" w16cid:durableId="1612281154">
    <w:abstractNumId w:val="1"/>
  </w:num>
  <w:num w:numId="3" w16cid:durableId="21519532">
    <w:abstractNumId w:val="3"/>
  </w:num>
  <w:num w:numId="4" w16cid:durableId="1537699488">
    <w:abstractNumId w:val="6"/>
  </w:num>
  <w:num w:numId="5" w16cid:durableId="900942058">
    <w:abstractNumId w:val="0"/>
  </w:num>
  <w:num w:numId="6" w16cid:durableId="642470204">
    <w:abstractNumId w:val="5"/>
  </w:num>
  <w:num w:numId="7" w16cid:durableId="19647280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85C92"/>
    <w:rsid w:val="001028C4"/>
    <w:rsid w:val="001063D3"/>
    <w:rsid w:val="00173016"/>
    <w:rsid w:val="00177EB4"/>
    <w:rsid w:val="001C7D84"/>
    <w:rsid w:val="001D2B20"/>
    <w:rsid w:val="002214DB"/>
    <w:rsid w:val="00267D1F"/>
    <w:rsid w:val="002A3F56"/>
    <w:rsid w:val="002B3F5F"/>
    <w:rsid w:val="002E612D"/>
    <w:rsid w:val="002F30E3"/>
    <w:rsid w:val="00345EEF"/>
    <w:rsid w:val="0039033D"/>
    <w:rsid w:val="003B769C"/>
    <w:rsid w:val="003C2CBB"/>
    <w:rsid w:val="003D02E8"/>
    <w:rsid w:val="003E4CC6"/>
    <w:rsid w:val="003E52C7"/>
    <w:rsid w:val="004308CF"/>
    <w:rsid w:val="004B631A"/>
    <w:rsid w:val="004D5A42"/>
    <w:rsid w:val="004E05BF"/>
    <w:rsid w:val="00525EFF"/>
    <w:rsid w:val="00537136"/>
    <w:rsid w:val="00550260"/>
    <w:rsid w:val="005844F6"/>
    <w:rsid w:val="00594233"/>
    <w:rsid w:val="005F6505"/>
    <w:rsid w:val="005F6F5F"/>
    <w:rsid w:val="006A049D"/>
    <w:rsid w:val="006A7E41"/>
    <w:rsid w:val="006B63D6"/>
    <w:rsid w:val="006C641D"/>
    <w:rsid w:val="006D09E0"/>
    <w:rsid w:val="007124CE"/>
    <w:rsid w:val="0072385C"/>
    <w:rsid w:val="00736C1E"/>
    <w:rsid w:val="0077081E"/>
    <w:rsid w:val="007D475B"/>
    <w:rsid w:val="007E331F"/>
    <w:rsid w:val="008174DB"/>
    <w:rsid w:val="00824091"/>
    <w:rsid w:val="00870992"/>
    <w:rsid w:val="008B3C3C"/>
    <w:rsid w:val="008C082A"/>
    <w:rsid w:val="009312B4"/>
    <w:rsid w:val="009365CA"/>
    <w:rsid w:val="0097776D"/>
    <w:rsid w:val="00983D1D"/>
    <w:rsid w:val="00992D82"/>
    <w:rsid w:val="009D75A8"/>
    <w:rsid w:val="00A17239"/>
    <w:rsid w:val="00A2243C"/>
    <w:rsid w:val="00A40BDA"/>
    <w:rsid w:val="00A50E18"/>
    <w:rsid w:val="00AA2BEC"/>
    <w:rsid w:val="00AA39D6"/>
    <w:rsid w:val="00AC470C"/>
    <w:rsid w:val="00AC7A3D"/>
    <w:rsid w:val="00AE26EA"/>
    <w:rsid w:val="00AE2ACB"/>
    <w:rsid w:val="00AE55C3"/>
    <w:rsid w:val="00AF4AC3"/>
    <w:rsid w:val="00B47637"/>
    <w:rsid w:val="00B51A2D"/>
    <w:rsid w:val="00B9086B"/>
    <w:rsid w:val="00BC00BF"/>
    <w:rsid w:val="00BC4F99"/>
    <w:rsid w:val="00BE393F"/>
    <w:rsid w:val="00C22F7D"/>
    <w:rsid w:val="00C41EB9"/>
    <w:rsid w:val="00CA4EA6"/>
    <w:rsid w:val="00CA63AF"/>
    <w:rsid w:val="00CE3AE6"/>
    <w:rsid w:val="00D339B4"/>
    <w:rsid w:val="00D554C7"/>
    <w:rsid w:val="00D971D1"/>
    <w:rsid w:val="00DC336F"/>
    <w:rsid w:val="00DF7CE6"/>
    <w:rsid w:val="00E16837"/>
    <w:rsid w:val="00E401EB"/>
    <w:rsid w:val="00E449BF"/>
    <w:rsid w:val="00E44BA5"/>
    <w:rsid w:val="00F134D5"/>
    <w:rsid w:val="00F31EAC"/>
    <w:rsid w:val="00F51F7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rsid w:val="0039033D"/>
    <w:pPr>
      <w:suppressAutoHyphens/>
      <w:overflowPunct w:val="0"/>
      <w:autoSpaceDE w:val="0"/>
      <w:spacing w:line="360" w:lineRule="auto"/>
      <w:ind w:left="6372"/>
      <w:jc w:val="both"/>
    </w:pPr>
    <w:rPr>
      <w:b/>
      <w:sz w:val="1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83</TotalTime>
  <Pages>4</Pages>
  <Words>944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 - Duńska</cp:lastModifiedBy>
  <cp:revision>24</cp:revision>
  <dcterms:created xsi:type="dcterms:W3CDTF">2021-04-01T08:50:00Z</dcterms:created>
  <dcterms:modified xsi:type="dcterms:W3CDTF">2025-12-17T11:50:00Z</dcterms:modified>
</cp:coreProperties>
</file>