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5067692D" w14:textId="31F1612C" w:rsidR="00036CDE" w:rsidRPr="00394F9F" w:rsidRDefault="00D260A9" w:rsidP="00D260A9">
      <w:pPr>
        <w:pStyle w:val="Nagwek6"/>
        <w:tabs>
          <w:tab w:val="start" w:pos="43.50pt"/>
          <w:tab w:val="end" w:pos="480.10pt"/>
        </w:tabs>
        <w:jc w:val="end"/>
        <w:rPr>
          <w:rFonts w:asciiTheme="majorHAnsi" w:hAnsiTheme="majorHAnsi" w:cs="Arial"/>
          <w:i/>
          <w:szCs w:val="22"/>
        </w:rPr>
      </w:pPr>
      <w:r w:rsidRPr="00394F9F">
        <w:rPr>
          <w:rFonts w:asciiTheme="majorHAnsi" w:hAnsiTheme="majorHAnsi" w:cs="Arial"/>
          <w:i/>
          <w:szCs w:val="22"/>
        </w:rPr>
        <w:tab/>
      </w:r>
      <w:r w:rsidRPr="00394F9F">
        <w:rPr>
          <w:rFonts w:asciiTheme="majorHAnsi" w:hAnsiTheme="majorHAnsi" w:cs="Arial"/>
          <w:i/>
          <w:szCs w:val="22"/>
        </w:rPr>
        <w:tab/>
      </w:r>
      <w:r w:rsidR="00C27CD2" w:rsidRPr="00394F9F">
        <w:rPr>
          <w:rFonts w:asciiTheme="majorHAnsi" w:hAnsiTheme="majorHAnsi" w:cs="Arial"/>
          <w:i/>
          <w:szCs w:val="22"/>
        </w:rPr>
        <w:t xml:space="preserve">Załącznik nr </w:t>
      </w:r>
      <w:r w:rsidR="00312439" w:rsidRPr="00394F9F">
        <w:rPr>
          <w:rFonts w:asciiTheme="majorHAnsi" w:hAnsiTheme="majorHAnsi" w:cs="Arial"/>
          <w:i/>
          <w:szCs w:val="22"/>
        </w:rPr>
        <w:t>1</w:t>
      </w:r>
      <w:r w:rsidR="00C27CD2" w:rsidRPr="00394F9F">
        <w:rPr>
          <w:rFonts w:asciiTheme="majorHAnsi" w:hAnsiTheme="majorHAnsi" w:cs="Arial"/>
          <w:i/>
          <w:szCs w:val="22"/>
        </w:rPr>
        <w:t xml:space="preserve"> do Zapytania ofertowego</w:t>
      </w:r>
    </w:p>
    <w:p w14:paraId="2A3AB52C" w14:textId="77777777" w:rsidR="00036CDE" w:rsidRPr="00394F9F" w:rsidRDefault="00036CDE" w:rsidP="00036CDE">
      <w:pPr>
        <w:rPr>
          <w:rFonts w:asciiTheme="majorHAnsi" w:hAnsiTheme="majorHAnsi" w:cs="Arial"/>
          <w:sz w:val="20"/>
          <w:szCs w:val="20"/>
        </w:rPr>
      </w:pPr>
    </w:p>
    <w:p w14:paraId="294519F3" w14:textId="77777777" w:rsidR="00036CDE" w:rsidRPr="00394F9F" w:rsidRDefault="00C27CD2" w:rsidP="00036CDE">
      <w:pPr>
        <w:rPr>
          <w:rFonts w:asciiTheme="majorHAnsi" w:hAnsiTheme="majorHAnsi" w:cs="Arial"/>
          <w:sz w:val="20"/>
          <w:szCs w:val="20"/>
        </w:rPr>
      </w:pPr>
      <w:r w:rsidRPr="00394F9F">
        <w:rPr>
          <w:rFonts w:asciiTheme="majorHAnsi" w:hAnsiTheme="majorHAnsi" w:cs="Arial"/>
          <w:sz w:val="20"/>
          <w:szCs w:val="20"/>
        </w:rPr>
        <w:t xml:space="preserve">………………………………………… </w:t>
      </w:r>
    </w:p>
    <w:p w14:paraId="5B014542" w14:textId="77777777" w:rsidR="00036CDE" w:rsidRPr="00394F9F" w:rsidRDefault="00C27CD2" w:rsidP="00036CDE">
      <w:pPr>
        <w:rPr>
          <w:rFonts w:asciiTheme="majorHAnsi" w:hAnsiTheme="majorHAnsi" w:cs="Arial"/>
          <w:sz w:val="18"/>
          <w:szCs w:val="18"/>
        </w:rPr>
      </w:pPr>
      <w:r w:rsidRPr="00394F9F">
        <w:rPr>
          <w:rFonts w:asciiTheme="majorHAnsi" w:hAnsiTheme="majorHAnsi" w:cs="Arial"/>
          <w:sz w:val="18"/>
          <w:szCs w:val="18"/>
        </w:rPr>
        <w:t xml:space="preserve">                 (pieczęć Wykonawcy)</w:t>
      </w:r>
    </w:p>
    <w:p w14:paraId="5ACAE7D7" w14:textId="77777777" w:rsidR="00036CDE" w:rsidRPr="00394F9F" w:rsidRDefault="00036CDE" w:rsidP="00036CDE">
      <w:pPr>
        <w:jc w:val="center"/>
        <w:rPr>
          <w:rFonts w:asciiTheme="majorHAnsi" w:hAnsiTheme="majorHAnsi" w:cs="Arial"/>
          <w:sz w:val="22"/>
          <w:szCs w:val="22"/>
        </w:rPr>
      </w:pPr>
    </w:p>
    <w:p w14:paraId="352D0E67" w14:textId="77777777" w:rsidR="00036CDE" w:rsidRPr="00394F9F" w:rsidRDefault="00C27CD2" w:rsidP="00036CDE">
      <w:pPr>
        <w:jc w:val="center"/>
        <w:rPr>
          <w:rFonts w:asciiTheme="majorHAnsi" w:hAnsiTheme="majorHAnsi" w:cs="Arial"/>
          <w:sz w:val="22"/>
          <w:szCs w:val="22"/>
        </w:rPr>
      </w:pPr>
      <w:r w:rsidRPr="00394F9F">
        <w:rPr>
          <w:rFonts w:asciiTheme="majorHAnsi" w:hAnsiTheme="majorHAnsi" w:cs="Arial"/>
          <w:sz w:val="22"/>
          <w:szCs w:val="22"/>
        </w:rPr>
        <w:t>/wzór/</w:t>
      </w:r>
    </w:p>
    <w:p w14:paraId="1C8E6375" w14:textId="77777777" w:rsidR="00036CDE" w:rsidRPr="00394F9F" w:rsidRDefault="00C27CD2" w:rsidP="00036CDE">
      <w:pPr>
        <w:jc w:val="center"/>
        <w:rPr>
          <w:rFonts w:asciiTheme="majorHAnsi" w:hAnsiTheme="majorHAnsi" w:cs="Arial"/>
          <w:b/>
          <w:sz w:val="32"/>
          <w:szCs w:val="32"/>
          <w:u w:val="single"/>
        </w:rPr>
      </w:pPr>
      <w:r w:rsidRPr="00394F9F">
        <w:rPr>
          <w:rFonts w:asciiTheme="majorHAnsi" w:hAnsiTheme="majorHAnsi" w:cs="Arial"/>
          <w:b/>
          <w:sz w:val="32"/>
          <w:szCs w:val="32"/>
          <w:u w:val="single"/>
        </w:rPr>
        <w:t>FORMULARZ OFERTOWY</w:t>
      </w:r>
    </w:p>
    <w:p w14:paraId="1D8A3169" w14:textId="77777777" w:rsidR="00036CDE" w:rsidRPr="00394F9F" w:rsidRDefault="00036CDE" w:rsidP="00036CDE">
      <w:pPr>
        <w:jc w:val="both"/>
        <w:rPr>
          <w:rFonts w:asciiTheme="majorHAnsi" w:hAnsiTheme="majorHAnsi" w:cs="Arial"/>
          <w:b/>
          <w:sz w:val="32"/>
          <w:szCs w:val="32"/>
          <w:u w:val="single"/>
        </w:rPr>
      </w:pPr>
    </w:p>
    <w:p w14:paraId="6552BE3E" w14:textId="55C5216B" w:rsidR="006B6452" w:rsidRPr="00394F9F" w:rsidRDefault="00C27CD2" w:rsidP="006B6452">
      <w:pPr>
        <w:jc w:val="both"/>
        <w:rPr>
          <w:rFonts w:asciiTheme="majorHAnsi" w:hAnsiTheme="majorHAnsi" w:cs="Arial"/>
          <w:sz w:val="22"/>
          <w:szCs w:val="22"/>
        </w:rPr>
      </w:pPr>
      <w:r w:rsidRPr="00394F9F">
        <w:rPr>
          <w:rFonts w:asciiTheme="majorHAnsi" w:hAnsiTheme="majorHAnsi" w:cs="Arial"/>
          <w:sz w:val="22"/>
          <w:szCs w:val="22"/>
        </w:rPr>
        <w:t xml:space="preserve">Nawiązując do ogłoszenia o postępowaniu prowadzonym w trybie zapytania ofertowego </w:t>
      </w:r>
      <w:r w:rsidR="00220387" w:rsidRPr="00394F9F">
        <w:rPr>
          <w:rFonts w:asciiTheme="majorHAnsi" w:hAnsiTheme="majorHAnsi" w:cs="Arial"/>
          <w:sz w:val="22"/>
          <w:szCs w:val="22"/>
        </w:rPr>
        <w:t>na</w:t>
      </w:r>
      <w:r w:rsidR="00BD7FD9" w:rsidRPr="00394F9F">
        <w:rPr>
          <w:rFonts w:asciiTheme="majorHAnsi" w:hAnsiTheme="majorHAnsi" w:cs="Arial"/>
          <w:sz w:val="22"/>
          <w:szCs w:val="22"/>
        </w:rPr>
        <w:t>:</w:t>
      </w:r>
      <w:r w:rsidR="00220387" w:rsidRPr="00394F9F">
        <w:rPr>
          <w:rFonts w:asciiTheme="majorHAnsi" w:hAnsiTheme="majorHAnsi" w:cs="Arial"/>
          <w:sz w:val="22"/>
          <w:szCs w:val="22"/>
        </w:rPr>
        <w:t xml:space="preserve"> </w:t>
      </w:r>
      <w:r w:rsidR="00D260A9" w:rsidRPr="00394F9F">
        <w:rPr>
          <w:rFonts w:asciiTheme="majorHAnsi" w:hAnsiTheme="majorHAnsi" w:cs="Arial"/>
          <w:b/>
          <w:sz w:val="22"/>
          <w:szCs w:val="22"/>
        </w:rPr>
        <w:t>p</w:t>
      </w:r>
      <w:r w:rsidRPr="00394F9F">
        <w:rPr>
          <w:rFonts w:asciiTheme="majorHAnsi" w:hAnsiTheme="majorHAnsi" w:cs="Arial"/>
          <w:b/>
          <w:sz w:val="22"/>
          <w:szCs w:val="22"/>
        </w:rPr>
        <w:t xml:space="preserve">rzegląd półroczny  i roczny przewodów kominowych i wentylacyjnych w budynkach UAM zgodnie z art. 62 Prawa Budowlanego / </w:t>
      </w:r>
      <w:r w:rsidR="002F3758">
        <w:rPr>
          <w:rFonts w:asciiTheme="majorHAnsi" w:hAnsiTheme="majorHAnsi" w:cs="Arial"/>
          <w:b/>
          <w:sz w:val="22"/>
          <w:szCs w:val="22"/>
        </w:rPr>
        <w:t xml:space="preserve">97 </w:t>
      </w:r>
      <w:r w:rsidR="00FD5A92" w:rsidRPr="00394F9F">
        <w:rPr>
          <w:rFonts w:asciiTheme="majorHAnsi" w:hAnsiTheme="majorHAnsi" w:cs="Arial"/>
          <w:b/>
          <w:sz w:val="22"/>
          <w:szCs w:val="22"/>
        </w:rPr>
        <w:t>budynków</w:t>
      </w:r>
      <w:r w:rsidRPr="00394F9F">
        <w:rPr>
          <w:rFonts w:asciiTheme="majorHAnsi" w:hAnsiTheme="majorHAnsi" w:cs="Arial"/>
          <w:b/>
          <w:sz w:val="22"/>
          <w:szCs w:val="22"/>
        </w:rPr>
        <w:t xml:space="preserve"> wg tabeli /</w:t>
      </w:r>
      <w:r w:rsidR="008D5706" w:rsidRPr="00394F9F">
        <w:rPr>
          <w:rFonts w:asciiTheme="majorHAnsi" w:hAnsiTheme="majorHAnsi" w:cs="Arial"/>
          <w:b/>
          <w:sz w:val="22"/>
          <w:szCs w:val="22"/>
        </w:rPr>
        <w:t>.</w:t>
      </w:r>
    </w:p>
    <w:p w14:paraId="32593FF1" w14:textId="77777777" w:rsidR="008869B4" w:rsidRPr="00394F9F" w:rsidRDefault="008869B4" w:rsidP="008869B4">
      <w:pPr>
        <w:jc w:val="both"/>
        <w:rPr>
          <w:rFonts w:asciiTheme="majorHAnsi" w:hAnsiTheme="majorHAnsi" w:cs="Arial"/>
          <w:b/>
          <w:sz w:val="22"/>
        </w:rPr>
      </w:pPr>
    </w:p>
    <w:p w14:paraId="24F6DE37" w14:textId="77777777" w:rsidR="008869B4" w:rsidRPr="00394F9F" w:rsidRDefault="008869B4" w:rsidP="008869B4">
      <w:pPr>
        <w:jc w:val="both"/>
        <w:rPr>
          <w:rFonts w:asciiTheme="majorHAnsi" w:hAnsiTheme="majorHAnsi" w:cs="Arial"/>
          <w:sz w:val="22"/>
          <w:szCs w:val="22"/>
        </w:rPr>
      </w:pPr>
    </w:p>
    <w:p w14:paraId="2DB79968" w14:textId="77777777" w:rsidR="00036CDE" w:rsidRPr="00394F9F" w:rsidRDefault="00C27CD2" w:rsidP="008869B4">
      <w:pPr>
        <w:jc w:val="both"/>
        <w:rPr>
          <w:rFonts w:asciiTheme="majorHAnsi" w:hAnsiTheme="majorHAnsi" w:cs="Arial"/>
          <w:sz w:val="22"/>
          <w:szCs w:val="22"/>
        </w:rPr>
      </w:pPr>
      <w:r w:rsidRPr="00394F9F">
        <w:rPr>
          <w:rFonts w:asciiTheme="majorHAnsi" w:hAnsiTheme="majorHAnsi" w:cs="Arial"/>
          <w:sz w:val="22"/>
          <w:szCs w:val="22"/>
        </w:rPr>
        <w:t>my niżej podpisani:</w:t>
      </w:r>
    </w:p>
    <w:p w14:paraId="7784F1CF" w14:textId="77777777" w:rsidR="00036CDE" w:rsidRPr="00394F9F" w:rsidRDefault="00036CDE" w:rsidP="00036CDE">
      <w:pPr>
        <w:tabs>
          <w:tab w:val="start" w:pos="14.20pt"/>
        </w:tabs>
        <w:jc w:val="center"/>
        <w:rPr>
          <w:rFonts w:asciiTheme="majorHAnsi" w:hAnsiTheme="majorHAnsi" w:cs="Arial"/>
          <w:color w:val="FF0000"/>
        </w:rPr>
      </w:pPr>
    </w:p>
    <w:p w14:paraId="423D99E5" w14:textId="77777777" w:rsidR="00036CDE" w:rsidRPr="00394F9F" w:rsidRDefault="00036CDE" w:rsidP="00036CDE">
      <w:pPr>
        <w:pStyle w:val="Listownik"/>
        <w:rPr>
          <w:rFonts w:asciiTheme="majorHAnsi" w:hAnsiTheme="majorHAnsi" w:cs="Arial"/>
          <w:color w:val="FF0000"/>
          <w:szCs w:val="24"/>
        </w:rPr>
      </w:pPr>
    </w:p>
    <w:p w14:paraId="5045BE3B" w14:textId="77777777" w:rsidR="00036CDE" w:rsidRPr="00394F9F" w:rsidRDefault="00C27CD2" w:rsidP="00036CDE">
      <w:pPr>
        <w:pStyle w:val="Listownik"/>
        <w:rPr>
          <w:rFonts w:asciiTheme="majorHAnsi" w:hAnsiTheme="majorHAnsi" w:cs="Arial"/>
          <w:szCs w:val="24"/>
        </w:rPr>
      </w:pPr>
      <w:r w:rsidRPr="00394F9F">
        <w:rPr>
          <w:rFonts w:asciiTheme="majorHAnsi" w:hAnsiTheme="majorHAnsi" w:cs="Arial"/>
          <w:szCs w:val="24"/>
        </w:rPr>
        <w:t>NAZWA WYKONAWCY: .........................................................................................................</w:t>
      </w:r>
    </w:p>
    <w:p w14:paraId="1E9FC7AF" w14:textId="77777777" w:rsidR="00036CDE" w:rsidRPr="00394F9F" w:rsidRDefault="00036CDE" w:rsidP="00036CDE">
      <w:pPr>
        <w:rPr>
          <w:rFonts w:asciiTheme="majorHAnsi" w:hAnsiTheme="majorHAnsi" w:cs="Arial"/>
          <w:sz w:val="22"/>
        </w:rPr>
      </w:pPr>
    </w:p>
    <w:p w14:paraId="72BC4DC7" w14:textId="77777777" w:rsidR="00036CDE" w:rsidRPr="00394F9F" w:rsidRDefault="00C27CD2" w:rsidP="00036CDE">
      <w:pPr>
        <w:rPr>
          <w:rFonts w:asciiTheme="majorHAnsi" w:hAnsiTheme="majorHAnsi" w:cs="Arial"/>
          <w:sz w:val="22"/>
        </w:rPr>
      </w:pPr>
      <w:r w:rsidRPr="00394F9F">
        <w:rPr>
          <w:rFonts w:asciiTheme="majorHAnsi" w:hAnsiTheme="majorHAnsi" w:cs="Arial"/>
          <w:sz w:val="22"/>
        </w:rPr>
        <w:t>ADRES WYKONAWCY: ..........................................................................................................</w:t>
      </w:r>
    </w:p>
    <w:p w14:paraId="3D00B6E4" w14:textId="77777777" w:rsidR="00036CDE" w:rsidRPr="00394F9F" w:rsidRDefault="00036CDE" w:rsidP="00036CDE">
      <w:pPr>
        <w:rPr>
          <w:rFonts w:asciiTheme="majorHAnsi" w:hAnsiTheme="majorHAnsi" w:cs="Arial"/>
          <w:sz w:val="22"/>
        </w:rPr>
      </w:pPr>
    </w:p>
    <w:p w14:paraId="5F751C5F" w14:textId="77777777" w:rsidR="00036CDE" w:rsidRPr="00394F9F" w:rsidRDefault="00C27CD2" w:rsidP="00036CDE">
      <w:pPr>
        <w:rPr>
          <w:rFonts w:asciiTheme="majorHAnsi" w:hAnsiTheme="majorHAnsi" w:cs="Arial"/>
          <w:sz w:val="22"/>
        </w:rPr>
      </w:pPr>
      <w:r w:rsidRPr="00394F9F">
        <w:rPr>
          <w:rFonts w:asciiTheme="majorHAnsi" w:hAnsiTheme="majorHAnsi" w:cs="Arial"/>
          <w:sz w:val="22"/>
        </w:rPr>
        <w:t>NR TELEFONU: ........................................................FAX........................................................</w:t>
      </w:r>
    </w:p>
    <w:p w14:paraId="2ACE56A8" w14:textId="77777777" w:rsidR="00036CDE" w:rsidRPr="00394F9F" w:rsidRDefault="00036CDE" w:rsidP="00036CDE">
      <w:pPr>
        <w:rPr>
          <w:rFonts w:asciiTheme="majorHAnsi" w:hAnsiTheme="majorHAnsi" w:cs="Arial"/>
          <w:sz w:val="22"/>
        </w:rPr>
      </w:pPr>
    </w:p>
    <w:p w14:paraId="48DF4552" w14:textId="77777777" w:rsidR="00036CDE" w:rsidRPr="00394F9F" w:rsidRDefault="00C27CD2" w:rsidP="00036CDE">
      <w:pPr>
        <w:rPr>
          <w:rFonts w:asciiTheme="majorHAnsi" w:hAnsiTheme="majorHAnsi" w:cs="Arial"/>
          <w:sz w:val="22"/>
        </w:rPr>
      </w:pPr>
      <w:r w:rsidRPr="00394F9F">
        <w:rPr>
          <w:rFonts w:asciiTheme="majorHAnsi" w:hAnsiTheme="majorHAnsi" w:cs="Arial"/>
          <w:sz w:val="22"/>
        </w:rPr>
        <w:t>E-MAIL …………………………………………………………………………………………………..</w:t>
      </w:r>
    </w:p>
    <w:p w14:paraId="38732FE9" w14:textId="77777777" w:rsidR="00036CDE" w:rsidRPr="00394F9F" w:rsidRDefault="00036CDE" w:rsidP="00036CDE">
      <w:pPr>
        <w:rPr>
          <w:rFonts w:asciiTheme="majorHAnsi" w:hAnsiTheme="majorHAnsi" w:cs="Arial"/>
          <w:sz w:val="22"/>
        </w:rPr>
      </w:pPr>
    </w:p>
    <w:p w14:paraId="3601BE4F" w14:textId="77777777" w:rsidR="00036CDE" w:rsidRPr="00394F9F" w:rsidRDefault="00C27CD2" w:rsidP="00036CDE">
      <w:pPr>
        <w:rPr>
          <w:rFonts w:asciiTheme="majorHAnsi" w:hAnsiTheme="majorHAnsi" w:cs="Arial"/>
          <w:sz w:val="22"/>
        </w:rPr>
      </w:pPr>
      <w:r w:rsidRPr="00394F9F">
        <w:rPr>
          <w:rFonts w:asciiTheme="majorHAnsi" w:hAnsiTheme="majorHAnsi" w:cs="Arial"/>
          <w:sz w:val="22"/>
        </w:rPr>
        <w:t>NIP: ..........................................................REGON: .................................................................</w:t>
      </w:r>
    </w:p>
    <w:p w14:paraId="7BEEAD2B" w14:textId="77777777" w:rsidR="00036CDE" w:rsidRPr="00394F9F" w:rsidRDefault="00036CDE" w:rsidP="00036CDE">
      <w:pPr>
        <w:rPr>
          <w:rFonts w:asciiTheme="majorHAnsi" w:hAnsiTheme="majorHAnsi" w:cs="Arial"/>
          <w:spacing w:val="8"/>
          <w:sz w:val="18"/>
          <w:szCs w:val="20"/>
        </w:rPr>
      </w:pPr>
    </w:p>
    <w:p w14:paraId="0E764DF9" w14:textId="77777777" w:rsidR="00036CDE" w:rsidRPr="00394F9F" w:rsidRDefault="00036CDE" w:rsidP="00036CDE">
      <w:pPr>
        <w:pStyle w:val="Tekstpodstawowywcity"/>
        <w:ind w:start="14.20pt" w:firstLine="2.80pt"/>
        <w:rPr>
          <w:rFonts w:asciiTheme="majorHAnsi" w:hAnsiTheme="majorHAnsi" w:cs="Arial"/>
          <w:b/>
          <w:i/>
          <w:sz w:val="20"/>
        </w:rPr>
      </w:pPr>
    </w:p>
    <w:p w14:paraId="6B9A0CF7" w14:textId="77777777" w:rsidR="005E2CBD" w:rsidRPr="00394F9F" w:rsidRDefault="005E2CBD" w:rsidP="00036CDE">
      <w:pPr>
        <w:pStyle w:val="Tekstpodstawowywcity"/>
        <w:ind w:start="14.20pt" w:firstLine="2.80pt"/>
        <w:rPr>
          <w:rFonts w:asciiTheme="majorHAnsi" w:hAnsiTheme="majorHAnsi" w:cs="Arial"/>
          <w:b/>
          <w:i/>
          <w:sz w:val="20"/>
        </w:rPr>
      </w:pPr>
    </w:p>
    <w:p w14:paraId="0FF052D3" w14:textId="77777777" w:rsidR="005E2CBD" w:rsidRPr="00394F9F" w:rsidRDefault="005E2CBD" w:rsidP="00036CDE">
      <w:pPr>
        <w:pStyle w:val="Tekstpodstawowywcity"/>
        <w:ind w:start="14.20pt" w:firstLine="2.80pt"/>
        <w:rPr>
          <w:rFonts w:asciiTheme="majorHAnsi" w:hAnsiTheme="majorHAnsi" w:cs="Arial"/>
          <w:b/>
          <w:i/>
          <w:sz w:val="20"/>
        </w:rPr>
      </w:pPr>
    </w:p>
    <w:p w14:paraId="11A61C22" w14:textId="0C1C345B" w:rsidR="00036CDE" w:rsidRPr="00394F9F" w:rsidRDefault="00C27CD2" w:rsidP="008869B4">
      <w:pPr>
        <w:pStyle w:val="Akapitzlist"/>
        <w:numPr>
          <w:ilvl w:val="0"/>
          <w:numId w:val="14"/>
        </w:numPr>
        <w:ind w:start="21.30pt" w:hanging="21.30pt"/>
        <w:rPr>
          <w:rFonts w:asciiTheme="majorHAnsi" w:hAnsiTheme="majorHAnsi" w:cs="Arial"/>
          <w:sz w:val="22"/>
          <w:szCs w:val="22"/>
        </w:rPr>
      </w:pPr>
      <w:r w:rsidRPr="00394F9F">
        <w:rPr>
          <w:rFonts w:asciiTheme="majorHAnsi" w:hAnsiTheme="majorHAnsi" w:cs="Arial"/>
          <w:sz w:val="22"/>
          <w:szCs w:val="22"/>
        </w:rPr>
        <w:t>Oświadczamy, że oferujemy realizację przedmiotu zamówienia zgodnie z wymaganiami określonymi  w ogłoszeniu o zamówieniu za cenę brutto, wyliczoną zgodnie z tabelą poniżej</w:t>
      </w:r>
      <w:r w:rsidR="00476ADE" w:rsidRPr="00394F9F">
        <w:rPr>
          <w:rFonts w:asciiTheme="majorHAnsi" w:hAnsiTheme="majorHAnsi" w:cs="Arial"/>
          <w:sz w:val="22"/>
          <w:szCs w:val="22"/>
        </w:rPr>
        <w:t>:</w:t>
      </w:r>
    </w:p>
    <w:p w14:paraId="2C91EFA9" w14:textId="77777777" w:rsidR="00036CDE" w:rsidRPr="00394F9F" w:rsidRDefault="00036CDE" w:rsidP="00036CDE">
      <w:pPr>
        <w:pStyle w:val="Tekstpodstawowy"/>
        <w:tabs>
          <w:tab w:val="start" w:pos="18pt"/>
        </w:tabs>
        <w:rPr>
          <w:rFonts w:asciiTheme="majorHAnsi" w:hAnsiTheme="majorHAnsi" w:cs="Arial"/>
          <w:b/>
          <w:bCs/>
        </w:rPr>
      </w:pPr>
    </w:p>
    <w:p w14:paraId="75A3FFC8" w14:textId="77777777" w:rsidR="00036CDE" w:rsidRPr="00394F9F" w:rsidRDefault="00C27CD2" w:rsidP="00036CDE">
      <w:pPr>
        <w:pStyle w:val="Tekstpodstawowy"/>
        <w:tabs>
          <w:tab w:val="start" w:pos="18pt"/>
        </w:tabs>
        <w:ind w:start="14.20pt"/>
        <w:rPr>
          <w:rFonts w:asciiTheme="majorHAnsi" w:hAnsiTheme="majorHAnsi" w:cs="Arial"/>
          <w:b/>
          <w:bCs/>
        </w:rPr>
      </w:pPr>
      <w:r w:rsidRPr="00394F9F">
        <w:rPr>
          <w:rFonts w:asciiTheme="majorHAnsi" w:hAnsiTheme="majorHAnsi" w:cs="Arial"/>
          <w:b/>
          <w:bCs/>
        </w:rPr>
        <w:t xml:space="preserve">Wartość brutto  </w:t>
      </w:r>
      <w:r w:rsidRPr="00394F9F">
        <w:rPr>
          <w:rFonts w:asciiTheme="majorHAnsi" w:hAnsiTheme="majorHAnsi" w:cs="Arial"/>
          <w:bCs/>
        </w:rPr>
        <w:t>………………………</w:t>
      </w:r>
      <w:r w:rsidRPr="00394F9F">
        <w:rPr>
          <w:rFonts w:asciiTheme="majorHAnsi" w:hAnsiTheme="majorHAnsi" w:cs="Arial"/>
          <w:b/>
          <w:bCs/>
        </w:rPr>
        <w:t xml:space="preserve"> PLN</w:t>
      </w:r>
    </w:p>
    <w:p w14:paraId="2F98903F" w14:textId="77777777" w:rsidR="00036CDE" w:rsidRPr="00394F9F" w:rsidRDefault="00036CDE" w:rsidP="00036CDE">
      <w:pPr>
        <w:pStyle w:val="Tekstpodstawowy"/>
        <w:tabs>
          <w:tab w:val="start" w:pos="18pt"/>
        </w:tabs>
        <w:ind w:start="14.20pt"/>
        <w:rPr>
          <w:rFonts w:asciiTheme="majorHAnsi" w:hAnsiTheme="majorHAnsi" w:cs="Arial"/>
          <w:b/>
          <w:bCs/>
        </w:rPr>
      </w:pPr>
    </w:p>
    <w:p w14:paraId="0AE28CA5" w14:textId="77777777" w:rsidR="00036CDE" w:rsidRPr="00394F9F" w:rsidRDefault="00C27CD2" w:rsidP="00036CDE">
      <w:pPr>
        <w:pStyle w:val="Tekstpodstawowy"/>
        <w:tabs>
          <w:tab w:val="start" w:pos="18pt"/>
        </w:tabs>
        <w:ind w:start="14.20pt"/>
        <w:rPr>
          <w:rFonts w:asciiTheme="majorHAnsi" w:hAnsiTheme="majorHAnsi" w:cs="Arial"/>
          <w:bCs/>
        </w:rPr>
      </w:pPr>
      <w:r w:rsidRPr="00394F9F">
        <w:rPr>
          <w:rFonts w:asciiTheme="majorHAnsi" w:hAnsiTheme="majorHAnsi" w:cs="Arial"/>
          <w:b/>
          <w:bCs/>
        </w:rPr>
        <w:t xml:space="preserve">słownie: </w:t>
      </w:r>
      <w:r w:rsidRPr="00394F9F">
        <w:rPr>
          <w:rFonts w:asciiTheme="majorHAnsi" w:hAnsiTheme="majorHAnsi" w:cs="Arial"/>
          <w:bCs/>
        </w:rPr>
        <w:t>………………………………………………………</w:t>
      </w:r>
    </w:p>
    <w:p w14:paraId="303A3B8F" w14:textId="77777777" w:rsidR="00036CDE" w:rsidRPr="00394F9F" w:rsidRDefault="00036CDE" w:rsidP="008869B4">
      <w:pPr>
        <w:pStyle w:val="Tekstpodstawowy"/>
        <w:tabs>
          <w:tab w:val="start" w:pos="18pt"/>
        </w:tabs>
        <w:rPr>
          <w:rFonts w:asciiTheme="majorHAnsi" w:hAnsiTheme="majorHAnsi" w:cs="Arial"/>
          <w:bCs/>
        </w:rPr>
      </w:pPr>
    </w:p>
    <w:p w14:paraId="450B9778" w14:textId="77777777" w:rsidR="00946C3D" w:rsidRPr="00394F9F" w:rsidRDefault="00C27CD2" w:rsidP="008869B4">
      <w:pPr>
        <w:pStyle w:val="Tekstpodstawowy"/>
        <w:tabs>
          <w:tab w:val="start" w:pos="18pt"/>
        </w:tabs>
        <w:ind w:start="14.20pt"/>
        <w:rPr>
          <w:rFonts w:asciiTheme="majorHAnsi" w:hAnsiTheme="majorHAnsi" w:cs="Arial"/>
          <w:b/>
          <w:bCs/>
        </w:rPr>
      </w:pPr>
      <w:r w:rsidRPr="00394F9F">
        <w:rPr>
          <w:rFonts w:asciiTheme="majorHAnsi" w:hAnsiTheme="majorHAnsi" w:cs="Arial"/>
          <w:b/>
          <w:bCs/>
        </w:rPr>
        <w:t>Tabela nr 1</w:t>
      </w:r>
    </w:p>
    <w:tbl>
      <w:tblPr>
        <w:tblpPr w:leftFromText="141" w:rightFromText="141" w:vertAnchor="text" w:tblpY="1"/>
        <w:tblOverlap w:val="never"/>
        <w:tblW w:w="88.0%" w:type="pct"/>
        <w:tblBorders>
          <w:top w:val="single" w:sz="4" w:space="0" w:color="auto"/>
          <w:start w:val="single" w:sz="4" w:space="0" w:color="auto"/>
          <w:bottom w:val="single" w:sz="4" w:space="0" w:color="auto"/>
          <w:end w:val="single" w:sz="4" w:space="0" w:color="auto"/>
          <w:insideH w:val="single" w:sz="4" w:space="0" w:color="auto"/>
          <w:insideV w:val="single" w:sz="4" w:space="0" w:color="auto"/>
        </w:tblBorders>
        <w:tblCellMar>
          <w:start w:w="3.50pt" w:type="dxa"/>
          <w:end w:w="3.50pt" w:type="dxa"/>
        </w:tblCellMar>
        <w:tblLook w:firstRow="1" w:lastRow="0" w:firstColumn="1" w:lastColumn="0" w:noHBand="0" w:noVBand="1"/>
      </w:tblPr>
      <w:tblGrid>
        <w:gridCol w:w="511"/>
        <w:gridCol w:w="4091"/>
        <w:gridCol w:w="598"/>
        <w:gridCol w:w="1109"/>
        <w:gridCol w:w="1109"/>
        <w:gridCol w:w="1023"/>
      </w:tblGrid>
      <w:tr w:rsidR="00AE3849" w:rsidRPr="00394F9F" w14:paraId="35901E77" w14:textId="77777777" w:rsidTr="00394F9F">
        <w:trPr>
          <w:trHeight w:val="1041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14:paraId="68BEAB1C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proofErr w:type="spellStart"/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14:paraId="75B74D2D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14:paraId="1418A8CB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14:paraId="11102786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sz w:val="18"/>
                <w:szCs w:val="18"/>
              </w:rPr>
              <w:t>Cena jedn. za przegląd</w:t>
            </w:r>
          </w:p>
          <w:p w14:paraId="33C906DD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[zł]</w:t>
            </w: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14:paraId="42191531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Wartość netto</w:t>
            </w:r>
          </w:p>
          <w:p w14:paraId="574EC886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[zł]</w:t>
            </w:r>
          </w:p>
          <w:p w14:paraId="046FA0B7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i/>
                <w:sz w:val="18"/>
                <w:szCs w:val="18"/>
              </w:rPr>
              <w:t>/</w:t>
            </w:r>
            <w:r w:rsidR="00341DCD" w:rsidRPr="00394F9F">
              <w:rPr>
                <w:rFonts w:asciiTheme="majorHAnsi" w:hAnsiTheme="majorHAnsi" w:cs="Arial"/>
                <w:bCs/>
                <w:i/>
                <w:sz w:val="18"/>
                <w:szCs w:val="18"/>
              </w:rPr>
              <w:t>ilość x cena</w:t>
            </w:r>
            <w:r w:rsidRPr="00394F9F">
              <w:rPr>
                <w:rFonts w:asciiTheme="majorHAnsi" w:hAnsiTheme="majorHAnsi" w:cs="Arial"/>
                <w:bCs/>
                <w:i/>
                <w:sz w:val="18"/>
                <w:szCs w:val="18"/>
              </w:rPr>
              <w:t>/</w:t>
            </w: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14:paraId="49752C66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Wartość brutto</w:t>
            </w:r>
          </w:p>
          <w:p w14:paraId="2F352D6E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[zł]</w:t>
            </w:r>
          </w:p>
          <w:p w14:paraId="261CAFC7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</w:p>
        </w:tc>
      </w:tr>
      <w:tr w:rsidR="00AE3849" w:rsidRPr="00394F9F" w14:paraId="752F2E17" w14:textId="77777777" w:rsidTr="00394F9F"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14:paraId="74ED8568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i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i/>
                <w:sz w:val="18"/>
                <w:szCs w:val="18"/>
              </w:rPr>
              <w:t>1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14:paraId="5723E03D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i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14:paraId="165E6EF0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i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i/>
                <w:sz w:val="18"/>
                <w:szCs w:val="18"/>
              </w:rPr>
              <w:t>3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14:paraId="3FD29A72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i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i/>
                <w:sz w:val="18"/>
                <w:szCs w:val="18"/>
              </w:rPr>
              <w:t>4</w:t>
            </w: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14:paraId="0D7BD62B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i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i/>
                <w:sz w:val="18"/>
                <w:szCs w:val="18"/>
              </w:rPr>
              <w:t>5</w:t>
            </w: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14:paraId="62D3DF6C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i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i/>
                <w:sz w:val="18"/>
                <w:szCs w:val="18"/>
              </w:rPr>
              <w:t>7</w:t>
            </w:r>
          </w:p>
        </w:tc>
      </w:tr>
      <w:tr w:rsidR="00AE3849" w:rsidRPr="00394F9F" w14:paraId="05BBD928" w14:textId="77777777" w:rsidTr="00394F9F">
        <w:trPr>
          <w:gridAfter w:val="5"/>
          <w:wAfter w:w="93.0%" w:type="pct"/>
          <w:cantSplit/>
          <w:trHeight w:val="427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E080BDD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1.</w:t>
            </w:r>
          </w:p>
        </w:tc>
      </w:tr>
      <w:tr w:rsidR="00AE3849" w:rsidRPr="00394F9F" w14:paraId="24918123" w14:textId="77777777" w:rsidTr="00394F9F">
        <w:trPr>
          <w:cantSplit/>
          <w:trHeight w:val="537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2868C08" w14:textId="77777777" w:rsidR="0020362D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1.1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EB6C0BC" w14:textId="417EE466" w:rsidR="0020362D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Centrum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NanoBioMedyczne</w:t>
            </w:r>
            <w:proofErr w:type="spellEnd"/>
          </w:p>
          <w:p w14:paraId="540CBE1E" w14:textId="77777777" w:rsidR="0020362D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główny</w:t>
            </w:r>
          </w:p>
          <w:p w14:paraId="07E66C3A" w14:textId="77777777" w:rsidR="0020362D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Wszechnicy Piastowskiej 3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DD2B30E" w14:textId="77777777" w:rsidR="0020362D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72BEC97" w14:textId="77777777" w:rsidR="0020362D" w:rsidRPr="00394F9F" w:rsidRDefault="0020362D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B2021CA" w14:textId="77777777" w:rsidR="0020362D" w:rsidRPr="00394F9F" w:rsidRDefault="0020362D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ABD206B" w14:textId="77777777" w:rsidR="0020362D" w:rsidRPr="00394F9F" w:rsidRDefault="0020362D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20322905" w14:textId="77777777" w:rsidTr="00394F9F">
        <w:trPr>
          <w:cantSplit/>
          <w:trHeight w:val="537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D13F480" w14:textId="77777777" w:rsidR="0020362D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1.2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197DC13" w14:textId="3C0CEAFB" w:rsidR="0020362D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Centrum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NanoBioMedyczne</w:t>
            </w:r>
            <w:proofErr w:type="spellEnd"/>
          </w:p>
          <w:p w14:paraId="39E264E6" w14:textId="77777777" w:rsidR="0020362D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sala wielofunkcyjna</w:t>
            </w:r>
          </w:p>
          <w:p w14:paraId="3D459489" w14:textId="77777777" w:rsidR="0020362D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Wszechnicy Piastowskiej 3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1602DED" w14:textId="77777777" w:rsidR="0020362D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1CEB4FD" w14:textId="77777777" w:rsidR="0020362D" w:rsidRPr="00394F9F" w:rsidRDefault="0020362D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2022A3A" w14:textId="77777777" w:rsidR="0020362D" w:rsidRPr="00394F9F" w:rsidRDefault="0020362D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81A9E28" w14:textId="77777777" w:rsidR="0020362D" w:rsidRPr="00394F9F" w:rsidRDefault="0020362D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11FF8B8C" w14:textId="77777777" w:rsidTr="00394F9F">
        <w:trPr>
          <w:cantSplit/>
          <w:trHeight w:val="537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F5C700B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20362D" w:rsidRPr="00394F9F">
              <w:rPr>
                <w:rFonts w:asciiTheme="majorHAnsi" w:hAnsiTheme="majorHAnsi" w:cs="Arial"/>
                <w:bCs/>
                <w:sz w:val="18"/>
                <w:szCs w:val="18"/>
              </w:rPr>
              <w:t>3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8433DEC" w14:textId="569F756D" w:rsidR="0020362D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Centrum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NanoBioMedyczne</w:t>
            </w:r>
            <w:proofErr w:type="spellEnd"/>
          </w:p>
          <w:p w14:paraId="26AB5E1A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magazynek gazów</w:t>
            </w:r>
          </w:p>
          <w:p w14:paraId="1745DD58" w14:textId="3E68B30F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Wszechnicy Piastowskiej 3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E4940E6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B4B9FC9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F3D889B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6AE910E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86F2777" w14:textId="77777777" w:rsidTr="00394F9F">
        <w:trPr>
          <w:cantSplit/>
          <w:trHeight w:val="545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3993BF3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lastRenderedPageBreak/>
              <w:t>1.</w:t>
            </w:r>
            <w:r w:rsidR="0020362D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89D94B1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Archiwum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Morasko</w:t>
            </w:r>
            <w:proofErr w:type="spellEnd"/>
          </w:p>
          <w:p w14:paraId="505E4C13" w14:textId="51AA25D5" w:rsidR="0020362D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Wszechnicy Piastowskiej 2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C9965D2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3E3F8DD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BCF0C61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11AB3C3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BDAC586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B49E216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1.3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C734860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Col</w:t>
            </w:r>
            <w:r w:rsidR="00BD7FD9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legium </w:t>
            </w:r>
            <w:proofErr w:type="spellStart"/>
            <w:r w:rsidR="00BD7FD9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Geologicum</w:t>
            </w:r>
            <w:proofErr w:type="spellEnd"/>
            <w:r w:rsidR="00BD7FD9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i </w:t>
            </w:r>
            <w:proofErr w:type="spellStart"/>
            <w:r w:rsidR="00BD7FD9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Geograficum</w:t>
            </w:r>
            <w:proofErr w:type="spellEnd"/>
          </w:p>
          <w:p w14:paraId="0DAC5150" w14:textId="077A3EFD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B. Krygowskiego 10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6B813A6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ED699DF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9DA06A9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C3E449C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16054967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2D89001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1.4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9194689" w14:textId="77CF24E2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Pływalnia Uniwersytecka</w:t>
            </w:r>
          </w:p>
          <w:p w14:paraId="09B3DD40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Strażewicza 21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43B8DCE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BBC0276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6B72E8D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C81AE36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1FA2EF6D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3DDAA97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1.5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9E64935" w14:textId="60C6DC0C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Hala sportowa</w:t>
            </w:r>
          </w:p>
          <w:p w14:paraId="229354BE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ul.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Zagajnikowa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9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926B260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C95CCF1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9E3F8A5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9C6832C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3E5C0BBC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8C7E42A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1.6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789089C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SWFiS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ul.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Zagajnikowa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9</w:t>
            </w:r>
          </w:p>
          <w:p w14:paraId="1F1C0AFC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(korty tenisowe)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1DE35E0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4C57B10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70EE07D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0C706C9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24E24E0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C3B0668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1.7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F71BF31" w14:textId="77777777" w:rsidR="00164CC6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Martineum</w:t>
            </w:r>
            <w:proofErr w:type="spellEnd"/>
          </w:p>
          <w:p w14:paraId="39C07492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Św. Marcin78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744E09A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8694C70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AA62C06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3F392A8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DB6145A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AE98A4D" w14:textId="77777777" w:rsidR="000D7AA0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1.8</w:t>
            </w:r>
          </w:p>
        </w:tc>
        <w:tc>
          <w:tcPr>
            <w:tcW w:w="48.0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C6B9F84" w14:textId="47F4B291" w:rsidR="000D7AA0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Maius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,</w:t>
            </w:r>
          </w:p>
          <w:p w14:paraId="67D34206" w14:textId="77777777" w:rsidR="000D7AA0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ul. Fredry 10 - Biblioteka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WFPiK</w:t>
            </w:r>
            <w:proofErr w:type="spellEnd"/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E98CD6D" w14:textId="77777777" w:rsidR="000D7AA0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70DA1FE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10C6D7C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4D0EA36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8EB2BAC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D37888E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9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67E6A7A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  <w:lang w:val="en-GB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  <w:lang w:val="en-GB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  <w:lang w:val="en-GB"/>
              </w:rPr>
              <w:t>luridicum</w:t>
            </w:r>
            <w:proofErr w:type="spellEnd"/>
          </w:p>
          <w:p w14:paraId="6AC7C1AE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  <w:lang w:val="en-GB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  <w:lang w:val="en-GB"/>
              </w:rPr>
              <w:t xml:space="preserve">ul.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  <w:lang w:val="en-GB"/>
              </w:rPr>
              <w:t>Św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  <w:lang w:val="en-GB"/>
              </w:rPr>
              <w:t>. Marcin 90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C5E17B1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0BF8EEF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FDB320E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71C04A6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2905D67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0F73763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10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7147289" w14:textId="11734855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Dydaktyczny</w:t>
            </w:r>
          </w:p>
          <w:p w14:paraId="567AB3A2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Drzymały 24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C4A263B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3A97576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70BE30C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E11F929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E046825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75C2B83" w14:textId="77777777" w:rsidR="00E954E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1.11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5FDF410" w14:textId="77777777" w:rsidR="00E954E3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Dydaktyczny</w:t>
            </w:r>
          </w:p>
          <w:p w14:paraId="2A8901D9" w14:textId="0EAAAEB0" w:rsidR="00E954E3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Międzychodzka 5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518BB5F" w14:textId="77777777" w:rsidR="00E954E3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0D907AD" w14:textId="77777777" w:rsidR="00E954E3" w:rsidRPr="00394F9F" w:rsidRDefault="00E954E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1083B5C" w14:textId="77777777" w:rsidR="00E954E3" w:rsidRPr="00394F9F" w:rsidRDefault="00E954E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3DA0526" w14:textId="77777777" w:rsidR="00E954E3" w:rsidRPr="00394F9F" w:rsidRDefault="00E954E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1A52487C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A1C33CD" w14:textId="77777777" w:rsidR="00E954E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1.12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6FC09B9" w14:textId="44FC4631" w:rsidR="00E954E3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Obserwatorium Astronomiczne</w:t>
            </w:r>
          </w:p>
          <w:p w14:paraId="6E0DFEA2" w14:textId="1D1D9EBE" w:rsidR="00E954E3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Poznań ul. Słoneczna 36</w:t>
            </w:r>
          </w:p>
          <w:p w14:paraId="29EE736E" w14:textId="77777777" w:rsidR="00E954E3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dydaktyczny nr 1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BCF1010" w14:textId="77777777" w:rsidR="00E954E3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1A80C22" w14:textId="77777777" w:rsidR="00E954E3" w:rsidRPr="00394F9F" w:rsidRDefault="00E954E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6E6316A" w14:textId="77777777" w:rsidR="00E954E3" w:rsidRPr="00394F9F" w:rsidRDefault="00E954E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802B121" w14:textId="77777777" w:rsidR="00E954E3" w:rsidRPr="00394F9F" w:rsidRDefault="00E954E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97B3859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1B37C82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1.1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3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DBC81A9" w14:textId="145FA9CE" w:rsidR="00E954E3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Obserwatorium Astronomiczne</w:t>
            </w:r>
          </w:p>
          <w:p w14:paraId="03C70298" w14:textId="350201F4" w:rsidR="00E954E3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Poznań ul. Słoneczna 36</w:t>
            </w:r>
          </w:p>
          <w:p w14:paraId="04BB3EAA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teleskop – budynek nr 2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E5FB123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81B5A17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C5BFE0C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02DD618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DCA03F1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72DA22B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0863AB" w:rsidRPr="00394F9F">
              <w:rPr>
                <w:rFonts w:asciiTheme="majorHAnsi" w:hAnsiTheme="majorHAnsi" w:cs="Arial"/>
                <w:bCs/>
                <w:sz w:val="18"/>
                <w:szCs w:val="18"/>
              </w:rPr>
              <w:t>1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CB344C7" w14:textId="2911B75F" w:rsidR="000863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Obserwatorium Astronomiczne</w:t>
            </w:r>
          </w:p>
          <w:p w14:paraId="64627B7B" w14:textId="27B4872A" w:rsidR="000863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Poznań ul. Słoneczna 36</w:t>
            </w:r>
          </w:p>
          <w:p w14:paraId="3127FAD2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pawilon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5CE1BA9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F080646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1E58A23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DF15155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8973806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A061B20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1.15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74B8E17" w14:textId="53B20CF4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Iuridicum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Novum</w:t>
            </w:r>
          </w:p>
          <w:p w14:paraId="0896DEC0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al. Niepodległości 53</w:t>
            </w:r>
          </w:p>
          <w:p w14:paraId="1EEC2FCA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dydaktyczny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5F20929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1564D41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6DE648C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CC40F9A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1ED06C33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C4D170C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1.16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479EB2B" w14:textId="70A7DD68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Iuridicum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Novum</w:t>
            </w:r>
          </w:p>
          <w:p w14:paraId="043FB93A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al. Niepodległości 53</w:t>
            </w:r>
          </w:p>
          <w:p w14:paraId="1BB18910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akumulatorownia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4E3FDFD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99377DA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969AEB9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660E8D2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9578F5D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CD3A4F0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1.17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E6B5ECF" w14:textId="72E5C6C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Iuridicum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Novum</w:t>
            </w:r>
          </w:p>
          <w:p w14:paraId="1820F9F4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al. Niepodległości 53</w:t>
            </w:r>
          </w:p>
          <w:p w14:paraId="4421B572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garaż 1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C3AABE8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1E1C6C9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D93EF40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F4E491D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F7758C3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F23B49B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1.18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7D485A2" w14:textId="7407C4FD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Iuridicum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Novum</w:t>
            </w:r>
          </w:p>
          <w:p w14:paraId="0F178434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al. Niepodległości 53</w:t>
            </w:r>
          </w:p>
          <w:p w14:paraId="14376508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garaż 2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C2BA8D8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1F91E25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D062357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F86BFC3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21F96B28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094D7CD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0863AB" w:rsidRPr="00394F9F">
              <w:rPr>
                <w:rFonts w:asciiTheme="majorHAnsi" w:hAnsiTheme="majorHAnsi" w:cs="Arial"/>
                <w:bCs/>
                <w:sz w:val="18"/>
                <w:szCs w:val="18"/>
              </w:rPr>
              <w:t>1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9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927BEB3" w14:textId="691D121F" w:rsidR="000863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Iuridicum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Novum</w:t>
            </w:r>
          </w:p>
          <w:p w14:paraId="24CB89CF" w14:textId="77777777" w:rsidR="000863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al. Niepodległości 53</w:t>
            </w:r>
          </w:p>
          <w:p w14:paraId="2F728731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portiernia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7B93718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7837AD1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A0BA1BC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B485BDF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7DC21BC9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8909BCB" w14:textId="77777777" w:rsidR="000D7AA0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1.20</w:t>
            </w:r>
          </w:p>
        </w:tc>
        <w:tc>
          <w:tcPr>
            <w:tcW w:w="48.0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EB5B8C6" w14:textId="77777777" w:rsidR="000D7AA0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Collegium Novum – budynek A</w:t>
            </w:r>
          </w:p>
          <w:p w14:paraId="7C7E71D9" w14:textId="77777777" w:rsidR="000D7AA0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al. Niepodległości 4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9E27D95" w14:textId="77777777" w:rsidR="000D7AA0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0F87866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72FAE87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B476A33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3022692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AB0F891" w14:textId="77777777" w:rsidR="000D7AA0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1.21</w:t>
            </w:r>
          </w:p>
        </w:tc>
        <w:tc>
          <w:tcPr>
            <w:tcW w:w="48.0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23C809C" w14:textId="77777777" w:rsidR="000D7AA0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Collegium Novum – budynek B</w:t>
            </w:r>
          </w:p>
          <w:p w14:paraId="361EA169" w14:textId="77777777" w:rsidR="000D7AA0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al. Niepodległości 4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0231096" w14:textId="77777777" w:rsidR="000D7AA0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C40235B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399443B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9DB741B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B3F63CA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48E850F" w14:textId="77777777" w:rsidR="000D7AA0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1.22</w:t>
            </w:r>
          </w:p>
        </w:tc>
        <w:tc>
          <w:tcPr>
            <w:tcW w:w="48.0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A935802" w14:textId="77777777" w:rsidR="000D7AA0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Collegium Novum - biblioteka</w:t>
            </w:r>
          </w:p>
          <w:p w14:paraId="41A40A1C" w14:textId="1B4D24FA" w:rsidR="000D7AA0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al. Niepodległości 4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D24B5A7" w14:textId="77777777" w:rsidR="000D7AA0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459AD93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F649514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0B7EE57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7D101537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9E3EA3E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23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79E064B" w14:textId="79904C01" w:rsidR="000863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Sala Sportowa</w:t>
            </w:r>
          </w:p>
          <w:p w14:paraId="646446CE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Młyńska 15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5FD4BB0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14D8CA3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718F9B1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42FE925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16374D19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D0AEAF2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24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6E42B71" w14:textId="2FC0C39E" w:rsidR="000A6374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dydaktyczny (szpitalik)</w:t>
            </w:r>
          </w:p>
          <w:p w14:paraId="0A636CB0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al.</w:t>
            </w:r>
            <w:r w:rsidR="000A6374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Niepodległości</w:t>
            </w:r>
            <w:r w:rsidR="000A6374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24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34D5F3A" w14:textId="77777777" w:rsidR="00D265A1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A4AEBE4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7487007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0FEB375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3FD3C55C" w14:textId="77777777" w:rsidTr="00394F9F">
        <w:trPr>
          <w:cantSplit/>
          <w:trHeight w:val="993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2957765" w14:textId="77777777" w:rsidR="000D7AA0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lastRenderedPageBreak/>
              <w:t>1.25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B124A31" w14:textId="111D449D" w:rsidR="000D7AA0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Willa (Wydział Nauki o Sztuce)</w:t>
            </w:r>
          </w:p>
          <w:p w14:paraId="27B4EDE1" w14:textId="77777777" w:rsidR="000D7AA0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Wieniawskiego 3</w:t>
            </w:r>
          </w:p>
          <w:p w14:paraId="63168D6E" w14:textId="77777777" w:rsidR="000D7AA0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33C93BE" w14:textId="77777777" w:rsidR="000D7AA0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5FCD79B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FE8519C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E8FDB11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A335945" w14:textId="77777777" w:rsidTr="00394F9F">
        <w:trPr>
          <w:cantSplit/>
          <w:trHeight w:val="993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A473E60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26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A30CE8D" w14:textId="2ADE0810" w:rsidR="000863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Willa (Wydział Nauki o Sztuce)</w:t>
            </w:r>
          </w:p>
          <w:p w14:paraId="1D70E3B9" w14:textId="77777777" w:rsidR="000863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Wieniawskiego 3</w:t>
            </w:r>
          </w:p>
          <w:p w14:paraId="0EDCE449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budynek gospodarczy - zwierzętarnia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B2E8136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21FD367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9FDE7A4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CAC5486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75C14E4F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EF47593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1.27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34F4325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Ogród Botaniczny</w:t>
            </w:r>
          </w:p>
          <w:p w14:paraId="42CFCBDE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D</w:t>
            </w:r>
            <w:r w:rsidR="003254F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ą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browskiego 165</w:t>
            </w:r>
          </w:p>
          <w:p w14:paraId="38CCCD01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administracyjny A1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3E17289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AF3BD13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3A94A70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0995791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045DC72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3E6177A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1.28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D1F50A6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Ogród Botaniczny</w:t>
            </w:r>
          </w:p>
          <w:p w14:paraId="3565EC63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D</w:t>
            </w:r>
            <w:r w:rsidR="003254F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ą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browskiego 165</w:t>
            </w:r>
          </w:p>
          <w:p w14:paraId="222A6403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pawilon naukowo-badawczy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F4B9CF5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2D142FD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103B189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5BEB581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EAAF964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326DF4D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1.29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551574E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Ogród Botaniczny</w:t>
            </w:r>
          </w:p>
          <w:p w14:paraId="3C8F0601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D</w:t>
            </w:r>
            <w:r w:rsidR="003254F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ą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browskiego 165</w:t>
            </w:r>
          </w:p>
          <w:p w14:paraId="55E636D1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nr 3 - genetyka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BD1E3B0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E18C921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7E8C9EF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897B297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0FC1C2C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02E1D16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1.30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41EB1D5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Ogród Botaniczny</w:t>
            </w:r>
          </w:p>
          <w:p w14:paraId="7898EDE0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D</w:t>
            </w:r>
            <w:r w:rsidR="003254F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ą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browskiego 165</w:t>
            </w:r>
          </w:p>
          <w:p w14:paraId="1DEA9EBE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administracyjny  D2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CD895F2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BFD4439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E2F1A59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012816D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7B662F1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2D19B34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1.31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E3BDDD9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Ogród Botaniczny</w:t>
            </w:r>
          </w:p>
          <w:p w14:paraId="39BAC45F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D</w:t>
            </w:r>
            <w:r w:rsidR="003254F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ą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browskiego 165</w:t>
            </w:r>
          </w:p>
          <w:p w14:paraId="4D0C31A0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budynek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techniczno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- socjalny nr 4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7D89B0B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BC0DF9E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14F9C72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631988E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7306777A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AFE8BD9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1.32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247C492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Ogród Botaniczny</w:t>
            </w:r>
          </w:p>
          <w:p w14:paraId="264CEC7B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D</w:t>
            </w:r>
            <w:r w:rsidR="003254F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ą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browskiego 165</w:t>
            </w:r>
          </w:p>
          <w:p w14:paraId="7019038C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magazynowy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AA9FC09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636A795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9C7CF73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16E6431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67CACD4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A226EB1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1.33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5FD6160" w14:textId="77777777" w:rsidR="003254F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Ogród Botaniczny</w:t>
            </w:r>
          </w:p>
          <w:p w14:paraId="148DA15B" w14:textId="77777777" w:rsidR="003254F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Dąbrowskiego 165</w:t>
            </w:r>
          </w:p>
          <w:p w14:paraId="1873CEBE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- pawilon letni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DCF08B8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A8E4F6F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08A584D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66A48EF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205DC59B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7FEF6BC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1.34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B4C9392" w14:textId="77777777" w:rsidR="003254F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Ogród Botaniczny</w:t>
            </w:r>
          </w:p>
          <w:p w14:paraId="13C5F287" w14:textId="77777777" w:rsidR="003254F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Dąbrowskiego 165</w:t>
            </w:r>
          </w:p>
          <w:p w14:paraId="2BF5D825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nr 8 - gospodarczy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171D8A3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790ACD8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443CD2F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8236170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2173CAFE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8727C76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1.35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B1D9AB3" w14:textId="77777777" w:rsidR="003254F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Ogród Botaniczny</w:t>
            </w:r>
          </w:p>
          <w:p w14:paraId="69C4AB14" w14:textId="77777777" w:rsidR="003254F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Dąbrowskiego 165</w:t>
            </w:r>
          </w:p>
          <w:p w14:paraId="38E40764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nr 9 - dom ogrodnika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EFC5B1A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23FAAC4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F87157D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C505904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BF49BBA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23F3242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1.36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D7812D2" w14:textId="77777777" w:rsidR="003254F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Ogród Botaniczny</w:t>
            </w:r>
          </w:p>
          <w:p w14:paraId="02770472" w14:textId="77777777" w:rsidR="003254F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Dąbrowskiego 165</w:t>
            </w:r>
          </w:p>
          <w:p w14:paraId="2AF22A29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nr 10 – była kotłownia AR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74828D6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6535E3B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752B1A9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A766B06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CD75F57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206DA2E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1.37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BECE59D" w14:textId="77777777" w:rsidR="003254F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Kampus Ogrody budynek AB</w:t>
            </w:r>
          </w:p>
          <w:p w14:paraId="6A3175C6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</w:t>
            </w:r>
            <w:r w:rsidR="003254F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l. Szamarzewskiego 89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680208C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C6D58BF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9F298F1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AE20B46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F27DB5C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D713717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1.38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B5B46D2" w14:textId="77777777" w:rsidR="003254F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Kampus Ogrody budynek C</w:t>
            </w:r>
          </w:p>
          <w:p w14:paraId="37B8BB7C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</w:t>
            </w:r>
            <w:r w:rsidR="003254F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l. Szamarzewskiego 89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4FD4BAE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44D1E90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D9A57AC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52247C4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9662B32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71711E5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39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B163DE2" w14:textId="77777777" w:rsidR="000863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Kampus Ogrody </w:t>
            </w:r>
            <w:r w:rsidR="005C429F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udynek </w:t>
            </w:r>
            <w:r w:rsidR="003254F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E</w:t>
            </w:r>
          </w:p>
          <w:p w14:paraId="3F50C9B7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</w:t>
            </w:r>
            <w:r w:rsidR="000863AB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l. Szamarzewskiego 89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9573751" w14:textId="77777777" w:rsidR="00D265A1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1F1DCFE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6B7C972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3B81E11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A5D0A65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F93FFC4" w14:textId="77777777" w:rsidR="000863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  <w:r w:rsidR="00814596" w:rsidRPr="00394F9F">
              <w:rPr>
                <w:rFonts w:asciiTheme="majorHAnsi" w:hAnsiTheme="majorHAnsi" w:cs="Arial"/>
                <w:bCs/>
                <w:sz w:val="18"/>
                <w:szCs w:val="18"/>
              </w:rPr>
              <w:t>0</w:t>
            </w:r>
          </w:p>
        </w:tc>
        <w:tc>
          <w:tcPr>
            <w:tcW w:w="48.0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1BC803E8" w14:textId="77777777" w:rsidR="000863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Europeanum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Gniezno</w:t>
            </w:r>
          </w:p>
          <w:p w14:paraId="634A9EF1" w14:textId="77777777" w:rsidR="000863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sala gimnastyczna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0C05E37" w14:textId="77777777" w:rsidR="000863AB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EEB3594" w14:textId="77777777" w:rsidR="000863AB" w:rsidRPr="00394F9F" w:rsidRDefault="000863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0734131" w14:textId="77777777" w:rsidR="000863AB" w:rsidRPr="00394F9F" w:rsidRDefault="000863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098A0C9" w14:textId="77777777" w:rsidR="000863AB" w:rsidRPr="00394F9F" w:rsidRDefault="000863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09C6835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E64BA8F" w14:textId="77777777" w:rsidR="000863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  <w:r w:rsidR="00814596" w:rsidRPr="00394F9F">
              <w:rPr>
                <w:rFonts w:asciiTheme="majorHAnsi" w:hAnsiTheme="majorHAnsi" w:cs="Arial"/>
                <w:bCs/>
                <w:sz w:val="18"/>
                <w:szCs w:val="18"/>
              </w:rPr>
              <w:t>1</w:t>
            </w:r>
          </w:p>
        </w:tc>
        <w:tc>
          <w:tcPr>
            <w:tcW w:w="48.0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4955A8B6" w14:textId="77777777" w:rsidR="000863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Europeanum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Gniezno</w:t>
            </w:r>
          </w:p>
          <w:p w14:paraId="763620C3" w14:textId="22E81D2A" w:rsidR="000863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stołówka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593C018" w14:textId="77777777" w:rsidR="000863AB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03D17E2" w14:textId="77777777" w:rsidR="000863AB" w:rsidRPr="00394F9F" w:rsidRDefault="000863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2CA17AA" w14:textId="77777777" w:rsidR="000863AB" w:rsidRPr="00394F9F" w:rsidRDefault="000863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DFA9113" w14:textId="77777777" w:rsidR="000863AB" w:rsidRPr="00394F9F" w:rsidRDefault="000863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744D765F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B569F16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2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521BCB2" w14:textId="77777777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Pałac w Gułtowach</w:t>
            </w:r>
          </w:p>
          <w:p w14:paraId="5A50F139" w14:textId="77777777" w:rsidR="00AD5C07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Park im. A. Bnińskiego 1</w:t>
            </w:r>
          </w:p>
          <w:p w14:paraId="6E42FB82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budynek główny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AB7A855" w14:textId="77777777" w:rsidR="00D265A1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2C19355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73DDE2D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B8123F7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7DC963DF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AC30AD4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3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07834BA6" w14:textId="77777777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Pałac w Gułtowach</w:t>
            </w:r>
          </w:p>
          <w:p w14:paraId="52F9D09B" w14:textId="3DB39572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wozownia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4C4B814" w14:textId="77777777" w:rsidR="007C1E83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9D6B514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CED83A0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EDF7648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03AD311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209594C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</w:p>
        </w:tc>
        <w:tc>
          <w:tcPr>
            <w:tcW w:w="48.0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2BB3990B" w14:textId="2D79114E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Pałac w Gułtowach</w:t>
            </w:r>
          </w:p>
          <w:p w14:paraId="24030C12" w14:textId="77777777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oficyna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3F2D68C" w14:textId="77777777" w:rsidR="007C1E83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61D81B1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5052C0F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277FD3C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247A2513" w14:textId="77777777" w:rsidTr="00394F9F">
        <w:trPr>
          <w:cantSplit/>
          <w:trHeight w:val="67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BC01F12" w14:textId="77777777" w:rsidR="00BA6767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1.4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5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474E4F6" w14:textId="77777777" w:rsidR="00BA676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Instytut Geologii i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Geoinformacji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Storkowo</w:t>
            </w:r>
          </w:p>
          <w:p w14:paraId="338068AA" w14:textId="77777777" w:rsidR="00BA676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stacji badawczej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03C1D8B" w14:textId="77777777" w:rsidR="00BA6767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D464AE3" w14:textId="77777777" w:rsidR="00BA6767" w:rsidRPr="00394F9F" w:rsidRDefault="00BA6767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CB3EE2A" w14:textId="77777777" w:rsidR="00BA6767" w:rsidRPr="00394F9F" w:rsidRDefault="00BA6767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DC472EF" w14:textId="77777777" w:rsidR="00BA6767" w:rsidRPr="00394F9F" w:rsidRDefault="00BA6767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23BFA8BA" w14:textId="77777777" w:rsidTr="00394F9F">
        <w:trPr>
          <w:cantSplit/>
          <w:trHeight w:val="67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CED1341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6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E089E26" w14:textId="77777777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Instytut Geologii i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Geoinformacji</w:t>
            </w:r>
            <w:proofErr w:type="spellEnd"/>
            <w:r w:rsidR="00BA676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Storkowo</w:t>
            </w:r>
          </w:p>
          <w:p w14:paraId="1BA7E343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budynek magazynowy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2C63172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863AD6B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300B4E5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D28728F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70061685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AB8AAB6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lastRenderedPageBreak/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7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6979B200" w14:textId="18999D7A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Stacja Biała Góra</w:t>
            </w:r>
          </w:p>
          <w:p w14:paraId="7CAE9871" w14:textId="77777777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</w:t>
            </w:r>
            <w:r w:rsidR="00A27A3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ynek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A</w:t>
            </w:r>
            <w:r w:rsidR="00A27A3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-</w:t>
            </w:r>
            <w:r w:rsidR="00BA676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barak mieszkalno-socjalny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11B1D36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83C8BB1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5C7CE6E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D473697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3273463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49ADA16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814596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8</w:t>
            </w:r>
          </w:p>
        </w:tc>
        <w:tc>
          <w:tcPr>
            <w:tcW w:w="48.0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33AD5BE1" w14:textId="583B1761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Stacja Biała Góra</w:t>
            </w:r>
          </w:p>
          <w:p w14:paraId="1CAA9112" w14:textId="77777777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</w:t>
            </w:r>
            <w:r w:rsidR="00A27A3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ynek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B</w:t>
            </w:r>
            <w:r w:rsidR="00A27A3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-</w:t>
            </w:r>
            <w:r w:rsidR="00BA676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</w:t>
            </w:r>
            <w:r w:rsidR="00A27A3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barak dydaktyczny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68C1A35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7D645B5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23D2484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EAECE26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3ECD39F4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21196B9" w14:textId="77777777" w:rsidR="00BA6767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49</w:t>
            </w:r>
          </w:p>
        </w:tc>
        <w:tc>
          <w:tcPr>
            <w:tcW w:w="48.0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27D03277" w14:textId="6DFCB7B5" w:rsidR="00A27A3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Stacja Biała Góra</w:t>
            </w:r>
          </w:p>
          <w:p w14:paraId="792CD16C" w14:textId="77777777" w:rsidR="00BA676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garaż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76B2667" w14:textId="77777777" w:rsidR="00BA6767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4AD1528" w14:textId="77777777" w:rsidR="00BA6767" w:rsidRPr="00394F9F" w:rsidRDefault="00BA6767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F119445" w14:textId="77777777" w:rsidR="00BA6767" w:rsidRPr="00394F9F" w:rsidRDefault="00BA6767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071F4E8" w14:textId="77777777" w:rsidR="00BA6767" w:rsidRPr="00394F9F" w:rsidRDefault="00BA6767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5DAA4BB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2351F07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5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0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2AF44422" w14:textId="132081EF" w:rsidR="00AD5C07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Dom Pracy Twórczej Obrzycko</w:t>
            </w:r>
          </w:p>
          <w:p w14:paraId="77E6981A" w14:textId="77777777" w:rsidR="00461D5F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ul. Zamek 1</w:t>
            </w:r>
          </w:p>
          <w:p w14:paraId="64660FC9" w14:textId="77777777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budynek główny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A78730D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9E29C2E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58E5E1D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1BD4A5E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07F8E11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FEE76B3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5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1</w:t>
            </w:r>
          </w:p>
        </w:tc>
        <w:tc>
          <w:tcPr>
            <w:tcW w:w="48.0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3A4C7690" w14:textId="612565F2" w:rsidR="00461D5F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Dom Pracy Twórczej Obrzycko</w:t>
            </w:r>
          </w:p>
          <w:p w14:paraId="226D3B5F" w14:textId="77777777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oficyna 1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38B62CF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55A7AFD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B2D02F2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8D6B8E2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86E3220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87A0575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5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2</w:t>
            </w:r>
          </w:p>
        </w:tc>
        <w:tc>
          <w:tcPr>
            <w:tcW w:w="48.0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0C3026D5" w14:textId="77777777" w:rsidR="00461D5F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Dom Pracy Twórczej Obrzycko</w:t>
            </w:r>
          </w:p>
          <w:p w14:paraId="2E4E7E3D" w14:textId="72C4D0A0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oficyna 2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44DC13B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5FAAA76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C6A22EA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ECA781A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7F139346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6859D57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5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3</w:t>
            </w:r>
          </w:p>
        </w:tc>
        <w:tc>
          <w:tcPr>
            <w:tcW w:w="48.0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4EF1D06C" w14:textId="77777777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Dom Pracy Twórczej Obrzycko - bażan</w:t>
            </w:r>
            <w:r w:rsidR="00461D5F" w:rsidRPr="00394F9F">
              <w:rPr>
                <w:rFonts w:asciiTheme="majorHAnsi" w:hAnsiTheme="majorHAnsi" w:cs="Calibri"/>
                <w:sz w:val="18"/>
                <w:szCs w:val="18"/>
              </w:rPr>
              <w:t>t</w:t>
            </w:r>
            <w:r w:rsidRPr="00394F9F">
              <w:rPr>
                <w:rFonts w:asciiTheme="majorHAnsi" w:hAnsiTheme="majorHAnsi" w:cs="Calibri"/>
                <w:sz w:val="18"/>
                <w:szCs w:val="18"/>
              </w:rPr>
              <w:t>arnia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DD59375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586A945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A18BDFE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23D91EA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1FE23A42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D05D965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1.5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</w:p>
        </w:tc>
        <w:tc>
          <w:tcPr>
            <w:tcW w:w="48.0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5471BFFF" w14:textId="0384708E" w:rsidR="00461D5F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Dom Pracy Twórczej Obrzycko</w:t>
            </w:r>
          </w:p>
          <w:p w14:paraId="2ADF7E58" w14:textId="77777777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dom ogrodnika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AFEAE3D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76F43CE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2893A63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591A7E0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DC2592E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4E1C673" w14:textId="77777777" w:rsidR="00A27A37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1.5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5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48706C4" w14:textId="77777777" w:rsidR="00A27A37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Pałac w Ciążeniu – budynek główny</w:t>
            </w:r>
          </w:p>
          <w:p w14:paraId="6B1B50A3" w14:textId="77777777" w:rsidR="00AD5C07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ul. Wolności 33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1F16957" w14:textId="77777777" w:rsidR="00A27A37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562E646" w14:textId="77777777" w:rsidR="00A27A37" w:rsidRPr="00394F9F" w:rsidRDefault="00A27A37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E290A0E" w14:textId="77777777" w:rsidR="00A27A37" w:rsidRPr="00394F9F" w:rsidRDefault="00A27A37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773BA64" w14:textId="77777777" w:rsidR="00A27A37" w:rsidRPr="00394F9F" w:rsidRDefault="00A27A37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40016E4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3E42528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5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6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2725BA6" w14:textId="0ADEB6C1" w:rsidR="00AD5C07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 xml:space="preserve">Pałac w Ciążeniu </w:t>
            </w:r>
            <w:r w:rsidR="00A27A37" w:rsidRPr="00394F9F">
              <w:rPr>
                <w:rFonts w:asciiTheme="majorHAnsi" w:hAnsiTheme="majorHAnsi" w:cs="Arial"/>
                <w:sz w:val="18"/>
                <w:szCs w:val="18"/>
              </w:rPr>
              <w:t xml:space="preserve"> - budynek mieszkalny</w:t>
            </w:r>
          </w:p>
          <w:p w14:paraId="2832F3A1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ul. Wolności 33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5B938EF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DCA13AB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C618812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4AE0B9B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35A0DB7E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27B2402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5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7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7921523D" w14:textId="1D15C250" w:rsidR="00461D5F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Stacja Terenowa  Czołpino</w:t>
            </w:r>
          </w:p>
          <w:p w14:paraId="0E5CF58F" w14:textId="77777777" w:rsidR="00461D5F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1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F452B1E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B93F245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5C208C6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FD7673F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7DC9B3E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7113122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814596" w:rsidRPr="00394F9F">
              <w:rPr>
                <w:rFonts w:asciiTheme="majorHAnsi" w:hAnsiTheme="majorHAnsi" w:cs="Arial"/>
                <w:bCs/>
                <w:sz w:val="18"/>
                <w:szCs w:val="18"/>
              </w:rPr>
              <w:t>5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8</w:t>
            </w:r>
          </w:p>
        </w:tc>
        <w:tc>
          <w:tcPr>
            <w:tcW w:w="48.0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6996E6AD" w14:textId="77777777" w:rsidR="00461D5F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Stacja Terenowa  Czołpino</w:t>
            </w:r>
          </w:p>
          <w:p w14:paraId="5D1C6877" w14:textId="66CC3361" w:rsidR="00461D5F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2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5E09378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3862E33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DA71892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E665BCD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753021D" w14:textId="77777777" w:rsidTr="00394F9F">
        <w:trPr>
          <w:cantSplit/>
          <w:trHeight w:val="545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53C7635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59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B8FC38B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DS Babilon</w:t>
            </w:r>
          </w:p>
          <w:p w14:paraId="454D81BD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ul. Dożynkowa</w:t>
            </w:r>
            <w:r w:rsidR="000A6374" w:rsidRPr="00394F9F">
              <w:rPr>
                <w:rFonts w:asciiTheme="majorHAnsi" w:hAnsiTheme="majorHAnsi" w:cs="Arial"/>
                <w:sz w:val="18"/>
                <w:szCs w:val="18"/>
              </w:rPr>
              <w:t xml:space="preserve"> 9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9770C1F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718E0A4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06EFC8D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CDB6233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CC3CDAA" w14:textId="77777777" w:rsidTr="00394F9F">
        <w:trPr>
          <w:cantSplit/>
          <w:trHeight w:val="412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684E63B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6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0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3813B27" w14:textId="42DBF28B" w:rsidR="00461D5F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DS Jagienka</w:t>
            </w:r>
          </w:p>
          <w:p w14:paraId="1FC71937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ul. Piątkowska 80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41F28D9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A6EECD1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C7FDB8C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01690F4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34961866" w14:textId="77777777" w:rsidTr="00394F9F">
        <w:trPr>
          <w:cantSplit/>
          <w:trHeight w:val="392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EB5B13F" w14:textId="77777777" w:rsidR="00A27A37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1.6</w:t>
            </w:r>
            <w:r w:rsidR="00814596" w:rsidRPr="00394F9F">
              <w:rPr>
                <w:rFonts w:asciiTheme="majorHAnsi" w:hAnsiTheme="majorHAnsi" w:cs="Arial"/>
                <w:bCs/>
                <w:sz w:val="18"/>
                <w:szCs w:val="18"/>
              </w:rPr>
              <w:t>1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B5DAA76" w14:textId="0AF4A454" w:rsidR="00A27A37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DS Zbyszko</w:t>
            </w:r>
          </w:p>
          <w:p w14:paraId="43612BE9" w14:textId="77777777" w:rsidR="000A6374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ul. Piątkowska 80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1DE6895" w14:textId="77777777" w:rsidR="00A27A37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C5ED4ED" w14:textId="77777777" w:rsidR="00A27A37" w:rsidRPr="00394F9F" w:rsidRDefault="00A27A37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D1B55CC" w14:textId="77777777" w:rsidR="00A27A37" w:rsidRPr="00394F9F" w:rsidRDefault="00A27A37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CB771D0" w14:textId="77777777" w:rsidR="00A27A37" w:rsidRPr="00394F9F" w:rsidRDefault="00A27A37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43611AD" w14:textId="77777777" w:rsidTr="00394F9F">
        <w:trPr>
          <w:cantSplit/>
          <w:trHeight w:val="392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D32C0BE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1.6</w:t>
            </w:r>
            <w:r w:rsidR="00814596" w:rsidRPr="00394F9F">
              <w:rPr>
                <w:rFonts w:asciiTheme="majorHAnsi" w:hAnsiTheme="majorHAnsi" w:cs="Arial"/>
                <w:bCs/>
                <w:sz w:val="18"/>
                <w:szCs w:val="18"/>
              </w:rPr>
              <w:t>2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F192200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DS Jowita</w:t>
            </w:r>
          </w:p>
          <w:p w14:paraId="223A1FE9" w14:textId="77777777" w:rsidR="000A6374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ul. Zwierzyniecka 7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AE6F32E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90BF4C3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AB9E0DD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7F45A39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2AC6A8A3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950F2F1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6</w:t>
            </w:r>
            <w:r w:rsidR="00814596" w:rsidRPr="00394F9F">
              <w:rPr>
                <w:rFonts w:asciiTheme="majorHAnsi" w:hAnsiTheme="majorHAnsi" w:cs="Arial"/>
                <w:bCs/>
                <w:sz w:val="18"/>
                <w:szCs w:val="18"/>
              </w:rPr>
              <w:t>3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184B9E8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DS Nieszawska</w:t>
            </w:r>
          </w:p>
          <w:p w14:paraId="5BDCAF27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ul. Nieszawska 3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C385C03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92EB328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F9BFE17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E6F9C29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A3DA251" w14:textId="77777777" w:rsidTr="00394F9F">
        <w:trPr>
          <w:cantSplit/>
          <w:trHeight w:val="566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2404398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6</w:t>
            </w:r>
            <w:r w:rsidR="00814596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66DD18C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DS Gniezno</w:t>
            </w:r>
          </w:p>
          <w:p w14:paraId="0E0CAB99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ul. Kostrzewskiego 5-7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71FC7DA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942C3AC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1597048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F3548FA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7634E9A4" w14:textId="77777777" w:rsidTr="00394F9F">
        <w:trPr>
          <w:gridAfter w:val="5"/>
          <w:wAfter w:w="93.0%" w:type="pct"/>
          <w:trHeight w:val="481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988F53C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2.</w:t>
            </w:r>
          </w:p>
        </w:tc>
      </w:tr>
      <w:tr w:rsidR="00AE3849" w:rsidRPr="00394F9F" w14:paraId="7F32EF11" w14:textId="77777777" w:rsidTr="00394F9F">
        <w:trPr>
          <w:trHeight w:val="524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6F43987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2.1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24FE11C" w14:textId="6650D838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Physicum</w:t>
            </w:r>
            <w:proofErr w:type="spellEnd"/>
          </w:p>
          <w:p w14:paraId="0D7BCCB0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Uniwersytetu Poznańskiego 2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168236C" w14:textId="77777777" w:rsidR="002A3372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323DBDE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1B6DA98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EECD84E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225F495" w14:textId="77777777" w:rsidTr="00394F9F">
        <w:trPr>
          <w:trHeight w:val="559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00A4AFF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2.2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5EC012A" w14:textId="4683D4E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Mathematicum</w:t>
            </w:r>
            <w:proofErr w:type="spellEnd"/>
          </w:p>
          <w:p w14:paraId="49F56AA5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Uniwersytetu Poznańskiego 4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709133B" w14:textId="77777777" w:rsidR="002A3372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233AFB9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3E93E9F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614419C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DC2AB53" w14:textId="77777777" w:rsidTr="00394F9F">
        <w:trPr>
          <w:trHeight w:val="554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524DC15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2.3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21BF74E" w14:textId="4A8B85B9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Biologicum</w:t>
            </w:r>
            <w:proofErr w:type="spellEnd"/>
          </w:p>
          <w:p w14:paraId="15EB57D6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Uniwersytetu Poznańskiego 6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09560D2" w14:textId="77777777" w:rsidR="002A3372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DB014FA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721BFF8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4CE69EF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FDAE46E" w14:textId="77777777" w:rsidTr="00394F9F">
        <w:trPr>
          <w:trHeight w:val="548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0335D27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2.4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D897E62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Wydział Nauk Politycznych i Dziennikarstwa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br/>
              <w:t>ul. Uniwersytetu Poznańskiego 5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EC22794" w14:textId="77777777" w:rsidR="002A3372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9753887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1064BEB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99B24AD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2D12D91" w14:textId="77777777" w:rsidTr="00394F9F">
        <w:trPr>
          <w:trHeight w:val="569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B7A12CC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2.5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52FF6D8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Chemicum</w:t>
            </w:r>
            <w:proofErr w:type="spellEnd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 – budynek A</w:t>
            </w:r>
          </w:p>
          <w:p w14:paraId="4C1DBB66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8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BAB0682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B256385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467CB4B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CEEDE40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BE4DD1C" w14:textId="77777777" w:rsidTr="00394F9F">
        <w:trPr>
          <w:trHeight w:val="569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DCDF83B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2.6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1B8C022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Chemicum</w:t>
            </w:r>
            <w:proofErr w:type="spellEnd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 – budynek B</w:t>
            </w:r>
          </w:p>
          <w:p w14:paraId="47AFA3E1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8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82ECC2D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65BA13A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44527D4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C15D04C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741B9D7E" w14:textId="77777777" w:rsidTr="00394F9F">
        <w:trPr>
          <w:trHeight w:val="569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6034B6C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2.7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7713650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Chemicum</w:t>
            </w:r>
            <w:proofErr w:type="spellEnd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 – budynek C</w:t>
            </w:r>
          </w:p>
          <w:p w14:paraId="7D3D9139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8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DF922B5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9B53BEB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8C868C2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B67B1C5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FF01DDA" w14:textId="77777777" w:rsidTr="00394F9F">
        <w:trPr>
          <w:trHeight w:val="569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275DD30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lastRenderedPageBreak/>
              <w:t>2.8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EB3625D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Chemicum</w:t>
            </w:r>
            <w:proofErr w:type="spellEnd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 – budynek D</w:t>
            </w:r>
          </w:p>
          <w:p w14:paraId="22D16127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8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588E710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0153F1C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A22D709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5A04126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E7B494E" w14:textId="77777777" w:rsidTr="00394F9F">
        <w:trPr>
          <w:trHeight w:val="569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9B6263D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2.9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BE5B72A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Chemicum</w:t>
            </w:r>
            <w:proofErr w:type="spellEnd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 – budynek E</w:t>
            </w:r>
          </w:p>
          <w:p w14:paraId="36B0D1A0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8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866BB45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82B1F3B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959FA1F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BDD2903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1DE85C3B" w14:textId="77777777" w:rsidTr="00394F9F">
        <w:trPr>
          <w:trHeight w:val="569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AB820C8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10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4CE84A1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Chemicum</w:t>
            </w:r>
            <w:proofErr w:type="spellEnd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 – budynek F</w:t>
            </w:r>
          </w:p>
          <w:p w14:paraId="71C2E482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8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CC54F21" w14:textId="77777777" w:rsidR="002A3372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879813A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85F588E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CD4E1D4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005FFDD" w14:textId="77777777" w:rsidTr="00394F9F">
        <w:trPr>
          <w:trHeight w:val="569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6271195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2.11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3DA6C47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Chemicum</w:t>
            </w:r>
            <w:proofErr w:type="spellEnd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 – budynek G</w:t>
            </w:r>
          </w:p>
          <w:p w14:paraId="7D78B00A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8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A065E14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153F538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CF3118E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3F52E81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2351E8C0" w14:textId="77777777" w:rsidTr="00394F9F">
        <w:trPr>
          <w:trHeight w:val="563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135A026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.12</w:t>
            </w:r>
          </w:p>
        </w:tc>
        <w:tc>
          <w:tcPr>
            <w:tcW w:w="48.0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14D83A2" w14:textId="6595E1F2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Historicum</w:t>
            </w:r>
            <w:proofErr w:type="spellEnd"/>
          </w:p>
          <w:p w14:paraId="25BFAFAD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7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5C340CF" w14:textId="77777777" w:rsidR="002A3372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E9A318B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C6B945D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62778CC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1F564702" w14:textId="77777777" w:rsidTr="00394F9F">
        <w:trPr>
          <w:trHeight w:val="544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85AE1E6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2.13</w:t>
            </w:r>
          </w:p>
        </w:tc>
        <w:tc>
          <w:tcPr>
            <w:tcW w:w="48.0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198E75A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CZT  budynek A</w:t>
            </w:r>
          </w:p>
          <w:p w14:paraId="11F06DBF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10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FAEEA37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45C11CE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B23CCCC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7749A76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48047C2" w14:textId="77777777" w:rsidTr="00394F9F">
        <w:trPr>
          <w:trHeight w:val="544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BEEDCA9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2.14</w:t>
            </w:r>
          </w:p>
        </w:tc>
        <w:tc>
          <w:tcPr>
            <w:tcW w:w="48.0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5941D6E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CZT  budynek A1</w:t>
            </w:r>
          </w:p>
          <w:p w14:paraId="3E39DD3A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10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CE8D2DC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AEE2521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D132959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3260450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600F411" w14:textId="77777777" w:rsidTr="00394F9F">
        <w:trPr>
          <w:trHeight w:val="544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84D9705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2.15</w:t>
            </w:r>
          </w:p>
        </w:tc>
        <w:tc>
          <w:tcPr>
            <w:tcW w:w="48.0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3A787D6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CZT  budynek A2</w:t>
            </w:r>
          </w:p>
          <w:p w14:paraId="2D130199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10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D3110CA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E5DF6C9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5D18252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1813CA8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D48B32D" w14:textId="77777777" w:rsidTr="00394F9F">
        <w:trPr>
          <w:trHeight w:val="544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D9FED8A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2.16</w:t>
            </w:r>
          </w:p>
        </w:tc>
        <w:tc>
          <w:tcPr>
            <w:tcW w:w="48.0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B68BE45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CZT  budynek B</w:t>
            </w:r>
          </w:p>
          <w:p w14:paraId="6C582FB6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10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E2B405F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C513BAE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36B3A68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3AC8A77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2CCDAF4" w14:textId="77777777" w:rsidTr="00394F9F">
        <w:trPr>
          <w:trHeight w:val="544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90E84D0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2.17</w:t>
            </w:r>
          </w:p>
        </w:tc>
        <w:tc>
          <w:tcPr>
            <w:tcW w:w="48.0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D09F3A1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CZT  budynek C</w:t>
            </w:r>
          </w:p>
          <w:p w14:paraId="01D4600D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10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B75903D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82B52DE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1171645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DBE2636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7A3454CE" w14:textId="77777777" w:rsidTr="00394F9F">
        <w:trPr>
          <w:trHeight w:val="544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7F8ADB6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18</w:t>
            </w:r>
          </w:p>
        </w:tc>
        <w:tc>
          <w:tcPr>
            <w:tcW w:w="48.0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A2D0E9C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CZT  budynek D</w:t>
            </w:r>
          </w:p>
          <w:p w14:paraId="3D965B4D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10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C3970A3" w14:textId="77777777" w:rsidR="002A3372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2A30AFC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3E9435B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6C9E3C9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2EF770EC" w14:textId="77777777" w:rsidTr="00394F9F">
        <w:trPr>
          <w:trHeight w:val="544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4A66B48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19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F6E7A27" w14:textId="4209F5A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Geologicum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,</w:t>
            </w:r>
          </w:p>
          <w:p w14:paraId="0C511193" w14:textId="1321E15C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B. Krygowskiego 12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D1BDAFE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0AD0AA7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97E9458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80DA81F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454F79E" w14:textId="77777777" w:rsidTr="00394F9F">
        <w:trPr>
          <w:trHeight w:val="544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5B3E865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20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1E762A7" w14:textId="15CF4A29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Collegium Minus + Aula Uniwersytecka,</w:t>
            </w:r>
          </w:p>
          <w:p w14:paraId="64C07316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Wieniawskiego 1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60C0BB4" w14:textId="77777777" w:rsidR="002A3372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729C3C4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8482C10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3CF574E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1F858A5" w14:textId="77777777" w:rsidTr="00394F9F">
        <w:trPr>
          <w:trHeight w:val="544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AAC4FA7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21</w:t>
            </w:r>
          </w:p>
        </w:tc>
        <w:tc>
          <w:tcPr>
            <w:tcW w:w="48.0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F7878B0" w14:textId="4C5CC22A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Heliodori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Święcicki,</w:t>
            </w:r>
          </w:p>
          <w:p w14:paraId="1BBAA233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Grunwaldzka 6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1ED4316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633848C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170DBBA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1AA6BDA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2F0817BA" w14:textId="77777777" w:rsidTr="00394F9F">
        <w:trPr>
          <w:trHeight w:val="544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F6D9299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22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99DDD8F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Maius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,</w:t>
            </w:r>
          </w:p>
          <w:p w14:paraId="18499908" w14:textId="1D9192BC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Fredry 10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A8098D4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273DD74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20355DB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5015433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1BF9C551" w14:textId="77777777" w:rsidTr="00394F9F">
        <w:trPr>
          <w:trHeight w:val="544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482F3F7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23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ED629D1" w14:textId="74B7091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Biblioteka Uniwersytecka,</w:t>
            </w:r>
          </w:p>
          <w:p w14:paraId="490EFDA8" w14:textId="2CE4AC8B" w:rsidR="002A3372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ul. Ratajczaka 38/40 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br/>
              <w:t>budynek A część stara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F2601DA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021F0A5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119CBB9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5A9539F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770E4A84" w14:textId="77777777" w:rsidTr="00394F9F">
        <w:trPr>
          <w:trHeight w:val="544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8138400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2.24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FBBCA17" w14:textId="5BBC2DA1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Biblioteka Uniwersytecka,</w:t>
            </w:r>
          </w:p>
          <w:p w14:paraId="6244C93E" w14:textId="5D2F7139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ul. Ratajczaka 38/40 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br/>
              <w:t>budynek B część nowa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3E93727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4F58EAA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B6ECBC6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48C57B9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2370B85D" w14:textId="77777777" w:rsidTr="00394F9F">
        <w:trPr>
          <w:trHeight w:val="544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A4DA2E2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2.25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F6EBEE7" w14:textId="00177B9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Biblioteka Uniwersytecka,</w:t>
            </w:r>
          </w:p>
          <w:p w14:paraId="269E4EB4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ul. Ratajczaka 38/40 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br/>
              <w:t>budynek C nowy magazyn książek)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23E1E5E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41FC0DC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136810E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301B459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198DFE5F" w14:textId="77777777" w:rsidTr="00394F9F">
        <w:trPr>
          <w:trHeight w:val="544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65D8F58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26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E50E85A" w14:textId="1FED0834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Koszarowiec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,</w:t>
            </w:r>
          </w:p>
          <w:p w14:paraId="40EEA62D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al.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Niepodległosci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53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E69F241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17F5C49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E0450F5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6A2AB2F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8E490AA" w14:textId="77777777" w:rsidTr="00394F9F">
        <w:trPr>
          <w:trHeight w:val="544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764433F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27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C74C5B1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Zespół Budynków Dydaktycznych 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br/>
              <w:t>ul. Szamarzewskiego 89 - budynek D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6D0F03F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89D454E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4787F73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DBE4EDE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123B09E7" w14:textId="77777777" w:rsidTr="00394F9F">
        <w:trPr>
          <w:trHeight w:val="544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38E8088" w14:textId="77777777" w:rsidR="000D7AA0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2.28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4CE5B2C7" w14:textId="77777777" w:rsidR="000D7AA0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Europeanum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Gniezno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br/>
              <w:t>ul. Kostrzewskiego 5-7 - budynek główny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308602D" w14:textId="77777777" w:rsidR="000D7AA0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35E56B2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530B4EC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899756F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3A704860" w14:textId="77777777" w:rsidTr="00394F9F">
        <w:trPr>
          <w:trHeight w:val="544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DF7AFF1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29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225A644" w14:textId="63607D25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Nadnotecki Instytut UAM</w:t>
            </w:r>
          </w:p>
          <w:p w14:paraId="19683FF8" w14:textId="07ADDC25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Kołobrzeska 15 w Pile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F6AC896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E9E04DF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F2DCBCF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AF09426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56C66FF" w14:textId="77777777" w:rsidTr="00394F9F">
        <w:trPr>
          <w:trHeight w:val="544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0956B29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2.3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0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F3CC707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Kalisz – Wydział Pedagogiczno-Artystyczny</w:t>
            </w:r>
          </w:p>
          <w:p w14:paraId="59AC4E28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ul. Nowy Świat 28-30 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br/>
              <w:t>budynek dydaktyczny stary (w tym DS.)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23F283A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BF70ECB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FFF2D6E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B7EAAD5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8E2907D" w14:textId="77777777" w:rsidTr="00394F9F">
        <w:trPr>
          <w:trHeight w:val="544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AB838A1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3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1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86132DB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Kalisz – Wydział Pedagogiczno-Artystyczny</w:t>
            </w:r>
          </w:p>
          <w:p w14:paraId="23E8E882" w14:textId="77777777" w:rsidR="00B05E0E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Nowy Świat 28-30</w:t>
            </w:r>
          </w:p>
          <w:p w14:paraId="392C7AC0" w14:textId="33E339E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dydaktyczny nowy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A6DE213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486FA4C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93D1824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7D3F173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294B61A0" w14:textId="77777777" w:rsidTr="00394F9F">
        <w:trPr>
          <w:trHeight w:val="544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6CDB85D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3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2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FFFFFF" w:themeFill="background1"/>
            <w:vAlign w:val="center"/>
          </w:tcPr>
          <w:p w14:paraId="63BC07B1" w14:textId="49411A2E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DS Hanka </w:t>
            </w:r>
            <w:r w:rsidR="00394F9F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al. Niepodległości</w:t>
            </w:r>
            <w:r w:rsidR="00AD5C0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26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F7FEC44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997B3D0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BD9F480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385A659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8043D34" w14:textId="77777777" w:rsidTr="00394F9F">
        <w:trPr>
          <w:trHeight w:val="544"/>
        </w:trPr>
        <w:tc>
          <w:tcPr>
            <w:tcW w:w="6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BED00EE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lastRenderedPageBreak/>
              <w:t>2.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3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3</w:t>
            </w:r>
          </w:p>
        </w:tc>
        <w:tc>
          <w:tcPr>
            <w:tcW w:w="48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4E9B535" w14:textId="42D15BE0" w:rsidR="002A3372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DS Meteor</w:t>
            </w:r>
            <w:r w:rsidR="00394F9F" w:rsidRPr="00394F9F">
              <w:rPr>
                <w:rFonts w:asciiTheme="majorHAnsi" w:hAnsiTheme="majorHAnsi" w:cs="Calibri"/>
                <w:sz w:val="18"/>
                <w:szCs w:val="18"/>
              </w:rPr>
              <w:t xml:space="preserve"> </w:t>
            </w:r>
            <w:r w:rsidRPr="00394F9F">
              <w:rPr>
                <w:rFonts w:asciiTheme="majorHAnsi" w:hAnsiTheme="majorHAnsi" w:cs="Arial"/>
                <w:sz w:val="18"/>
                <w:szCs w:val="18"/>
              </w:rPr>
              <w:t>ul. Uniwersytetu Poznańskiego</w:t>
            </w:r>
            <w:r w:rsidR="00AD5C07" w:rsidRPr="00394F9F">
              <w:rPr>
                <w:rFonts w:asciiTheme="majorHAnsi" w:hAnsiTheme="majorHAnsi" w:cs="Arial"/>
                <w:sz w:val="18"/>
                <w:szCs w:val="18"/>
              </w:rPr>
              <w:t xml:space="preserve"> 9</w:t>
            </w:r>
          </w:p>
        </w:tc>
        <w:tc>
          <w:tcPr>
            <w:tcW w:w="7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4D97D08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69E8063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9B01FB1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4BCBF4F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394F9F" w:rsidRPr="00394F9F" w14:paraId="3CC4E035" w14:textId="77777777" w:rsidTr="00394F9F">
        <w:trPr>
          <w:trHeight w:val="544"/>
        </w:trPr>
        <w:tc>
          <w:tcPr>
            <w:tcW w:w="87.0%" w:type="pct"/>
            <w:gridSpan w:val="5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9525814" w14:textId="12C09DA6" w:rsidR="00394F9F" w:rsidRPr="00394F9F" w:rsidRDefault="00394F9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RAZEM BRUTTO</w:t>
            </w:r>
          </w:p>
        </w:tc>
        <w:tc>
          <w:tcPr>
            <w:tcW w:w="12.0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709C485" w14:textId="77777777" w:rsidR="00394F9F" w:rsidRPr="00394F9F" w:rsidRDefault="00394F9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</w:tbl>
    <w:p w14:paraId="25AC9EFA" w14:textId="77777777" w:rsidR="00F85077" w:rsidRPr="00394F9F" w:rsidRDefault="00F85077" w:rsidP="00F85077">
      <w:pPr>
        <w:rPr>
          <w:rFonts w:asciiTheme="majorHAnsi" w:hAnsiTheme="majorHAnsi"/>
          <w:vanish/>
        </w:rPr>
      </w:pPr>
    </w:p>
    <w:p w14:paraId="6A5BA14D" w14:textId="77777777" w:rsidR="00F239CC" w:rsidRPr="00394F9F" w:rsidRDefault="00F239CC" w:rsidP="00637621">
      <w:pPr>
        <w:pStyle w:val="Styl1"/>
        <w:widowControl/>
        <w:spacing w:before="0pt"/>
        <w:rPr>
          <w:rFonts w:asciiTheme="majorHAnsi" w:hAnsiTheme="majorHAnsi" w:cs="Arial"/>
          <w:sz w:val="22"/>
          <w:szCs w:val="22"/>
        </w:rPr>
      </w:pPr>
    </w:p>
    <w:p w14:paraId="584807EC" w14:textId="066C40EF" w:rsidR="00852DEF" w:rsidRPr="00394F9F" w:rsidRDefault="00852DEF" w:rsidP="00637621">
      <w:pPr>
        <w:pStyle w:val="Styl1"/>
        <w:widowControl/>
        <w:spacing w:before="0pt"/>
        <w:rPr>
          <w:rFonts w:asciiTheme="majorHAnsi" w:hAnsiTheme="majorHAnsi" w:cs="Arial"/>
          <w:sz w:val="22"/>
          <w:szCs w:val="22"/>
        </w:rPr>
      </w:pPr>
    </w:p>
    <w:p w14:paraId="0203C67A" w14:textId="65E1EBE4" w:rsidR="00394F9F" w:rsidRPr="00394F9F" w:rsidRDefault="00394F9F" w:rsidP="00637621">
      <w:pPr>
        <w:pStyle w:val="Styl1"/>
        <w:widowControl/>
        <w:spacing w:before="0pt"/>
        <w:rPr>
          <w:rFonts w:asciiTheme="majorHAnsi" w:hAnsiTheme="majorHAnsi" w:cs="Arial"/>
          <w:sz w:val="22"/>
          <w:szCs w:val="22"/>
        </w:rPr>
      </w:pPr>
    </w:p>
    <w:p w14:paraId="2723852A" w14:textId="18B865FD" w:rsidR="00394F9F" w:rsidRPr="00394F9F" w:rsidRDefault="00394F9F" w:rsidP="00637621">
      <w:pPr>
        <w:pStyle w:val="Styl1"/>
        <w:widowControl/>
        <w:spacing w:before="0pt"/>
        <w:rPr>
          <w:rFonts w:asciiTheme="majorHAnsi" w:hAnsiTheme="majorHAnsi" w:cs="Arial"/>
          <w:sz w:val="22"/>
          <w:szCs w:val="22"/>
        </w:rPr>
      </w:pPr>
    </w:p>
    <w:p w14:paraId="752D6A8E" w14:textId="6A5DCD02" w:rsidR="00394F9F" w:rsidRPr="00394F9F" w:rsidRDefault="00394F9F" w:rsidP="00637621">
      <w:pPr>
        <w:pStyle w:val="Styl1"/>
        <w:widowControl/>
        <w:spacing w:before="0pt"/>
        <w:rPr>
          <w:rFonts w:asciiTheme="majorHAnsi" w:hAnsiTheme="majorHAnsi" w:cs="Arial"/>
          <w:sz w:val="22"/>
          <w:szCs w:val="22"/>
        </w:rPr>
      </w:pPr>
    </w:p>
    <w:p w14:paraId="5E1B08BA" w14:textId="4E2AA96D" w:rsidR="00394F9F" w:rsidRPr="00394F9F" w:rsidRDefault="00394F9F" w:rsidP="00637621">
      <w:pPr>
        <w:pStyle w:val="Styl1"/>
        <w:widowControl/>
        <w:spacing w:before="0pt"/>
        <w:rPr>
          <w:rFonts w:asciiTheme="majorHAnsi" w:hAnsiTheme="majorHAnsi" w:cs="Arial"/>
          <w:sz w:val="22"/>
          <w:szCs w:val="22"/>
        </w:rPr>
      </w:pPr>
    </w:p>
    <w:p w14:paraId="5E64D9BA" w14:textId="77777777" w:rsidR="003B6FE6" w:rsidRPr="00394F9F" w:rsidRDefault="00C27CD2" w:rsidP="00556910">
      <w:pPr>
        <w:pStyle w:val="Tekstpodstawowywcity"/>
        <w:numPr>
          <w:ilvl w:val="0"/>
          <w:numId w:val="13"/>
        </w:numPr>
        <w:ind w:start="14.20pt" w:hanging="14.20pt"/>
        <w:rPr>
          <w:rFonts w:asciiTheme="majorHAnsi" w:hAnsiTheme="majorHAnsi" w:cs="Arial"/>
          <w:sz w:val="22"/>
          <w:szCs w:val="20"/>
        </w:rPr>
      </w:pPr>
      <w:r w:rsidRPr="00394F9F">
        <w:rPr>
          <w:rFonts w:asciiTheme="majorHAnsi" w:hAnsiTheme="majorHAnsi" w:cs="Arial"/>
          <w:sz w:val="22"/>
          <w:szCs w:val="20"/>
        </w:rPr>
        <w:t xml:space="preserve">Powyższa cena obejmuje wszystkie koszty </w:t>
      </w:r>
      <w:r w:rsidR="008869B4" w:rsidRPr="00394F9F">
        <w:rPr>
          <w:rFonts w:asciiTheme="majorHAnsi" w:hAnsiTheme="majorHAnsi" w:cs="Arial"/>
          <w:sz w:val="22"/>
        </w:rPr>
        <w:t>wykonania zamówienia i realizacji przyszłego świadczenia umownego, jakie poniesie Wykonawca z tytułu należytej oraz zgodnej z obowiązującymi przepisami realizacji przedmiotu zamówienia</w:t>
      </w:r>
      <w:r w:rsidR="008869B4" w:rsidRPr="00394F9F">
        <w:rPr>
          <w:rFonts w:asciiTheme="majorHAnsi" w:hAnsiTheme="majorHAnsi" w:cs="Arial"/>
          <w:sz w:val="22"/>
          <w:szCs w:val="20"/>
        </w:rPr>
        <w:t xml:space="preserve"> </w:t>
      </w:r>
      <w:r w:rsidR="00C6498C" w:rsidRPr="00394F9F">
        <w:rPr>
          <w:rFonts w:asciiTheme="majorHAnsi" w:hAnsiTheme="majorHAnsi" w:cs="Arial"/>
          <w:sz w:val="22"/>
          <w:szCs w:val="20"/>
        </w:rPr>
        <w:t>.</w:t>
      </w:r>
    </w:p>
    <w:p w14:paraId="5E018B1C" w14:textId="77777777" w:rsidR="00BC3832" w:rsidRPr="00394F9F" w:rsidRDefault="00C27CD2" w:rsidP="00556910">
      <w:pPr>
        <w:pStyle w:val="Tekstpodstawowywcity"/>
        <w:numPr>
          <w:ilvl w:val="0"/>
          <w:numId w:val="13"/>
        </w:numPr>
        <w:ind w:start="14.20pt" w:hanging="14.20pt"/>
        <w:rPr>
          <w:rFonts w:asciiTheme="majorHAnsi" w:hAnsiTheme="majorHAnsi" w:cs="Arial"/>
          <w:sz w:val="22"/>
          <w:szCs w:val="20"/>
        </w:rPr>
      </w:pPr>
      <w:r w:rsidRPr="00394F9F">
        <w:rPr>
          <w:rFonts w:asciiTheme="majorHAnsi" w:hAnsiTheme="majorHAnsi" w:cs="Arial"/>
          <w:sz w:val="22"/>
          <w:szCs w:val="20"/>
        </w:rPr>
        <w:t>Oświadczamy, że akceptujemy termin realizacji zamówienia.</w:t>
      </w:r>
    </w:p>
    <w:p w14:paraId="7C42A981" w14:textId="77777777" w:rsidR="00036CDE" w:rsidRPr="00394F9F" w:rsidRDefault="00C27CD2" w:rsidP="008869B4">
      <w:pPr>
        <w:pStyle w:val="Tekstpodstawowywcity"/>
        <w:numPr>
          <w:ilvl w:val="0"/>
          <w:numId w:val="13"/>
        </w:numPr>
        <w:ind w:start="14.20pt" w:hanging="14.20pt"/>
        <w:rPr>
          <w:rFonts w:asciiTheme="majorHAnsi" w:hAnsiTheme="majorHAnsi" w:cs="Arial"/>
          <w:sz w:val="22"/>
          <w:szCs w:val="20"/>
        </w:rPr>
      </w:pPr>
      <w:r w:rsidRPr="00394F9F">
        <w:rPr>
          <w:rFonts w:asciiTheme="majorHAnsi" w:hAnsiTheme="majorHAnsi" w:cs="Arial"/>
          <w:sz w:val="22"/>
          <w:szCs w:val="20"/>
        </w:rPr>
        <w:t>Oświadczamy, że zapoznaliśmy się z warunkami przystąpienia do zamówienia określonymi w zapytaniu ofertowym oraz uzyskaliśmy niezbędne informacje do przygotowania oferty.</w:t>
      </w:r>
      <w:r w:rsidRPr="00394F9F">
        <w:rPr>
          <w:rFonts w:asciiTheme="majorHAnsi" w:hAnsiTheme="majorHAnsi" w:cs="Arial"/>
          <w:sz w:val="22"/>
          <w:szCs w:val="20"/>
          <w:lang w:eastAsia="zh-CN"/>
        </w:rPr>
        <w:t xml:space="preserve"> </w:t>
      </w:r>
    </w:p>
    <w:p w14:paraId="246DAF21" w14:textId="77777777" w:rsidR="00036CDE" w:rsidRPr="00394F9F" w:rsidRDefault="00C27CD2" w:rsidP="00556910">
      <w:pPr>
        <w:pStyle w:val="Tekstpodstawowywcity"/>
        <w:numPr>
          <w:ilvl w:val="0"/>
          <w:numId w:val="13"/>
        </w:numPr>
        <w:ind w:start="14.20pt" w:hanging="14.20pt"/>
        <w:rPr>
          <w:rFonts w:asciiTheme="majorHAnsi" w:hAnsiTheme="majorHAnsi" w:cs="Arial"/>
          <w:sz w:val="22"/>
          <w:szCs w:val="20"/>
        </w:rPr>
      </w:pPr>
      <w:r w:rsidRPr="00394F9F">
        <w:rPr>
          <w:rFonts w:asciiTheme="majorHAnsi" w:hAnsiTheme="majorHAnsi" w:cs="Arial"/>
          <w:sz w:val="22"/>
          <w:szCs w:val="20"/>
        </w:rPr>
        <w:t>Oświadczamy, że uważamy się za związanych niniejszą ofertą przez 30 dni od upływu terminu składania ofert.</w:t>
      </w:r>
    </w:p>
    <w:p w14:paraId="3C3E69D4" w14:textId="77777777" w:rsidR="002F3758" w:rsidRPr="002F3758" w:rsidRDefault="00C27CD2" w:rsidP="002F3758">
      <w:pPr>
        <w:pStyle w:val="Tekstpodstawowywcity"/>
        <w:numPr>
          <w:ilvl w:val="0"/>
          <w:numId w:val="13"/>
        </w:numPr>
        <w:ind w:start="14.20pt" w:hanging="14.20pt"/>
        <w:rPr>
          <w:rFonts w:asciiTheme="majorHAnsi" w:hAnsiTheme="majorHAnsi" w:cs="Arial"/>
          <w:sz w:val="22"/>
          <w:szCs w:val="22"/>
        </w:rPr>
      </w:pPr>
      <w:r w:rsidRPr="002F3758">
        <w:rPr>
          <w:rFonts w:asciiTheme="majorHAnsi" w:hAnsiTheme="majorHAnsi" w:cs="Arial"/>
          <w:sz w:val="22"/>
          <w:szCs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</w:t>
      </w:r>
      <w:r w:rsidR="002F3758" w:rsidRPr="002F3758">
        <w:rPr>
          <w:rFonts w:asciiTheme="majorHAnsi" w:hAnsiTheme="majorHAnsi" w:cs="Arial"/>
          <w:sz w:val="22"/>
          <w:szCs w:val="22"/>
        </w:rPr>
        <w:t>.</w:t>
      </w:r>
    </w:p>
    <w:p w14:paraId="2B9CEED2" w14:textId="77777777" w:rsidR="002F3758" w:rsidRPr="002F3758" w:rsidRDefault="002F3758" w:rsidP="002F3758">
      <w:pPr>
        <w:pStyle w:val="Tekstpodstawowywcity"/>
        <w:numPr>
          <w:ilvl w:val="0"/>
          <w:numId w:val="13"/>
        </w:numPr>
        <w:ind w:start="14.20pt" w:hanging="14.20pt"/>
        <w:rPr>
          <w:rFonts w:asciiTheme="majorHAnsi" w:hAnsiTheme="majorHAnsi" w:cs="Arial"/>
          <w:sz w:val="22"/>
          <w:szCs w:val="22"/>
        </w:rPr>
      </w:pPr>
      <w:r w:rsidRPr="002F3758">
        <w:rPr>
          <w:rFonts w:ascii="Cambria" w:hAnsi="Cambria" w:cstheme="minorHAnsi"/>
          <w:sz w:val="22"/>
          <w:szCs w:val="22"/>
          <w:lang w:eastAsia="ar-SA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2F3758">
        <w:rPr>
          <w:rFonts w:ascii="Cambria" w:hAnsi="Cambria" w:cstheme="minorHAnsi"/>
          <w:sz w:val="22"/>
          <w:szCs w:val="22"/>
          <w:lang w:eastAsia="ar-SA"/>
        </w:rPr>
        <w:t>t.j</w:t>
      </w:r>
      <w:proofErr w:type="spellEnd"/>
      <w:r w:rsidRPr="002F3758">
        <w:rPr>
          <w:rFonts w:ascii="Cambria" w:hAnsi="Cambria" w:cstheme="minorHAnsi"/>
          <w:sz w:val="22"/>
          <w:szCs w:val="22"/>
          <w:lang w:eastAsia="ar-SA"/>
        </w:rPr>
        <w:t xml:space="preserve">.: Dz.U. 2023, poz. 1790 z </w:t>
      </w:r>
      <w:proofErr w:type="spellStart"/>
      <w:r w:rsidRPr="002F3758">
        <w:rPr>
          <w:rFonts w:ascii="Cambria" w:hAnsi="Cambria" w:cstheme="minorHAnsi"/>
          <w:sz w:val="22"/>
          <w:szCs w:val="22"/>
          <w:lang w:eastAsia="ar-SA"/>
        </w:rPr>
        <w:t>późn</w:t>
      </w:r>
      <w:proofErr w:type="spellEnd"/>
      <w:r w:rsidRPr="002F3758">
        <w:rPr>
          <w:rFonts w:ascii="Cambria" w:hAnsi="Cambria" w:cstheme="minorHAnsi"/>
          <w:sz w:val="22"/>
          <w:szCs w:val="22"/>
          <w:lang w:eastAsia="ar-SA"/>
        </w:rPr>
        <w:t>. zm.).</w:t>
      </w:r>
      <w:bookmarkStart w:id="0" w:name="_Hlk14283552"/>
    </w:p>
    <w:bookmarkEnd w:id="0"/>
    <w:p w14:paraId="6E86B873" w14:textId="77777777" w:rsidR="00FD506E" w:rsidRPr="00394F9F" w:rsidRDefault="00FD506E" w:rsidP="00FD506E">
      <w:pPr>
        <w:pStyle w:val="Tekstpodstawowywcity"/>
        <w:numPr>
          <w:ilvl w:val="0"/>
          <w:numId w:val="13"/>
        </w:numPr>
        <w:ind w:start="14.20pt" w:hanging="14.20pt"/>
        <w:rPr>
          <w:rFonts w:asciiTheme="majorHAnsi" w:hAnsiTheme="majorHAnsi" w:cs="Arial"/>
          <w:sz w:val="22"/>
          <w:szCs w:val="20"/>
        </w:rPr>
      </w:pPr>
      <w:r w:rsidRPr="00394F9F">
        <w:rPr>
          <w:rFonts w:asciiTheme="majorHAnsi" w:hAnsiTheme="majorHAnsi" w:cs="Arial"/>
          <w:sz w:val="22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14:paraId="35E3AD0E" w14:textId="77777777" w:rsidR="00036CDE" w:rsidRPr="002F3758" w:rsidRDefault="00C27CD2" w:rsidP="002F3758">
      <w:pPr>
        <w:pStyle w:val="Tekstpodstawowywcity"/>
        <w:numPr>
          <w:ilvl w:val="0"/>
          <w:numId w:val="13"/>
        </w:numPr>
        <w:ind w:start="14.20pt" w:hanging="14.20pt"/>
        <w:rPr>
          <w:rFonts w:ascii="Cambria" w:hAnsi="Cambria" w:cstheme="minorHAnsi"/>
          <w:sz w:val="22"/>
          <w:szCs w:val="22"/>
        </w:rPr>
      </w:pPr>
      <w:r w:rsidRPr="002F3758">
        <w:rPr>
          <w:rFonts w:ascii="Cambria" w:hAnsi="Cambria" w:cstheme="minorHAnsi"/>
          <w:sz w:val="22"/>
          <w:szCs w:val="22"/>
        </w:rPr>
        <w:t>Integralną częścią oferty są:</w:t>
      </w:r>
    </w:p>
    <w:p w14:paraId="7A72D237" w14:textId="77777777" w:rsidR="00B82288" w:rsidRPr="002F3758" w:rsidRDefault="00B82288" w:rsidP="002F3758">
      <w:pPr>
        <w:pStyle w:val="Tekstpodstawowywcity"/>
        <w:ind w:start="14.20pt" w:firstLine="0pt"/>
        <w:rPr>
          <w:rFonts w:ascii="Cambria" w:hAnsi="Cambria" w:cstheme="minorHAnsi"/>
          <w:sz w:val="22"/>
          <w:szCs w:val="22"/>
        </w:rPr>
      </w:pPr>
    </w:p>
    <w:p w14:paraId="21F789E9" w14:textId="77777777" w:rsidR="00036CDE" w:rsidRPr="002F3758" w:rsidRDefault="00036CDE" w:rsidP="002F3758">
      <w:pPr>
        <w:ind w:firstLine="21.25pt"/>
        <w:jc w:val="both"/>
        <w:rPr>
          <w:rFonts w:ascii="Cambria" w:hAnsi="Cambria" w:cstheme="minorHAnsi"/>
          <w:sz w:val="22"/>
          <w:szCs w:val="22"/>
        </w:rPr>
      </w:pPr>
    </w:p>
    <w:p w14:paraId="307261EC" w14:textId="77777777" w:rsidR="00036CDE" w:rsidRPr="002F3758" w:rsidRDefault="00C27CD2" w:rsidP="002F3758">
      <w:pPr>
        <w:pStyle w:val="Akapitzlist"/>
        <w:numPr>
          <w:ilvl w:val="0"/>
          <w:numId w:val="15"/>
        </w:numPr>
        <w:jc w:val="both"/>
        <w:rPr>
          <w:rFonts w:ascii="Cambria" w:hAnsi="Cambria" w:cstheme="minorHAnsi"/>
          <w:sz w:val="22"/>
          <w:szCs w:val="22"/>
        </w:rPr>
      </w:pPr>
      <w:r w:rsidRPr="002F3758">
        <w:rPr>
          <w:rFonts w:ascii="Cambria" w:hAnsi="Cambria" w:cstheme="minorHAnsi"/>
          <w:sz w:val="22"/>
          <w:szCs w:val="22"/>
        </w:rPr>
        <w:t>............................................................</w:t>
      </w:r>
    </w:p>
    <w:p w14:paraId="2F237001" w14:textId="77777777" w:rsidR="00B82288" w:rsidRPr="002F3758" w:rsidRDefault="00B82288" w:rsidP="00B82288">
      <w:pPr>
        <w:jc w:val="both"/>
        <w:rPr>
          <w:rFonts w:ascii="Cambria" w:hAnsi="Cambria" w:cstheme="minorHAnsi"/>
          <w:sz w:val="22"/>
          <w:szCs w:val="22"/>
        </w:rPr>
      </w:pPr>
    </w:p>
    <w:p w14:paraId="7D8CA4F6" w14:textId="77777777" w:rsidR="00036CDE" w:rsidRPr="002F3758" w:rsidRDefault="00036CDE" w:rsidP="00036CDE">
      <w:pPr>
        <w:pStyle w:val="Tekstpodstawowywcity"/>
        <w:ind w:start="0pt" w:firstLine="0pt"/>
        <w:rPr>
          <w:rFonts w:ascii="Cambria" w:hAnsi="Cambria" w:cstheme="minorHAnsi"/>
          <w:sz w:val="22"/>
          <w:szCs w:val="22"/>
        </w:rPr>
      </w:pPr>
    </w:p>
    <w:p w14:paraId="17A15FF7" w14:textId="77777777" w:rsidR="00036CDE" w:rsidRPr="00394F9F" w:rsidRDefault="00036CDE" w:rsidP="00036CDE">
      <w:pPr>
        <w:pStyle w:val="Tekstpodstawowywcity"/>
        <w:ind w:start="0pt" w:firstLine="0pt"/>
        <w:rPr>
          <w:rFonts w:asciiTheme="majorHAnsi" w:hAnsiTheme="majorHAnsi" w:cs="Arial"/>
          <w:sz w:val="22"/>
          <w:szCs w:val="22"/>
        </w:rPr>
      </w:pPr>
    </w:p>
    <w:p w14:paraId="24EB3E1B" w14:textId="77777777" w:rsidR="00036CDE" w:rsidRPr="00394F9F" w:rsidRDefault="00C27CD2" w:rsidP="00036CDE">
      <w:pPr>
        <w:pStyle w:val="Tekstpodstawowywcity"/>
        <w:ind w:start="0pt" w:firstLine="0pt"/>
        <w:rPr>
          <w:rFonts w:asciiTheme="majorHAnsi" w:hAnsiTheme="majorHAnsi" w:cs="Arial"/>
          <w:sz w:val="22"/>
          <w:szCs w:val="22"/>
        </w:rPr>
      </w:pPr>
      <w:r w:rsidRPr="00394F9F">
        <w:rPr>
          <w:rFonts w:asciiTheme="majorHAnsi" w:hAnsiTheme="majorHAnsi" w:cs="Arial"/>
          <w:sz w:val="22"/>
          <w:szCs w:val="22"/>
        </w:rPr>
        <w:t xml:space="preserve">............................ dnia .......................                          </w:t>
      </w:r>
    </w:p>
    <w:p w14:paraId="6FBA4E33" w14:textId="77777777" w:rsidR="00036CDE" w:rsidRPr="00394F9F" w:rsidRDefault="00C27CD2" w:rsidP="00036CDE">
      <w:pPr>
        <w:pStyle w:val="Tekstpodstawowywcity"/>
        <w:ind w:start="0pt" w:firstLine="261pt"/>
        <w:rPr>
          <w:rFonts w:asciiTheme="majorHAnsi" w:hAnsiTheme="majorHAnsi" w:cs="Arial"/>
          <w:sz w:val="22"/>
          <w:szCs w:val="22"/>
        </w:rPr>
      </w:pPr>
      <w:r w:rsidRPr="00394F9F">
        <w:rPr>
          <w:rFonts w:asciiTheme="majorHAnsi" w:hAnsiTheme="majorHAnsi" w:cs="Arial"/>
          <w:sz w:val="22"/>
          <w:szCs w:val="22"/>
        </w:rPr>
        <w:t xml:space="preserve">.......................................................... </w:t>
      </w:r>
    </w:p>
    <w:p w14:paraId="5956E3CD" w14:textId="77777777" w:rsidR="00036CDE" w:rsidRPr="00394F9F" w:rsidRDefault="00C27CD2" w:rsidP="00036CDE">
      <w:pPr>
        <w:pStyle w:val="Tekstpodstawowywcity"/>
        <w:ind w:start="0pt" w:firstLine="234pt"/>
        <w:jc w:val="center"/>
        <w:rPr>
          <w:rFonts w:asciiTheme="majorHAnsi" w:hAnsiTheme="majorHAnsi" w:cs="Arial"/>
          <w:sz w:val="18"/>
          <w:szCs w:val="18"/>
        </w:rPr>
      </w:pPr>
      <w:r w:rsidRPr="00394F9F">
        <w:rPr>
          <w:rFonts w:asciiTheme="majorHAnsi" w:hAnsiTheme="majorHAnsi" w:cs="Arial"/>
          <w:sz w:val="22"/>
          <w:szCs w:val="22"/>
        </w:rPr>
        <w:t xml:space="preserve">       </w:t>
      </w:r>
      <w:r w:rsidRPr="00394F9F">
        <w:rPr>
          <w:rFonts w:asciiTheme="majorHAnsi" w:hAnsiTheme="majorHAnsi" w:cs="Arial"/>
          <w:sz w:val="18"/>
          <w:szCs w:val="18"/>
        </w:rPr>
        <w:t>Podpis i pieczęć osoby(</w:t>
      </w:r>
      <w:proofErr w:type="spellStart"/>
      <w:r w:rsidRPr="00394F9F">
        <w:rPr>
          <w:rFonts w:asciiTheme="majorHAnsi" w:hAnsiTheme="majorHAnsi" w:cs="Arial"/>
          <w:sz w:val="18"/>
          <w:szCs w:val="18"/>
        </w:rPr>
        <w:t>ób</w:t>
      </w:r>
      <w:proofErr w:type="spellEnd"/>
      <w:r w:rsidRPr="00394F9F">
        <w:rPr>
          <w:rFonts w:asciiTheme="majorHAnsi" w:hAnsiTheme="majorHAnsi" w:cs="Arial"/>
          <w:sz w:val="18"/>
          <w:szCs w:val="18"/>
        </w:rPr>
        <w:t>) uprawnionej(</w:t>
      </w:r>
      <w:proofErr w:type="spellStart"/>
      <w:r w:rsidRPr="00394F9F">
        <w:rPr>
          <w:rFonts w:asciiTheme="majorHAnsi" w:hAnsiTheme="majorHAnsi" w:cs="Arial"/>
          <w:sz w:val="18"/>
          <w:szCs w:val="18"/>
        </w:rPr>
        <w:t>ych</w:t>
      </w:r>
      <w:proofErr w:type="spellEnd"/>
      <w:r w:rsidRPr="00394F9F">
        <w:rPr>
          <w:rFonts w:asciiTheme="majorHAnsi" w:hAnsiTheme="majorHAnsi" w:cs="Arial"/>
          <w:sz w:val="18"/>
          <w:szCs w:val="18"/>
        </w:rPr>
        <w:t>)</w:t>
      </w:r>
    </w:p>
    <w:p w14:paraId="756E1140" w14:textId="77777777" w:rsidR="00036CDE" w:rsidRPr="00394F9F" w:rsidRDefault="00C27CD2" w:rsidP="00036CDE">
      <w:pPr>
        <w:pStyle w:val="Tekstpodstawowywcity"/>
        <w:ind w:start="0pt" w:firstLine="234pt"/>
        <w:jc w:val="center"/>
        <w:rPr>
          <w:rFonts w:asciiTheme="majorHAnsi" w:hAnsiTheme="majorHAnsi" w:cs="Arial"/>
          <w:sz w:val="18"/>
          <w:szCs w:val="18"/>
        </w:rPr>
      </w:pPr>
      <w:r w:rsidRPr="00394F9F">
        <w:rPr>
          <w:rFonts w:asciiTheme="majorHAnsi" w:hAnsiTheme="majorHAnsi" w:cs="Arial"/>
          <w:sz w:val="18"/>
          <w:szCs w:val="18"/>
        </w:rPr>
        <w:t xml:space="preserve">   do reprezentowania Wykonawcy</w:t>
      </w:r>
    </w:p>
    <w:sectPr w:rsidR="00036CDE" w:rsidRPr="00394F9F" w:rsidSect="008869B4">
      <w:headerReference w:type="default" r:id="rId8"/>
      <w:footerReference w:type="default" r:id="rId9"/>
      <w:pgSz w:w="595.30pt" w:h="841.90pt"/>
      <w:pgMar w:top="49.65pt" w:right="57.60pt" w:bottom="21.30pt" w:left="57.60pt" w:header="35.40pt" w:footer="35.40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endnote w:type="separator" w:id="-1">
    <w:p w14:paraId="3B120E18" w14:textId="77777777" w:rsidR="00BC1E2C" w:rsidRDefault="00BC1E2C">
      <w:r>
        <w:separator/>
      </w:r>
    </w:p>
  </w:endnote>
  <w:endnote w:type="continuationSeparator" w:id="0">
    <w:p w14:paraId="07CCF029" w14:textId="77777777" w:rsidR="00BC1E2C" w:rsidRDefault="00BC1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characterSet="windows-125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characterSet="windows-125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characterSet="windows-125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characterSet="windows-125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characterSet="windows-125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characterSet="windows-125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211CC011" w14:textId="057AB319" w:rsidR="000A6374" w:rsidRDefault="00C27CD2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14:paraId="67011C1F" w14:textId="77777777" w:rsidR="000A6374" w:rsidRDefault="000A6374">
    <w:pPr>
      <w:pStyle w:val="Stopka"/>
    </w:pPr>
  </w:p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footnote w:type="separator" w:id="-1">
    <w:p w14:paraId="3ACBDCB4" w14:textId="77777777" w:rsidR="00BC1E2C" w:rsidRDefault="00BC1E2C">
      <w:r>
        <w:separator/>
      </w:r>
    </w:p>
  </w:footnote>
  <w:footnote w:type="continuationSeparator" w:id="0">
    <w:p w14:paraId="2F7DE193" w14:textId="77777777" w:rsidR="00BC1E2C" w:rsidRDefault="00BC1E2C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3AF148E6" w14:textId="090DAD0F" w:rsidR="000A6374" w:rsidRPr="00D260A9" w:rsidRDefault="00C27CD2" w:rsidP="00036CDE">
    <w:pPr>
      <w:pStyle w:val="Nagwek"/>
      <w:rPr>
        <w:rFonts w:ascii="Cambria" w:hAnsi="Cambria" w:cs="Arial"/>
        <w:sz w:val="20"/>
      </w:rPr>
    </w:pPr>
    <w:r w:rsidRPr="00D260A9">
      <w:rPr>
        <w:rFonts w:ascii="Cambria" w:hAnsi="Cambria" w:cs="Arial"/>
        <w:sz w:val="20"/>
      </w:rPr>
      <w:t>Znak Sprawy: ZP</w:t>
    </w:r>
    <w:r w:rsidR="00D260A9" w:rsidRPr="00D260A9">
      <w:rPr>
        <w:rFonts w:ascii="Cambria" w:hAnsi="Cambria" w:cs="Arial"/>
        <w:sz w:val="20"/>
      </w:rPr>
      <w:t>3</w:t>
    </w:r>
    <w:r w:rsidRPr="00D260A9">
      <w:rPr>
        <w:rFonts w:ascii="Cambria" w:hAnsi="Cambria" w:cs="Arial"/>
        <w:sz w:val="20"/>
      </w:rPr>
      <w:t>/</w:t>
    </w:r>
    <w:r w:rsidR="002F3758">
      <w:rPr>
        <w:rFonts w:ascii="Cambria" w:hAnsi="Cambria" w:cs="Arial"/>
        <w:sz w:val="20"/>
      </w:rPr>
      <w:t>7139</w:t>
    </w:r>
  </w:p>
</w:hdr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abstractNum w:abstractNumId="0" w15:restartNumberingAfterBreak="0">
    <w:nsid w:val="04171D70"/>
    <w:multiLevelType w:val="hybridMultilevel"/>
    <w:tmpl w:val="83A85D6E"/>
    <w:lvl w:ilvl="0" w:tplc="BCD23A6C">
      <w:start w:val="1"/>
      <w:numFmt w:val="decimal"/>
      <w:lvlText w:val="%1)"/>
      <w:lvlJc w:val="start"/>
      <w:pPr>
        <w:ind w:start="39.25pt" w:hanging="18pt"/>
      </w:pPr>
      <w:rPr>
        <w:rFonts w:hint="default"/>
      </w:rPr>
    </w:lvl>
    <w:lvl w:ilvl="1" w:tplc="9A367516" w:tentative="1">
      <w:start w:val="1"/>
      <w:numFmt w:val="lowerLetter"/>
      <w:lvlText w:val="%2."/>
      <w:lvlJc w:val="start"/>
      <w:pPr>
        <w:ind w:start="75.25pt" w:hanging="18pt"/>
      </w:pPr>
    </w:lvl>
    <w:lvl w:ilvl="2" w:tplc="41F007AC" w:tentative="1">
      <w:start w:val="1"/>
      <w:numFmt w:val="lowerRoman"/>
      <w:lvlText w:val="%3."/>
      <w:lvlJc w:val="end"/>
      <w:pPr>
        <w:ind w:start="111.25pt" w:hanging="9pt"/>
      </w:pPr>
    </w:lvl>
    <w:lvl w:ilvl="3" w:tplc="A0905FD8" w:tentative="1">
      <w:start w:val="1"/>
      <w:numFmt w:val="decimal"/>
      <w:lvlText w:val="%4."/>
      <w:lvlJc w:val="start"/>
      <w:pPr>
        <w:ind w:start="147.25pt" w:hanging="18pt"/>
      </w:pPr>
    </w:lvl>
    <w:lvl w:ilvl="4" w:tplc="4E5C6E0C" w:tentative="1">
      <w:start w:val="1"/>
      <w:numFmt w:val="lowerLetter"/>
      <w:lvlText w:val="%5."/>
      <w:lvlJc w:val="start"/>
      <w:pPr>
        <w:ind w:start="183.25pt" w:hanging="18pt"/>
      </w:pPr>
    </w:lvl>
    <w:lvl w:ilvl="5" w:tplc="512448E6" w:tentative="1">
      <w:start w:val="1"/>
      <w:numFmt w:val="lowerRoman"/>
      <w:lvlText w:val="%6."/>
      <w:lvlJc w:val="end"/>
      <w:pPr>
        <w:ind w:start="219.25pt" w:hanging="9pt"/>
      </w:pPr>
    </w:lvl>
    <w:lvl w:ilvl="6" w:tplc="064E277C" w:tentative="1">
      <w:start w:val="1"/>
      <w:numFmt w:val="decimal"/>
      <w:lvlText w:val="%7."/>
      <w:lvlJc w:val="start"/>
      <w:pPr>
        <w:ind w:start="255.25pt" w:hanging="18pt"/>
      </w:pPr>
    </w:lvl>
    <w:lvl w:ilvl="7" w:tplc="15B89438" w:tentative="1">
      <w:start w:val="1"/>
      <w:numFmt w:val="lowerLetter"/>
      <w:lvlText w:val="%8."/>
      <w:lvlJc w:val="start"/>
      <w:pPr>
        <w:ind w:start="291.25pt" w:hanging="18pt"/>
      </w:pPr>
    </w:lvl>
    <w:lvl w:ilvl="8" w:tplc="98569A36" w:tentative="1">
      <w:start w:val="1"/>
      <w:numFmt w:val="lowerRoman"/>
      <w:lvlText w:val="%9."/>
      <w:lvlJc w:val="end"/>
      <w:pPr>
        <w:ind w:start="327.25pt" w:hanging="9pt"/>
      </w:pPr>
    </w:lvl>
  </w:abstractNum>
  <w:abstractNum w:abstractNumId="1" w15:restartNumberingAfterBreak="0">
    <w:nsid w:val="12E21A3E"/>
    <w:multiLevelType w:val="hybridMultilevel"/>
    <w:tmpl w:val="742889EC"/>
    <w:lvl w:ilvl="0" w:tplc="1B0267B6">
      <w:start w:val="1"/>
      <w:numFmt w:val="decimal"/>
      <w:lvlText w:val="%1."/>
      <w:lvlJc w:val="start"/>
      <w:pPr>
        <w:tabs>
          <w:tab w:val="num" w:pos="36pt"/>
        </w:tabs>
        <w:ind w:start="36pt" w:hanging="18pt"/>
      </w:pPr>
      <w:rPr>
        <w:rFonts w:hint="default"/>
        <w:b w:val="0"/>
        <w:i w:val="0"/>
        <w:color w:val="auto"/>
        <w:sz w:val="22"/>
        <w:szCs w:val="22"/>
      </w:rPr>
    </w:lvl>
    <w:lvl w:ilvl="1" w:tplc="3A8EB424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</w:lvl>
    <w:lvl w:ilvl="2" w:tplc="70640E4E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</w:lvl>
    <w:lvl w:ilvl="3" w:tplc="3DDA401E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plc="431E56B4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</w:lvl>
    <w:lvl w:ilvl="5" w:tplc="AD2C1754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</w:lvl>
    <w:lvl w:ilvl="6" w:tplc="446413C2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4C8858D8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</w:lvl>
    <w:lvl w:ilvl="8" w:tplc="BB4E4ACC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</w:lvl>
  </w:abstractNum>
  <w:abstractNum w:abstractNumId="2" w15:restartNumberingAfterBreak="0">
    <w:nsid w:val="18C85A40"/>
    <w:multiLevelType w:val="hybridMultilevel"/>
    <w:tmpl w:val="6BBED1F6"/>
    <w:lvl w:ilvl="0" w:tplc="825A1AB6">
      <w:start w:val="1"/>
      <w:numFmt w:val="decimal"/>
      <w:lvlText w:val="%1."/>
      <w:lvlJc w:val="start"/>
      <w:pPr>
        <w:ind w:start="39.30pt" w:hanging="18pt"/>
      </w:pPr>
      <w:rPr>
        <w:rFonts w:hint="default"/>
      </w:rPr>
    </w:lvl>
    <w:lvl w:ilvl="1" w:tplc="407C2EA6" w:tentative="1">
      <w:start w:val="1"/>
      <w:numFmt w:val="lowerLetter"/>
      <w:lvlText w:val="%2."/>
      <w:lvlJc w:val="start"/>
      <w:pPr>
        <w:ind w:start="75.30pt" w:hanging="18pt"/>
      </w:pPr>
    </w:lvl>
    <w:lvl w:ilvl="2" w:tplc="F92A8114" w:tentative="1">
      <w:start w:val="1"/>
      <w:numFmt w:val="lowerRoman"/>
      <w:lvlText w:val="%3."/>
      <w:lvlJc w:val="end"/>
      <w:pPr>
        <w:ind w:start="111.30pt" w:hanging="9pt"/>
      </w:pPr>
    </w:lvl>
    <w:lvl w:ilvl="3" w:tplc="39E20894" w:tentative="1">
      <w:start w:val="1"/>
      <w:numFmt w:val="decimal"/>
      <w:lvlText w:val="%4."/>
      <w:lvlJc w:val="start"/>
      <w:pPr>
        <w:ind w:start="147.30pt" w:hanging="18pt"/>
      </w:pPr>
    </w:lvl>
    <w:lvl w:ilvl="4" w:tplc="53C2ABE6" w:tentative="1">
      <w:start w:val="1"/>
      <w:numFmt w:val="lowerLetter"/>
      <w:lvlText w:val="%5."/>
      <w:lvlJc w:val="start"/>
      <w:pPr>
        <w:ind w:start="183.30pt" w:hanging="18pt"/>
      </w:pPr>
    </w:lvl>
    <w:lvl w:ilvl="5" w:tplc="063EC44C" w:tentative="1">
      <w:start w:val="1"/>
      <w:numFmt w:val="lowerRoman"/>
      <w:lvlText w:val="%6."/>
      <w:lvlJc w:val="end"/>
      <w:pPr>
        <w:ind w:start="219.30pt" w:hanging="9pt"/>
      </w:pPr>
    </w:lvl>
    <w:lvl w:ilvl="6" w:tplc="3280B986" w:tentative="1">
      <w:start w:val="1"/>
      <w:numFmt w:val="decimal"/>
      <w:lvlText w:val="%7."/>
      <w:lvlJc w:val="start"/>
      <w:pPr>
        <w:ind w:start="255.30pt" w:hanging="18pt"/>
      </w:pPr>
    </w:lvl>
    <w:lvl w:ilvl="7" w:tplc="C67AB1C8" w:tentative="1">
      <w:start w:val="1"/>
      <w:numFmt w:val="lowerLetter"/>
      <w:lvlText w:val="%8."/>
      <w:lvlJc w:val="start"/>
      <w:pPr>
        <w:ind w:start="291.30pt" w:hanging="18pt"/>
      </w:pPr>
    </w:lvl>
    <w:lvl w:ilvl="8" w:tplc="FA041F12" w:tentative="1">
      <w:start w:val="1"/>
      <w:numFmt w:val="lowerRoman"/>
      <w:lvlText w:val="%9."/>
      <w:lvlJc w:val="end"/>
      <w:pPr>
        <w:ind w:start="327.30pt" w:hanging="9pt"/>
      </w:pPr>
    </w:lvl>
  </w:abstractNum>
  <w:abstractNum w:abstractNumId="3" w15:restartNumberingAfterBreak="0">
    <w:nsid w:val="21B1325F"/>
    <w:multiLevelType w:val="hybridMultilevel"/>
    <w:tmpl w:val="A590266A"/>
    <w:lvl w:ilvl="0" w:tplc="D6FAD876">
      <w:start w:val="2"/>
      <w:numFmt w:val="decimal"/>
      <w:lvlText w:val="%1)"/>
      <w:lvlJc w:val="start"/>
      <w:pPr>
        <w:ind w:start="35pt" w:hanging="18pt"/>
      </w:pPr>
      <w:rPr>
        <w:rFonts w:hint="default"/>
      </w:rPr>
    </w:lvl>
    <w:lvl w:ilvl="1" w:tplc="D846979E" w:tentative="1">
      <w:start w:val="1"/>
      <w:numFmt w:val="lowerLetter"/>
      <w:lvlText w:val="%2."/>
      <w:lvlJc w:val="start"/>
      <w:pPr>
        <w:ind w:start="71pt" w:hanging="18pt"/>
      </w:pPr>
    </w:lvl>
    <w:lvl w:ilvl="2" w:tplc="0EDEB034" w:tentative="1">
      <w:start w:val="1"/>
      <w:numFmt w:val="lowerRoman"/>
      <w:lvlText w:val="%3."/>
      <w:lvlJc w:val="end"/>
      <w:pPr>
        <w:ind w:start="107pt" w:hanging="9pt"/>
      </w:pPr>
    </w:lvl>
    <w:lvl w:ilvl="3" w:tplc="318A0BA8" w:tentative="1">
      <w:start w:val="1"/>
      <w:numFmt w:val="decimal"/>
      <w:lvlText w:val="%4."/>
      <w:lvlJc w:val="start"/>
      <w:pPr>
        <w:ind w:start="143pt" w:hanging="18pt"/>
      </w:pPr>
    </w:lvl>
    <w:lvl w:ilvl="4" w:tplc="813C5384" w:tentative="1">
      <w:start w:val="1"/>
      <w:numFmt w:val="lowerLetter"/>
      <w:lvlText w:val="%5."/>
      <w:lvlJc w:val="start"/>
      <w:pPr>
        <w:ind w:start="179pt" w:hanging="18pt"/>
      </w:pPr>
    </w:lvl>
    <w:lvl w:ilvl="5" w:tplc="58FA0568" w:tentative="1">
      <w:start w:val="1"/>
      <w:numFmt w:val="lowerRoman"/>
      <w:lvlText w:val="%6."/>
      <w:lvlJc w:val="end"/>
      <w:pPr>
        <w:ind w:start="215pt" w:hanging="9pt"/>
      </w:pPr>
    </w:lvl>
    <w:lvl w:ilvl="6" w:tplc="E7DEB324" w:tentative="1">
      <w:start w:val="1"/>
      <w:numFmt w:val="decimal"/>
      <w:lvlText w:val="%7."/>
      <w:lvlJc w:val="start"/>
      <w:pPr>
        <w:ind w:start="251pt" w:hanging="18pt"/>
      </w:pPr>
    </w:lvl>
    <w:lvl w:ilvl="7" w:tplc="F0569E82" w:tentative="1">
      <w:start w:val="1"/>
      <w:numFmt w:val="lowerLetter"/>
      <w:lvlText w:val="%8."/>
      <w:lvlJc w:val="start"/>
      <w:pPr>
        <w:ind w:start="287pt" w:hanging="18pt"/>
      </w:pPr>
    </w:lvl>
    <w:lvl w:ilvl="8" w:tplc="7E1C95F0" w:tentative="1">
      <w:start w:val="1"/>
      <w:numFmt w:val="lowerRoman"/>
      <w:lvlText w:val="%9."/>
      <w:lvlJc w:val="end"/>
      <w:pPr>
        <w:ind w:start="323pt" w:hanging="9pt"/>
      </w:pPr>
    </w:lvl>
  </w:abstractNum>
  <w:abstractNum w:abstractNumId="4" w15:restartNumberingAfterBreak="0">
    <w:nsid w:val="25D769C7"/>
    <w:multiLevelType w:val="hybridMultilevel"/>
    <w:tmpl w:val="18EA0B1E"/>
    <w:lvl w:ilvl="0" w:tplc="4B7AE458">
      <w:start w:val="1"/>
      <w:numFmt w:val="decimal"/>
      <w:lvlText w:val="%1."/>
      <w:lvlJc w:val="start"/>
      <w:pPr>
        <w:tabs>
          <w:tab w:val="num" w:pos="36pt"/>
        </w:tabs>
        <w:ind w:start="36pt" w:hanging="18pt"/>
      </w:pPr>
      <w:rPr>
        <w:rFonts w:hint="default"/>
      </w:rPr>
    </w:lvl>
    <w:lvl w:ilvl="1" w:tplc="91FA9B40" w:tentative="1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</w:lvl>
    <w:lvl w:ilvl="2" w:tplc="8EFA9082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</w:lvl>
    <w:lvl w:ilvl="3" w:tplc="6FBCF070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plc="ACE65DC4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</w:lvl>
    <w:lvl w:ilvl="5" w:tplc="C1F8C888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</w:lvl>
    <w:lvl w:ilvl="6" w:tplc="8DD226F0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093223C6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</w:lvl>
    <w:lvl w:ilvl="8" w:tplc="C026E886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</w:lvl>
  </w:abstractNum>
  <w:abstractNum w:abstractNumId="5" w15:restartNumberingAfterBreak="0">
    <w:nsid w:val="2C980F23"/>
    <w:multiLevelType w:val="hybridMultilevel"/>
    <w:tmpl w:val="EB408842"/>
    <w:lvl w:ilvl="0" w:tplc="2572F4AE">
      <w:start w:val="1"/>
      <w:numFmt w:val="decimal"/>
      <w:lvlText w:val="%1)"/>
      <w:lvlJc w:val="start"/>
      <w:pPr>
        <w:ind w:start="36pt" w:hanging="18pt"/>
      </w:pPr>
    </w:lvl>
    <w:lvl w:ilvl="1" w:tplc="6A0CDAE0" w:tentative="1">
      <w:start w:val="1"/>
      <w:numFmt w:val="lowerLetter"/>
      <w:lvlText w:val="%2."/>
      <w:lvlJc w:val="start"/>
      <w:pPr>
        <w:ind w:start="72pt" w:hanging="18pt"/>
      </w:pPr>
    </w:lvl>
    <w:lvl w:ilvl="2" w:tplc="70A26282" w:tentative="1">
      <w:start w:val="1"/>
      <w:numFmt w:val="lowerRoman"/>
      <w:lvlText w:val="%3."/>
      <w:lvlJc w:val="end"/>
      <w:pPr>
        <w:ind w:start="108pt" w:hanging="9pt"/>
      </w:pPr>
    </w:lvl>
    <w:lvl w:ilvl="3" w:tplc="A3C8D314" w:tentative="1">
      <w:start w:val="1"/>
      <w:numFmt w:val="decimal"/>
      <w:lvlText w:val="%4."/>
      <w:lvlJc w:val="start"/>
      <w:pPr>
        <w:ind w:start="144pt" w:hanging="18pt"/>
      </w:pPr>
    </w:lvl>
    <w:lvl w:ilvl="4" w:tplc="54026C02" w:tentative="1">
      <w:start w:val="1"/>
      <w:numFmt w:val="lowerLetter"/>
      <w:lvlText w:val="%5."/>
      <w:lvlJc w:val="start"/>
      <w:pPr>
        <w:ind w:start="180pt" w:hanging="18pt"/>
      </w:pPr>
    </w:lvl>
    <w:lvl w:ilvl="5" w:tplc="240C60EA" w:tentative="1">
      <w:start w:val="1"/>
      <w:numFmt w:val="lowerRoman"/>
      <w:lvlText w:val="%6."/>
      <w:lvlJc w:val="end"/>
      <w:pPr>
        <w:ind w:start="216pt" w:hanging="9pt"/>
      </w:pPr>
    </w:lvl>
    <w:lvl w:ilvl="6" w:tplc="52A85ED4" w:tentative="1">
      <w:start w:val="1"/>
      <w:numFmt w:val="decimal"/>
      <w:lvlText w:val="%7."/>
      <w:lvlJc w:val="start"/>
      <w:pPr>
        <w:ind w:start="252pt" w:hanging="18pt"/>
      </w:pPr>
    </w:lvl>
    <w:lvl w:ilvl="7" w:tplc="7B061A9E" w:tentative="1">
      <w:start w:val="1"/>
      <w:numFmt w:val="lowerLetter"/>
      <w:lvlText w:val="%8."/>
      <w:lvlJc w:val="start"/>
      <w:pPr>
        <w:ind w:start="288pt" w:hanging="18pt"/>
      </w:pPr>
    </w:lvl>
    <w:lvl w:ilvl="8" w:tplc="64C438DA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6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start"/>
      <w:pPr>
        <w:tabs>
          <w:tab w:val="num" w:pos="36pt"/>
        </w:tabs>
        <w:ind w:start="36pt" w:hanging="18pt"/>
      </w:pPr>
    </w:lvl>
  </w:abstractNum>
  <w:abstractNum w:abstractNumId="7" w15:restartNumberingAfterBreak="0">
    <w:nsid w:val="3E950CE8"/>
    <w:multiLevelType w:val="hybridMultilevel"/>
    <w:tmpl w:val="676AD81C"/>
    <w:lvl w:ilvl="0" w:tplc="585A0BA2">
      <w:start w:val="2"/>
      <w:numFmt w:val="decimal"/>
      <w:lvlText w:val="%1."/>
      <w:lvlJc w:val="start"/>
      <w:pPr>
        <w:tabs>
          <w:tab w:val="num" w:pos="36pt"/>
        </w:tabs>
        <w:ind w:start="36pt" w:hanging="18pt"/>
      </w:pPr>
      <w:rPr>
        <w:rFonts w:hint="default"/>
      </w:rPr>
    </w:lvl>
    <w:lvl w:ilvl="1" w:tplc="B30A15DA" w:tentative="1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</w:lvl>
    <w:lvl w:ilvl="2" w:tplc="BB123068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</w:lvl>
    <w:lvl w:ilvl="3" w:tplc="7048E40E">
      <w:start w:val="1"/>
      <w:numFmt w:val="decimal"/>
      <w:lvlText w:val="%4."/>
      <w:lvlJc w:val="start"/>
      <w:pPr>
        <w:tabs>
          <w:tab w:val="num" w:pos="18pt"/>
        </w:tabs>
        <w:ind w:start="18pt" w:hanging="18pt"/>
      </w:pPr>
    </w:lvl>
    <w:lvl w:ilvl="4" w:tplc="AEF68C2E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</w:lvl>
    <w:lvl w:ilvl="5" w:tplc="2CE48CAA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</w:lvl>
    <w:lvl w:ilvl="6" w:tplc="F174AB2E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B6FC7DF4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</w:lvl>
    <w:lvl w:ilvl="8" w:tplc="75E441E8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</w:lvl>
  </w:abstractNum>
  <w:abstractNum w:abstractNumId="8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start"/>
      <w:pPr>
        <w:tabs>
          <w:tab w:val="num" w:pos="18pt"/>
        </w:tabs>
        <w:ind w:start="18pt" w:hanging="18pt"/>
      </w:pPr>
      <w:rPr>
        <w:sz w:val="20"/>
        <w:szCs w:val="20"/>
      </w:rPr>
    </w:lvl>
  </w:abstractNum>
  <w:abstractNum w:abstractNumId="9" w15:restartNumberingAfterBreak="0">
    <w:nsid w:val="5FFC1F88"/>
    <w:multiLevelType w:val="hybridMultilevel"/>
    <w:tmpl w:val="9560087E"/>
    <w:lvl w:ilvl="0" w:tplc="09289702">
      <w:start w:val="1"/>
      <w:numFmt w:val="decimal"/>
      <w:lvlText w:val="%1)"/>
      <w:lvlJc w:val="start"/>
      <w:pPr>
        <w:ind w:start="36pt" w:hanging="18pt"/>
      </w:pPr>
      <w:rPr>
        <w:rFonts w:hint="default"/>
      </w:rPr>
    </w:lvl>
    <w:lvl w:ilvl="1" w:tplc="CAF23572" w:tentative="1">
      <w:start w:val="1"/>
      <w:numFmt w:val="lowerLetter"/>
      <w:lvlText w:val="%2."/>
      <w:lvlJc w:val="start"/>
      <w:pPr>
        <w:ind w:start="72pt" w:hanging="18pt"/>
      </w:pPr>
    </w:lvl>
    <w:lvl w:ilvl="2" w:tplc="D9308316" w:tentative="1">
      <w:start w:val="1"/>
      <w:numFmt w:val="lowerRoman"/>
      <w:lvlText w:val="%3."/>
      <w:lvlJc w:val="end"/>
      <w:pPr>
        <w:ind w:start="108pt" w:hanging="9pt"/>
      </w:pPr>
    </w:lvl>
    <w:lvl w:ilvl="3" w:tplc="77AA376C" w:tentative="1">
      <w:start w:val="1"/>
      <w:numFmt w:val="decimal"/>
      <w:lvlText w:val="%4."/>
      <w:lvlJc w:val="start"/>
      <w:pPr>
        <w:ind w:start="144pt" w:hanging="18pt"/>
      </w:pPr>
    </w:lvl>
    <w:lvl w:ilvl="4" w:tplc="842C2F9A" w:tentative="1">
      <w:start w:val="1"/>
      <w:numFmt w:val="lowerLetter"/>
      <w:lvlText w:val="%5."/>
      <w:lvlJc w:val="start"/>
      <w:pPr>
        <w:ind w:start="180pt" w:hanging="18pt"/>
      </w:pPr>
    </w:lvl>
    <w:lvl w:ilvl="5" w:tplc="84121E6E" w:tentative="1">
      <w:start w:val="1"/>
      <w:numFmt w:val="lowerRoman"/>
      <w:lvlText w:val="%6."/>
      <w:lvlJc w:val="end"/>
      <w:pPr>
        <w:ind w:start="216pt" w:hanging="9pt"/>
      </w:pPr>
    </w:lvl>
    <w:lvl w:ilvl="6" w:tplc="E78EBC88" w:tentative="1">
      <w:start w:val="1"/>
      <w:numFmt w:val="decimal"/>
      <w:lvlText w:val="%7."/>
      <w:lvlJc w:val="start"/>
      <w:pPr>
        <w:ind w:start="252pt" w:hanging="18pt"/>
      </w:pPr>
    </w:lvl>
    <w:lvl w:ilvl="7" w:tplc="67CA2A10" w:tentative="1">
      <w:start w:val="1"/>
      <w:numFmt w:val="lowerLetter"/>
      <w:lvlText w:val="%8."/>
      <w:lvlJc w:val="start"/>
      <w:pPr>
        <w:ind w:start="288pt" w:hanging="18pt"/>
      </w:pPr>
    </w:lvl>
    <w:lvl w:ilvl="8" w:tplc="2DB0422E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0" w15:restartNumberingAfterBreak="0">
    <w:nsid w:val="61415036"/>
    <w:multiLevelType w:val="hybridMultilevel"/>
    <w:tmpl w:val="FE8C04D4"/>
    <w:lvl w:ilvl="0" w:tplc="CD42176A">
      <w:start w:val="3"/>
      <w:numFmt w:val="decimal"/>
      <w:lvlText w:val="%1."/>
      <w:lvlJc w:val="start"/>
      <w:pPr>
        <w:tabs>
          <w:tab w:val="num" w:pos="36pt"/>
        </w:tabs>
        <w:ind w:start="36pt" w:hanging="18pt"/>
      </w:pPr>
      <w:rPr>
        <w:rFonts w:hint="default"/>
        <w:color w:val="auto"/>
      </w:rPr>
    </w:lvl>
    <w:lvl w:ilvl="1" w:tplc="B0A65196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</w:lvl>
    <w:lvl w:ilvl="2" w:tplc="7B32CD12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</w:lvl>
    <w:lvl w:ilvl="3" w:tplc="C7E2AE78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plc="9F9EF59C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</w:lvl>
    <w:lvl w:ilvl="5" w:tplc="2A345756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</w:lvl>
    <w:lvl w:ilvl="6" w:tplc="1A0234D0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65FE2FAE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</w:lvl>
    <w:lvl w:ilvl="8" w:tplc="86B42360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</w:lvl>
  </w:abstractNum>
  <w:abstractNum w:abstractNumId="11" w15:restartNumberingAfterBreak="0">
    <w:nsid w:val="619675B4"/>
    <w:multiLevelType w:val="hybridMultilevel"/>
    <w:tmpl w:val="A4302CFC"/>
    <w:lvl w:ilvl="0" w:tplc="9F2E0E56">
      <w:start w:val="1"/>
      <w:numFmt w:val="decimal"/>
      <w:lvlText w:val="%1."/>
      <w:lvlJc w:val="start"/>
      <w:pPr>
        <w:tabs>
          <w:tab w:val="num" w:pos="36pt"/>
        </w:tabs>
        <w:ind w:start="36pt" w:hanging="18pt"/>
      </w:pPr>
      <w:rPr>
        <w:rFonts w:hint="default"/>
      </w:rPr>
    </w:lvl>
    <w:lvl w:ilvl="1" w:tplc="77B036F4" w:tentative="1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</w:lvl>
    <w:lvl w:ilvl="2" w:tplc="9CA27568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</w:lvl>
    <w:lvl w:ilvl="3" w:tplc="996677FE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plc="AEEE574C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</w:lvl>
    <w:lvl w:ilvl="5" w:tplc="94D2DA3A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</w:lvl>
    <w:lvl w:ilvl="6" w:tplc="75D00EC8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76145156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</w:lvl>
    <w:lvl w:ilvl="8" w:tplc="B714309C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</w:lvl>
  </w:abstractNum>
  <w:abstractNum w:abstractNumId="12" w15:restartNumberingAfterBreak="0">
    <w:nsid w:val="6BC12A46"/>
    <w:multiLevelType w:val="hybridMultilevel"/>
    <w:tmpl w:val="40602BE0"/>
    <w:lvl w:ilvl="0" w:tplc="04150011">
      <w:start w:val="1"/>
      <w:numFmt w:val="decimal"/>
      <w:lvlText w:val="%1)"/>
      <w:lvlJc w:val="start"/>
      <w:pPr>
        <w:ind w:start="18pt" w:hanging="18pt"/>
      </w:pPr>
    </w:lvl>
    <w:lvl w:ilvl="1" w:tplc="04150019" w:tentative="1">
      <w:start w:val="1"/>
      <w:numFmt w:val="lowerLetter"/>
      <w:lvlText w:val="%2."/>
      <w:lvlJc w:val="start"/>
      <w:pPr>
        <w:ind w:start="54pt" w:hanging="18pt"/>
      </w:pPr>
    </w:lvl>
    <w:lvl w:ilvl="2" w:tplc="0415001B" w:tentative="1">
      <w:start w:val="1"/>
      <w:numFmt w:val="lowerRoman"/>
      <w:lvlText w:val="%3."/>
      <w:lvlJc w:val="end"/>
      <w:pPr>
        <w:ind w:start="90pt" w:hanging="9pt"/>
      </w:pPr>
    </w:lvl>
    <w:lvl w:ilvl="3" w:tplc="0415000F" w:tentative="1">
      <w:start w:val="1"/>
      <w:numFmt w:val="decimal"/>
      <w:lvlText w:val="%4."/>
      <w:lvlJc w:val="start"/>
      <w:pPr>
        <w:ind w:start="126pt" w:hanging="18pt"/>
      </w:pPr>
    </w:lvl>
    <w:lvl w:ilvl="4" w:tplc="04150019" w:tentative="1">
      <w:start w:val="1"/>
      <w:numFmt w:val="lowerLetter"/>
      <w:lvlText w:val="%5."/>
      <w:lvlJc w:val="start"/>
      <w:pPr>
        <w:ind w:start="162pt" w:hanging="18pt"/>
      </w:pPr>
    </w:lvl>
    <w:lvl w:ilvl="5" w:tplc="0415001B" w:tentative="1">
      <w:start w:val="1"/>
      <w:numFmt w:val="lowerRoman"/>
      <w:lvlText w:val="%6."/>
      <w:lvlJc w:val="end"/>
      <w:pPr>
        <w:ind w:start="198pt" w:hanging="9pt"/>
      </w:pPr>
    </w:lvl>
    <w:lvl w:ilvl="6" w:tplc="0415000F" w:tentative="1">
      <w:start w:val="1"/>
      <w:numFmt w:val="decimal"/>
      <w:lvlText w:val="%7."/>
      <w:lvlJc w:val="start"/>
      <w:pPr>
        <w:ind w:start="234pt" w:hanging="18pt"/>
      </w:pPr>
    </w:lvl>
    <w:lvl w:ilvl="7" w:tplc="04150019" w:tentative="1">
      <w:start w:val="1"/>
      <w:numFmt w:val="lowerLetter"/>
      <w:lvlText w:val="%8."/>
      <w:lvlJc w:val="start"/>
      <w:pPr>
        <w:ind w:start="270pt" w:hanging="18pt"/>
      </w:pPr>
    </w:lvl>
    <w:lvl w:ilvl="8" w:tplc="0415001B" w:tentative="1">
      <w:start w:val="1"/>
      <w:numFmt w:val="lowerRoman"/>
      <w:lvlText w:val="%9."/>
      <w:lvlJc w:val="end"/>
      <w:pPr>
        <w:ind w:start="306pt" w:hanging="9pt"/>
      </w:pPr>
    </w:lvl>
  </w:abstractNum>
  <w:abstractNum w:abstractNumId="13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start"/>
      <w:pPr>
        <w:tabs>
          <w:tab w:val="num" w:pos="18pt"/>
        </w:tabs>
        <w:ind w:start="18pt" w:hanging="18pt"/>
      </w:pPr>
      <w:rPr>
        <w:rFonts w:ascii="Symbol" w:hAnsi="Symbol" w:hint="default"/>
      </w:rPr>
    </w:lvl>
  </w:abstractNum>
  <w:abstractNum w:abstractNumId="14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start"/>
      <w:pPr>
        <w:tabs>
          <w:tab w:val="num" w:pos="18pt"/>
        </w:tabs>
        <w:ind w:start="18pt" w:hanging="18pt"/>
      </w:pPr>
      <w:rPr>
        <w:rFonts w:ascii="Symbol" w:hAnsi="Symbol" w:hint="default"/>
      </w:rPr>
    </w:lvl>
  </w:abstractNum>
  <w:num w:numId="1" w16cid:durableId="1070930427">
    <w:abstractNumId w:val="6"/>
  </w:num>
  <w:num w:numId="2" w16cid:durableId="527717773">
    <w:abstractNumId w:val="8"/>
  </w:num>
  <w:num w:numId="3" w16cid:durableId="2090271791">
    <w:abstractNumId w:val="14"/>
  </w:num>
  <w:num w:numId="4" w16cid:durableId="1818524784">
    <w:abstractNumId w:val="13"/>
  </w:num>
  <w:num w:numId="5" w16cid:durableId="1061250538">
    <w:abstractNumId w:val="10"/>
  </w:num>
  <w:num w:numId="6" w16cid:durableId="315499403">
    <w:abstractNumId w:val="7"/>
  </w:num>
  <w:num w:numId="7" w16cid:durableId="1905330099">
    <w:abstractNumId w:val="4"/>
  </w:num>
  <w:num w:numId="8" w16cid:durableId="1735354712">
    <w:abstractNumId w:val="11"/>
  </w:num>
  <w:num w:numId="9" w16cid:durableId="1223708963">
    <w:abstractNumId w:val="2"/>
  </w:num>
  <w:num w:numId="10" w16cid:durableId="1629816465">
    <w:abstractNumId w:val="5"/>
  </w:num>
  <w:num w:numId="11" w16cid:durableId="14750254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4657997">
    <w:abstractNumId w:val="1"/>
  </w:num>
  <w:num w:numId="13" w16cid:durableId="968511055">
    <w:abstractNumId w:val="3"/>
  </w:num>
  <w:num w:numId="14" w16cid:durableId="76756606">
    <w:abstractNumId w:val="9"/>
  </w:num>
  <w:num w:numId="15" w16cid:durableId="813260829">
    <w:abstractNumId w:val="0"/>
  </w:num>
  <w:num w:numId="16" w16cid:durableId="11352920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%"/>
  <w:proofState w:spelling="clean"/>
  <w:attachedTemplate r:id="rId1"/>
  <w:stylePaneFormatFilter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5.40pt"/>
  <w:hyphenationZone w:val="21.25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364"/>
    <w:rsid w:val="00002372"/>
    <w:rsid w:val="00024D14"/>
    <w:rsid w:val="00033B68"/>
    <w:rsid w:val="00033D49"/>
    <w:rsid w:val="00034BFD"/>
    <w:rsid w:val="0003545F"/>
    <w:rsid w:val="00035989"/>
    <w:rsid w:val="00036CDE"/>
    <w:rsid w:val="0004514E"/>
    <w:rsid w:val="00046DFF"/>
    <w:rsid w:val="00056958"/>
    <w:rsid w:val="00056FF8"/>
    <w:rsid w:val="00075E9D"/>
    <w:rsid w:val="000863AB"/>
    <w:rsid w:val="00087B89"/>
    <w:rsid w:val="00095ED0"/>
    <w:rsid w:val="000A6374"/>
    <w:rsid w:val="000B0189"/>
    <w:rsid w:val="000C5661"/>
    <w:rsid w:val="000C7B2A"/>
    <w:rsid w:val="000D7AA0"/>
    <w:rsid w:val="000E0AFE"/>
    <w:rsid w:val="00110E86"/>
    <w:rsid w:val="00112063"/>
    <w:rsid w:val="00131E09"/>
    <w:rsid w:val="00131FE7"/>
    <w:rsid w:val="00134813"/>
    <w:rsid w:val="00150F46"/>
    <w:rsid w:val="00164CC6"/>
    <w:rsid w:val="001744CC"/>
    <w:rsid w:val="00181F54"/>
    <w:rsid w:val="00182DC4"/>
    <w:rsid w:val="001844C0"/>
    <w:rsid w:val="00186CD8"/>
    <w:rsid w:val="0018789E"/>
    <w:rsid w:val="00197586"/>
    <w:rsid w:val="001A127A"/>
    <w:rsid w:val="001B5B49"/>
    <w:rsid w:val="001C4212"/>
    <w:rsid w:val="001C5729"/>
    <w:rsid w:val="001D56EB"/>
    <w:rsid w:val="001D6C2C"/>
    <w:rsid w:val="001E5105"/>
    <w:rsid w:val="001E6E0C"/>
    <w:rsid w:val="001F4184"/>
    <w:rsid w:val="001F727B"/>
    <w:rsid w:val="0020362D"/>
    <w:rsid w:val="00203F3D"/>
    <w:rsid w:val="0021173F"/>
    <w:rsid w:val="00217492"/>
    <w:rsid w:val="00220387"/>
    <w:rsid w:val="0022579D"/>
    <w:rsid w:val="00233502"/>
    <w:rsid w:val="00233807"/>
    <w:rsid w:val="00241CC5"/>
    <w:rsid w:val="00253EC6"/>
    <w:rsid w:val="0026628B"/>
    <w:rsid w:val="0027181F"/>
    <w:rsid w:val="00281913"/>
    <w:rsid w:val="002A080D"/>
    <w:rsid w:val="002A21D3"/>
    <w:rsid w:val="002A3372"/>
    <w:rsid w:val="002B36E8"/>
    <w:rsid w:val="002B3B8A"/>
    <w:rsid w:val="002B4637"/>
    <w:rsid w:val="002D270D"/>
    <w:rsid w:val="002D452E"/>
    <w:rsid w:val="002E0FC7"/>
    <w:rsid w:val="002E6056"/>
    <w:rsid w:val="002F36DF"/>
    <w:rsid w:val="002F3758"/>
    <w:rsid w:val="00301A15"/>
    <w:rsid w:val="003028C1"/>
    <w:rsid w:val="0030290C"/>
    <w:rsid w:val="00306EB1"/>
    <w:rsid w:val="00312439"/>
    <w:rsid w:val="00314F61"/>
    <w:rsid w:val="00315DFE"/>
    <w:rsid w:val="003176F5"/>
    <w:rsid w:val="003254F7"/>
    <w:rsid w:val="003337AF"/>
    <w:rsid w:val="00341DCD"/>
    <w:rsid w:val="0038250F"/>
    <w:rsid w:val="0039296D"/>
    <w:rsid w:val="003944D3"/>
    <w:rsid w:val="00394F9F"/>
    <w:rsid w:val="00397009"/>
    <w:rsid w:val="003B2720"/>
    <w:rsid w:val="003B2873"/>
    <w:rsid w:val="003B6FE6"/>
    <w:rsid w:val="003B73E3"/>
    <w:rsid w:val="003B77AD"/>
    <w:rsid w:val="003C5DD3"/>
    <w:rsid w:val="00405ADF"/>
    <w:rsid w:val="00410A79"/>
    <w:rsid w:val="004114C6"/>
    <w:rsid w:val="00412323"/>
    <w:rsid w:val="004331C7"/>
    <w:rsid w:val="0043547C"/>
    <w:rsid w:val="00461D5F"/>
    <w:rsid w:val="00471DCC"/>
    <w:rsid w:val="00472E76"/>
    <w:rsid w:val="00476ADE"/>
    <w:rsid w:val="0049256C"/>
    <w:rsid w:val="00493FDB"/>
    <w:rsid w:val="004A21D7"/>
    <w:rsid w:val="004A5253"/>
    <w:rsid w:val="004C58C1"/>
    <w:rsid w:val="004D1FE2"/>
    <w:rsid w:val="004D4D24"/>
    <w:rsid w:val="004D769F"/>
    <w:rsid w:val="004F2F27"/>
    <w:rsid w:val="005030E1"/>
    <w:rsid w:val="00503F14"/>
    <w:rsid w:val="00511963"/>
    <w:rsid w:val="0051294D"/>
    <w:rsid w:val="005250C2"/>
    <w:rsid w:val="00526072"/>
    <w:rsid w:val="00540BAB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A7787"/>
    <w:rsid w:val="005B4D7C"/>
    <w:rsid w:val="005B5CFD"/>
    <w:rsid w:val="005C1EAD"/>
    <w:rsid w:val="005C429F"/>
    <w:rsid w:val="005D09B1"/>
    <w:rsid w:val="005E2CBD"/>
    <w:rsid w:val="005E52CF"/>
    <w:rsid w:val="005F1257"/>
    <w:rsid w:val="005F3016"/>
    <w:rsid w:val="006221FF"/>
    <w:rsid w:val="00623670"/>
    <w:rsid w:val="006236CB"/>
    <w:rsid w:val="00631E4F"/>
    <w:rsid w:val="00634986"/>
    <w:rsid w:val="00637621"/>
    <w:rsid w:val="006407D2"/>
    <w:rsid w:val="00644392"/>
    <w:rsid w:val="00647673"/>
    <w:rsid w:val="006672DD"/>
    <w:rsid w:val="006708D4"/>
    <w:rsid w:val="00683C4C"/>
    <w:rsid w:val="006A0353"/>
    <w:rsid w:val="006A7BF9"/>
    <w:rsid w:val="006B3168"/>
    <w:rsid w:val="006B6452"/>
    <w:rsid w:val="006B6E64"/>
    <w:rsid w:val="006C0178"/>
    <w:rsid w:val="006C3C31"/>
    <w:rsid w:val="006C5843"/>
    <w:rsid w:val="006E040C"/>
    <w:rsid w:val="006E679C"/>
    <w:rsid w:val="006F63BB"/>
    <w:rsid w:val="00702A23"/>
    <w:rsid w:val="00720652"/>
    <w:rsid w:val="00724BE3"/>
    <w:rsid w:val="00725431"/>
    <w:rsid w:val="0074225B"/>
    <w:rsid w:val="00752DC3"/>
    <w:rsid w:val="00752E5D"/>
    <w:rsid w:val="00753996"/>
    <w:rsid w:val="00764EA3"/>
    <w:rsid w:val="00765AD3"/>
    <w:rsid w:val="007733E0"/>
    <w:rsid w:val="00773EF7"/>
    <w:rsid w:val="0077448A"/>
    <w:rsid w:val="00782127"/>
    <w:rsid w:val="007B06E6"/>
    <w:rsid w:val="007C1E83"/>
    <w:rsid w:val="007C5C64"/>
    <w:rsid w:val="007D4981"/>
    <w:rsid w:val="00814596"/>
    <w:rsid w:val="008149FB"/>
    <w:rsid w:val="008156A5"/>
    <w:rsid w:val="008164D7"/>
    <w:rsid w:val="00826471"/>
    <w:rsid w:val="00833480"/>
    <w:rsid w:val="00844470"/>
    <w:rsid w:val="0084471C"/>
    <w:rsid w:val="008525DF"/>
    <w:rsid w:val="00852DEF"/>
    <w:rsid w:val="00857844"/>
    <w:rsid w:val="00861E80"/>
    <w:rsid w:val="008747A9"/>
    <w:rsid w:val="008748D6"/>
    <w:rsid w:val="008802BC"/>
    <w:rsid w:val="00880EFE"/>
    <w:rsid w:val="00885C00"/>
    <w:rsid w:val="008869B4"/>
    <w:rsid w:val="0088780C"/>
    <w:rsid w:val="008911CA"/>
    <w:rsid w:val="008B0B92"/>
    <w:rsid w:val="008B48FF"/>
    <w:rsid w:val="008B774D"/>
    <w:rsid w:val="008C0275"/>
    <w:rsid w:val="008C15CA"/>
    <w:rsid w:val="008C5B4D"/>
    <w:rsid w:val="008D3CFE"/>
    <w:rsid w:val="008D5706"/>
    <w:rsid w:val="008D6F2B"/>
    <w:rsid w:val="008E76A9"/>
    <w:rsid w:val="008F7720"/>
    <w:rsid w:val="008F7908"/>
    <w:rsid w:val="00900DA2"/>
    <w:rsid w:val="0091069C"/>
    <w:rsid w:val="00911BD3"/>
    <w:rsid w:val="0093144A"/>
    <w:rsid w:val="00936393"/>
    <w:rsid w:val="00944FB7"/>
    <w:rsid w:val="00946C3D"/>
    <w:rsid w:val="00947FE8"/>
    <w:rsid w:val="00967301"/>
    <w:rsid w:val="009723E1"/>
    <w:rsid w:val="00980196"/>
    <w:rsid w:val="0098361E"/>
    <w:rsid w:val="00987519"/>
    <w:rsid w:val="00990826"/>
    <w:rsid w:val="00992C86"/>
    <w:rsid w:val="009A0431"/>
    <w:rsid w:val="009A2DDA"/>
    <w:rsid w:val="009D511A"/>
    <w:rsid w:val="00A101B0"/>
    <w:rsid w:val="00A27A37"/>
    <w:rsid w:val="00A362F8"/>
    <w:rsid w:val="00A45297"/>
    <w:rsid w:val="00A53F28"/>
    <w:rsid w:val="00A719CE"/>
    <w:rsid w:val="00A905F1"/>
    <w:rsid w:val="00A95BD0"/>
    <w:rsid w:val="00AA2AB9"/>
    <w:rsid w:val="00AB7D42"/>
    <w:rsid w:val="00AC1AA2"/>
    <w:rsid w:val="00AD5C07"/>
    <w:rsid w:val="00AD5E53"/>
    <w:rsid w:val="00AE21DF"/>
    <w:rsid w:val="00AE29B7"/>
    <w:rsid w:val="00AE2E9E"/>
    <w:rsid w:val="00AE3849"/>
    <w:rsid w:val="00AF495B"/>
    <w:rsid w:val="00B01C2B"/>
    <w:rsid w:val="00B05E0E"/>
    <w:rsid w:val="00B118FC"/>
    <w:rsid w:val="00B12D2D"/>
    <w:rsid w:val="00B27364"/>
    <w:rsid w:val="00B478C3"/>
    <w:rsid w:val="00B67882"/>
    <w:rsid w:val="00B72799"/>
    <w:rsid w:val="00B76D39"/>
    <w:rsid w:val="00B76E4F"/>
    <w:rsid w:val="00B82288"/>
    <w:rsid w:val="00B936B4"/>
    <w:rsid w:val="00BA6767"/>
    <w:rsid w:val="00BC1E2C"/>
    <w:rsid w:val="00BC374B"/>
    <w:rsid w:val="00BC3832"/>
    <w:rsid w:val="00BD7FD9"/>
    <w:rsid w:val="00BE6A7E"/>
    <w:rsid w:val="00BF4878"/>
    <w:rsid w:val="00BF5D71"/>
    <w:rsid w:val="00C020D3"/>
    <w:rsid w:val="00C03A43"/>
    <w:rsid w:val="00C04E1E"/>
    <w:rsid w:val="00C04E6F"/>
    <w:rsid w:val="00C05A07"/>
    <w:rsid w:val="00C17747"/>
    <w:rsid w:val="00C22165"/>
    <w:rsid w:val="00C232F5"/>
    <w:rsid w:val="00C27CD2"/>
    <w:rsid w:val="00C52937"/>
    <w:rsid w:val="00C5398B"/>
    <w:rsid w:val="00C56B1E"/>
    <w:rsid w:val="00C571CC"/>
    <w:rsid w:val="00C6498C"/>
    <w:rsid w:val="00C65164"/>
    <w:rsid w:val="00C66669"/>
    <w:rsid w:val="00C67188"/>
    <w:rsid w:val="00C75D33"/>
    <w:rsid w:val="00C80133"/>
    <w:rsid w:val="00C84826"/>
    <w:rsid w:val="00CA7665"/>
    <w:rsid w:val="00CC44AB"/>
    <w:rsid w:val="00CD1AB1"/>
    <w:rsid w:val="00CF286B"/>
    <w:rsid w:val="00D074BB"/>
    <w:rsid w:val="00D21044"/>
    <w:rsid w:val="00D260A9"/>
    <w:rsid w:val="00D265A1"/>
    <w:rsid w:val="00D2784F"/>
    <w:rsid w:val="00D27FA3"/>
    <w:rsid w:val="00D36427"/>
    <w:rsid w:val="00D4629A"/>
    <w:rsid w:val="00D55342"/>
    <w:rsid w:val="00D557A1"/>
    <w:rsid w:val="00D732F8"/>
    <w:rsid w:val="00D74DDE"/>
    <w:rsid w:val="00D8361C"/>
    <w:rsid w:val="00D839D8"/>
    <w:rsid w:val="00D944BA"/>
    <w:rsid w:val="00D948B7"/>
    <w:rsid w:val="00DA2994"/>
    <w:rsid w:val="00DA3206"/>
    <w:rsid w:val="00DB2267"/>
    <w:rsid w:val="00DB67C2"/>
    <w:rsid w:val="00DB74B9"/>
    <w:rsid w:val="00DD05BC"/>
    <w:rsid w:val="00DD52AB"/>
    <w:rsid w:val="00DE78F7"/>
    <w:rsid w:val="00DF190D"/>
    <w:rsid w:val="00E009AE"/>
    <w:rsid w:val="00E21095"/>
    <w:rsid w:val="00E26EBA"/>
    <w:rsid w:val="00E34ED0"/>
    <w:rsid w:val="00E4005E"/>
    <w:rsid w:val="00E41FB6"/>
    <w:rsid w:val="00E47F86"/>
    <w:rsid w:val="00E50C69"/>
    <w:rsid w:val="00E54BA8"/>
    <w:rsid w:val="00E6162A"/>
    <w:rsid w:val="00E64B32"/>
    <w:rsid w:val="00E6736F"/>
    <w:rsid w:val="00E71D60"/>
    <w:rsid w:val="00E802DE"/>
    <w:rsid w:val="00E83DC7"/>
    <w:rsid w:val="00E954E3"/>
    <w:rsid w:val="00EA48C9"/>
    <w:rsid w:val="00EC6D23"/>
    <w:rsid w:val="00ED51F7"/>
    <w:rsid w:val="00ED70A0"/>
    <w:rsid w:val="00EF4A07"/>
    <w:rsid w:val="00EF7E03"/>
    <w:rsid w:val="00F116CD"/>
    <w:rsid w:val="00F178F8"/>
    <w:rsid w:val="00F239CC"/>
    <w:rsid w:val="00F24884"/>
    <w:rsid w:val="00F25D59"/>
    <w:rsid w:val="00F279D4"/>
    <w:rsid w:val="00F406C7"/>
    <w:rsid w:val="00F62326"/>
    <w:rsid w:val="00F70B37"/>
    <w:rsid w:val="00F803CF"/>
    <w:rsid w:val="00F85077"/>
    <w:rsid w:val="00FA6FE4"/>
    <w:rsid w:val="00FC0F09"/>
    <w:rsid w:val="00FC609D"/>
    <w:rsid w:val="00FD506E"/>
    <w:rsid w:val="00FD5A92"/>
    <w:rsid w:val="00FD7F10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4:docId w14:val="51548FA0"/>
  <w15:docId w15:val="{B6745DFF-5E89-4564-BE80-032D47454553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12pt" w:after="3pt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start="49.65pt" w:hanging="49.65pt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412323"/>
    <w:pPr>
      <w:widowControl w:val="0"/>
      <w:suppressAutoHyphens/>
      <w:ind w:start="35.45pt" w:hanging="18.45pt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226.80pt"/>
        <w:tab w:val="end" w:pos="453.60pt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226.80pt"/>
        <w:tab w:val="end" w:pos="453.60pt"/>
      </w:tabs>
    </w:pPr>
  </w:style>
  <w:style w:type="paragraph" w:customStyle="1" w:styleId="Styl1">
    <w:name w:val="Styl1"/>
    <w:basedOn w:val="Normalny"/>
    <w:rsid w:val="00637621"/>
    <w:pPr>
      <w:widowControl w:val="0"/>
      <w:spacing w:before="12pt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6pt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start="36pt"/>
      <w:contextualSpacing/>
    </w:pPr>
  </w:style>
  <w:style w:type="paragraph" w:customStyle="1" w:styleId="xxxmsonormal">
    <w:name w:val="x_x_x_msonormal"/>
    <w:basedOn w:val="Normalny"/>
    <w:rsid w:val="002F3758"/>
    <w:pPr>
      <w:spacing w:before="5pt" w:beforeAutospacing="1" w:after="5pt" w:afterAutospacing="1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D506E"/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header" Target="header1.xml"/><Relationship Id="rId3" Type="http://purl.oclc.org/ooxml/officeDocument/relationships/styles" Target="styles.xml"/><Relationship Id="rId7" Type="http://purl.oclc.org/ooxml/officeDocument/relationships/endnotes" Target="endnotes.xml"/><Relationship Id="rId2" Type="http://purl.oclc.org/ooxml/officeDocument/relationships/numbering" Target="numbering.xml"/><Relationship Id="rId1" Type="http://purl.oclc.org/ooxml/officeDocument/relationships/customXml" Target="../customXml/item1.xml"/><Relationship Id="rId6" Type="http://purl.oclc.org/ooxml/officeDocument/relationships/footnotes" Target="footnotes.xml"/><Relationship Id="rId11" Type="http://purl.oclc.org/ooxml/officeDocument/relationships/theme" Target="theme/theme1.xml"/><Relationship Id="rId5" Type="http://purl.oclc.org/ooxml/officeDocument/relationships/webSettings" Target="webSettings.xml"/><Relationship Id="rId10" Type="http://purl.oclc.org/ooxml/officeDocument/relationships/fontTable" Target="fontTable.xml"/><Relationship Id="rId4" Type="http://purl.oclc.org/ooxml/officeDocument/relationships/settings" Target="settings.xml"/><Relationship Id="rId9" Type="http://purl.oclc.org/ooxml/officeDocument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purl.oclc.org/ooxml/officeDocument/relationships/attachedTemplate" Target="file:///C:\DOCUME~1\Czerniak\USTAWI~1\Temp\template.dot" TargetMode="External"/></Relationships>
</file>

<file path=word/theme/theme1.xml><?xml version="1.0" encoding="utf-8"?>
<a:theme xmlns:a="http://purl.oclc.org/ooxml/drawingml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  <a:lin ang="16200000" scaled="1"/>
        </a:gradFill>
        <a:gradFill rotWithShape="1"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  <a:path path="circle">
            <a:fillToRect l="50%" t="-80%" r="50%" b="180%"/>
          </a:path>
        </a:gradFill>
        <a:gradFill rotWithShape="1"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  <a:path path="circle">
            <a:fillToRect l="50%" t="50%" r="50%" b="50%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purl.oclc.org/ooxml/officeDocument/customXml" ds:itemID="{A5ED205D-D5B4-4490-99C0-AEBB6CDBE4FD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template</Template>
  <TotalTime>15</TotalTime>
  <Pages>6</Pages>
  <Words>1229</Words>
  <Characters>8067</Characters>
  <Application>Microsoft Office Word</Application>
  <DocSecurity>0</DocSecurity>
  <Lines>806</Lines>
  <Paragraphs>489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8807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Joanna Degler</cp:lastModifiedBy>
  <cp:revision>7</cp:revision>
  <cp:lastPrinted>2024-01-26T10:15:00Z</cp:lastPrinted>
  <dcterms:created xsi:type="dcterms:W3CDTF">2024-02-06T07:27:00Z</dcterms:created>
  <dcterms:modified xsi:type="dcterms:W3CDTF">2025-12-18T08:37:00Z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ATT_ID">
    <vt:lpwstr>13571</vt:lpwstr>
  </property>
  <property fmtid="{D5CDD505-2E9C-101B-9397-08002B2CF9AE}" pid="3" name="ATT_Version">
    <vt:lpwstr>0</vt:lpwstr>
  </property>
  <property fmtid="{D5CDD505-2E9C-101B-9397-08002B2CF9AE}" pid="4" name="DBID">
    <vt:lpwstr>1</vt:lpwstr>
  </property>
  <property fmtid="{D5CDD505-2E9C-101B-9397-08002B2CF9AE}" pid="5" name="EditMethod">
    <vt:lpwstr>WebDav</vt:lpwstr>
  </property>
  <property fmtid="{D5CDD505-2E9C-101B-9397-08002B2CF9AE}" pid="6" name="PortalAddress">
    <vt:lpwstr>https://portal.amu.edu.pl</vt:lpwstr>
  </property>
  <property fmtid="{D5CDD505-2E9C-101B-9397-08002B2CF9AE}" pid="7" name="SiteId">
    <vt:lpwstr>/</vt:lpwstr>
  </property>
  <property fmtid="{D5CDD505-2E9C-101B-9397-08002B2CF9AE}" pid="8" name="WebId">
    <vt:lpwstr>https://portal.amu.edu.pl</vt:lpwstr>
  </property>
</Properties>
</file>