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418A1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42558" w:rsidRPr="00C14101" w:rsidTr="0073506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42558" w:rsidRPr="00C14101" w:rsidRDefault="00342558" w:rsidP="0073506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42558" w:rsidRPr="00C14101" w:rsidRDefault="00342558" w:rsidP="0073506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4255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4255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42558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342558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342558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342558" w:rsidRPr="00C14101" w:rsidRDefault="00342558" w:rsidP="00735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42558" w:rsidRPr="00C14101" w:rsidRDefault="00342558" w:rsidP="00735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34255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34255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25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Dokonywanie wzorcowania i kalibracji sprzętu medycznego dla 10 Wojskowego Szpitala Klinicznego z Polikliniką SPZOZ w Bydgoszczy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42558" w:rsidRPr="00D62E6E" w:rsidTr="00735063">
        <w:tc>
          <w:tcPr>
            <w:tcW w:w="2269" w:type="dxa"/>
          </w:tcPr>
          <w:p w:rsidR="00342558" w:rsidRPr="00D62E6E" w:rsidRDefault="00342558" w:rsidP="007350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42558" w:rsidRPr="00D62E6E" w:rsidRDefault="00342558" w:rsidP="007350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25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149/2025</w:t>
            </w:r>
          </w:p>
        </w:tc>
      </w:tr>
    </w:tbl>
    <w:p w:rsidR="00BC121E" w:rsidRDefault="00342558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42558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34255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4255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F36" w:rsidRDefault="00795F36">
      <w:r>
        <w:separator/>
      </w:r>
    </w:p>
  </w:endnote>
  <w:endnote w:type="continuationSeparator" w:id="1">
    <w:p w:rsidR="00795F36" w:rsidRDefault="00795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8F419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F419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F41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F4197">
      <w:rPr>
        <w:rStyle w:val="Numerstrony"/>
        <w:rFonts w:ascii="Arial" w:hAnsi="Arial"/>
        <w:sz w:val="18"/>
        <w:szCs w:val="18"/>
      </w:rPr>
      <w:fldChar w:fldCharType="separate"/>
    </w:r>
    <w:r w:rsidR="00A250AC">
      <w:rPr>
        <w:rStyle w:val="Numerstrony"/>
        <w:rFonts w:ascii="Arial" w:hAnsi="Arial"/>
        <w:noProof/>
        <w:sz w:val="18"/>
        <w:szCs w:val="18"/>
      </w:rPr>
      <w:t>2</w:t>
    </w:r>
    <w:r w:rsidR="008F419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F41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F4197">
      <w:rPr>
        <w:rStyle w:val="Numerstrony"/>
        <w:rFonts w:ascii="Arial" w:hAnsi="Arial"/>
        <w:sz w:val="18"/>
        <w:szCs w:val="18"/>
      </w:rPr>
      <w:fldChar w:fldCharType="separate"/>
    </w:r>
    <w:r w:rsidR="00A250AC">
      <w:rPr>
        <w:rStyle w:val="Numerstrony"/>
        <w:rFonts w:ascii="Arial" w:hAnsi="Arial"/>
        <w:noProof/>
        <w:sz w:val="18"/>
        <w:szCs w:val="18"/>
      </w:rPr>
      <w:t>2</w:t>
    </w:r>
    <w:r w:rsidR="008F419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58" w:rsidRDefault="003425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F36" w:rsidRDefault="00795F36">
      <w:r>
        <w:separator/>
      </w:r>
    </w:p>
  </w:footnote>
  <w:footnote w:type="continuationSeparator" w:id="1">
    <w:p w:rsidR="00795F36" w:rsidRDefault="00795F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58" w:rsidRDefault="003425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58" w:rsidRDefault="003425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58" w:rsidRDefault="003425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55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42558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95F36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4197"/>
    <w:rsid w:val="00952336"/>
    <w:rsid w:val="009A21D7"/>
    <w:rsid w:val="009A4A2C"/>
    <w:rsid w:val="009A4CD3"/>
    <w:rsid w:val="00A24942"/>
    <w:rsid w:val="00A250AC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418A1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2025-12-18T06:04:00Z</cp:lastPrinted>
  <dcterms:created xsi:type="dcterms:W3CDTF">2025-12-18T06:04:00Z</dcterms:created>
  <dcterms:modified xsi:type="dcterms:W3CDTF">2025-12-18T06:04:00Z</dcterms:modified>
</cp:coreProperties>
</file>