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80187" w14:textId="76F4CCE5" w:rsidR="003E6519" w:rsidRPr="00025218" w:rsidRDefault="00046244" w:rsidP="00025218">
      <w:pPr>
        <w:rPr>
          <w:rFonts w:ascii="Arial Narrow" w:hAnsi="Arial Narrow" w:cs="Arial"/>
          <w:sz w:val="22"/>
          <w:szCs w:val="22"/>
        </w:rPr>
      </w:pPr>
      <w:r w:rsidRPr="00025218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025218">
        <w:rPr>
          <w:rFonts w:ascii="Arial Narrow" w:hAnsi="Arial Narrow" w:cs="Arial"/>
          <w:b/>
          <w:bCs/>
          <w:sz w:val="22"/>
          <w:szCs w:val="22"/>
        </w:rPr>
        <w:tab/>
      </w:r>
      <w:r w:rsidR="00025218">
        <w:rPr>
          <w:rFonts w:ascii="Arial Narrow" w:hAnsi="Arial Narrow" w:cs="Arial"/>
          <w:b/>
          <w:bCs/>
          <w:sz w:val="22"/>
          <w:szCs w:val="22"/>
        </w:rPr>
        <w:tab/>
      </w:r>
      <w:r w:rsidR="00025218">
        <w:rPr>
          <w:rFonts w:ascii="Arial Narrow" w:hAnsi="Arial Narrow" w:cs="Arial"/>
          <w:b/>
          <w:bCs/>
          <w:sz w:val="22"/>
          <w:szCs w:val="22"/>
        </w:rPr>
        <w:tab/>
      </w:r>
      <w:r w:rsidR="00025218">
        <w:rPr>
          <w:rFonts w:ascii="Arial Narrow" w:hAnsi="Arial Narrow" w:cs="Arial"/>
          <w:b/>
          <w:bCs/>
          <w:sz w:val="22"/>
          <w:szCs w:val="22"/>
        </w:rPr>
        <w:tab/>
      </w:r>
      <w:r w:rsidR="00025218">
        <w:rPr>
          <w:rFonts w:ascii="Arial Narrow" w:hAnsi="Arial Narrow" w:cs="Arial"/>
          <w:b/>
          <w:bCs/>
          <w:sz w:val="22"/>
          <w:szCs w:val="22"/>
        </w:rPr>
        <w:tab/>
      </w:r>
      <w:r w:rsidR="00025218">
        <w:rPr>
          <w:rFonts w:ascii="Arial Narrow" w:hAnsi="Arial Narrow" w:cs="Arial"/>
          <w:b/>
          <w:bCs/>
          <w:sz w:val="22"/>
          <w:szCs w:val="22"/>
        </w:rPr>
        <w:tab/>
      </w:r>
      <w:r w:rsidR="00025218" w:rsidRPr="00025218">
        <w:rPr>
          <w:rFonts w:ascii="Arial Narrow" w:hAnsi="Arial Narrow" w:cs="Arial"/>
          <w:sz w:val="22"/>
          <w:szCs w:val="22"/>
        </w:rPr>
        <w:t xml:space="preserve"> </w:t>
      </w:r>
      <w:r w:rsidR="00025218" w:rsidRPr="00025218">
        <w:rPr>
          <w:rFonts w:ascii="Arial Narrow" w:hAnsi="Arial Narrow" w:cs="Arial"/>
          <w:sz w:val="22"/>
          <w:szCs w:val="22"/>
        </w:rPr>
        <w:t>Bydgoszcz dnia: 2025-12-19</w:t>
      </w:r>
    </w:p>
    <w:p w14:paraId="423F7DCC" w14:textId="77777777" w:rsidR="003E6519" w:rsidRPr="00025218" w:rsidRDefault="00046244" w:rsidP="00025218">
      <w:pPr>
        <w:rPr>
          <w:rFonts w:ascii="Arial Narrow" w:hAnsi="Arial Narrow" w:cs="Arial"/>
          <w:sz w:val="22"/>
          <w:szCs w:val="22"/>
        </w:rPr>
      </w:pPr>
      <w:r w:rsidRPr="00025218">
        <w:rPr>
          <w:rFonts w:ascii="Arial Narrow" w:hAnsi="Arial Narrow" w:cs="Arial"/>
          <w:sz w:val="22"/>
          <w:szCs w:val="22"/>
        </w:rPr>
        <w:t>Powstańców Warszawy</w:t>
      </w:r>
      <w:r w:rsidR="003E6519" w:rsidRPr="00025218">
        <w:rPr>
          <w:rFonts w:ascii="Arial Narrow" w:hAnsi="Arial Narrow" w:cs="Arial"/>
          <w:sz w:val="22"/>
          <w:szCs w:val="22"/>
        </w:rPr>
        <w:t xml:space="preserve"> </w:t>
      </w:r>
      <w:r w:rsidRPr="00025218">
        <w:rPr>
          <w:rFonts w:ascii="Arial Narrow" w:hAnsi="Arial Narrow" w:cs="Arial"/>
          <w:sz w:val="22"/>
          <w:szCs w:val="22"/>
        </w:rPr>
        <w:t>5</w:t>
      </w:r>
    </w:p>
    <w:p w14:paraId="18C9C837" w14:textId="77777777" w:rsidR="003E6519" w:rsidRPr="00025218" w:rsidRDefault="00046244" w:rsidP="00025218">
      <w:pPr>
        <w:rPr>
          <w:rFonts w:ascii="Arial Narrow" w:hAnsi="Arial Narrow" w:cs="Arial"/>
          <w:sz w:val="22"/>
          <w:szCs w:val="22"/>
        </w:rPr>
      </w:pPr>
      <w:r w:rsidRPr="00025218">
        <w:rPr>
          <w:rFonts w:ascii="Arial Narrow" w:hAnsi="Arial Narrow" w:cs="Arial"/>
          <w:sz w:val="22"/>
          <w:szCs w:val="22"/>
        </w:rPr>
        <w:t>85-681</w:t>
      </w:r>
      <w:r w:rsidR="003E6519" w:rsidRPr="00025218">
        <w:rPr>
          <w:rFonts w:ascii="Arial Narrow" w:hAnsi="Arial Narrow" w:cs="Arial"/>
          <w:sz w:val="22"/>
          <w:szCs w:val="22"/>
        </w:rPr>
        <w:t xml:space="preserve"> </w:t>
      </w:r>
      <w:r w:rsidRPr="00025218">
        <w:rPr>
          <w:rFonts w:ascii="Arial Narrow" w:hAnsi="Arial Narrow" w:cs="Arial"/>
          <w:sz w:val="22"/>
          <w:szCs w:val="22"/>
        </w:rPr>
        <w:t>Bydgoszcz</w:t>
      </w:r>
    </w:p>
    <w:p w14:paraId="340ED541" w14:textId="2CB495C5" w:rsidR="003E6519" w:rsidRPr="00025218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025218" w14:paraId="64DA1FDF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17F9E0" w14:textId="77777777" w:rsidR="003E6519" w:rsidRPr="0002521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025218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0AD9E95C" w14:textId="77777777" w:rsidR="003E6519" w:rsidRPr="0002521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025218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1F05A9B8" w14:textId="77777777" w:rsidR="003E6519" w:rsidRPr="0002521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025218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74CCD6A" w14:textId="77777777" w:rsidR="003E6519" w:rsidRPr="0002521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2521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2521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2521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025218" w14:paraId="39BD3076" w14:textId="77777777" w:rsidTr="001A0FA2">
        <w:tc>
          <w:tcPr>
            <w:tcW w:w="2269" w:type="dxa"/>
          </w:tcPr>
          <w:p w14:paraId="18711F9F" w14:textId="77777777" w:rsidR="003E6519" w:rsidRPr="0002521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2521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6D6CE82" w14:textId="77777777" w:rsidR="003E6519" w:rsidRPr="00025218" w:rsidRDefault="0004624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25218">
              <w:rPr>
                <w:rFonts w:ascii="Arial Narrow" w:hAnsi="Arial Narrow" w:cs="Arial"/>
                <w:bCs/>
                <w:sz w:val="22"/>
                <w:szCs w:val="22"/>
              </w:rPr>
              <w:t>Dostawy sukcesywne implantów i materiałów dla Oddziału Chirurgii Szczękowo - Twarzowej, Onkologicznej i Rekonstrukcyjnej na okres 24 miesięcy</w:t>
            </w:r>
            <w:r w:rsidR="003E6519" w:rsidRPr="0002521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46244" w:rsidRPr="00025218" w14:paraId="78FDE987" w14:textId="77777777" w:rsidTr="00153C0C">
        <w:tc>
          <w:tcPr>
            <w:tcW w:w="2269" w:type="dxa"/>
          </w:tcPr>
          <w:p w14:paraId="29F8F38A" w14:textId="77777777" w:rsidR="00046244" w:rsidRPr="00025218" w:rsidRDefault="00046244" w:rsidP="00153C0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2521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EA3B259" w14:textId="77777777" w:rsidR="00046244" w:rsidRPr="00025218" w:rsidRDefault="00046244" w:rsidP="00153C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25218">
              <w:rPr>
                <w:rFonts w:ascii="Arial Narrow" w:hAnsi="Arial Narrow" w:cs="Arial"/>
                <w:bCs/>
                <w:sz w:val="22"/>
                <w:szCs w:val="22"/>
              </w:rPr>
              <w:t>134/2025</w:t>
            </w:r>
          </w:p>
        </w:tc>
      </w:tr>
    </w:tbl>
    <w:p w14:paraId="3FF4E125" w14:textId="77777777" w:rsidR="00890B92" w:rsidRPr="00025218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25218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025218">
        <w:rPr>
          <w:rFonts w:ascii="Arial Narrow" w:hAnsi="Arial Narrow" w:cs="Arial"/>
          <w:sz w:val="22"/>
          <w:szCs w:val="22"/>
        </w:rPr>
        <w:t>22</w:t>
      </w:r>
      <w:r w:rsidR="0049054E" w:rsidRPr="00025218">
        <w:rPr>
          <w:rFonts w:ascii="Arial Narrow" w:hAnsi="Arial Narrow" w:cs="Arial"/>
          <w:sz w:val="22"/>
          <w:szCs w:val="22"/>
        </w:rPr>
        <w:t>2</w:t>
      </w:r>
      <w:r w:rsidRPr="00025218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025218">
        <w:rPr>
          <w:rFonts w:ascii="Arial Narrow" w:hAnsi="Arial Narrow" w:cs="Arial"/>
          <w:sz w:val="22"/>
          <w:szCs w:val="22"/>
        </w:rPr>
        <w:t>4</w:t>
      </w:r>
      <w:r w:rsidRPr="00025218">
        <w:rPr>
          <w:rFonts w:ascii="Arial Narrow" w:hAnsi="Arial Narrow" w:cs="Arial"/>
          <w:sz w:val="22"/>
          <w:szCs w:val="22"/>
        </w:rPr>
        <w:t xml:space="preserve"> </w:t>
      </w:r>
      <w:r w:rsidR="00890B92" w:rsidRPr="00025218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025218">
        <w:rPr>
          <w:rFonts w:ascii="Arial Narrow" w:hAnsi="Arial Narrow" w:cs="Arial"/>
          <w:sz w:val="22"/>
          <w:szCs w:val="22"/>
        </w:rPr>
        <w:t xml:space="preserve"> </w:t>
      </w:r>
      <w:r w:rsidR="00046244" w:rsidRPr="00025218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025218">
        <w:rPr>
          <w:rFonts w:ascii="Arial Narrow" w:hAnsi="Arial Narrow" w:cs="Arial"/>
          <w:sz w:val="22"/>
          <w:szCs w:val="22"/>
        </w:rPr>
        <w:t xml:space="preserve"> </w:t>
      </w:r>
      <w:r w:rsidR="00890B92" w:rsidRPr="00025218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025218">
        <w:rPr>
          <w:rFonts w:ascii="Arial Narrow" w:hAnsi="Arial Narrow" w:cs="Arial"/>
          <w:sz w:val="22"/>
          <w:szCs w:val="22"/>
        </w:rPr>
        <w:t xml:space="preserve"> dla</w:t>
      </w:r>
      <w:r w:rsidR="00890B92" w:rsidRPr="00025218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46244" w:rsidRPr="00025218" w14:paraId="0BF7F7E7" w14:textId="77777777" w:rsidTr="00153C0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6E2115" w14:textId="77777777" w:rsidR="00046244" w:rsidRPr="00025218" w:rsidRDefault="00046244" w:rsidP="00153C0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25218">
              <w:rPr>
                <w:rFonts w:ascii="Arial Narrow" w:hAnsi="Arial Narrow" w:cs="Arial"/>
                <w:sz w:val="22"/>
                <w:szCs w:val="22"/>
              </w:rPr>
              <w:t>części 1 zamówienia w wysokości 238 588.20 zł brutto;</w:t>
            </w:r>
          </w:p>
        </w:tc>
      </w:tr>
      <w:tr w:rsidR="00046244" w:rsidRPr="00025218" w14:paraId="3FAF23C3" w14:textId="77777777" w:rsidTr="00153C0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EE0128" w14:textId="77777777" w:rsidR="00046244" w:rsidRPr="00025218" w:rsidRDefault="00046244" w:rsidP="00153C0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25218">
              <w:rPr>
                <w:rFonts w:ascii="Arial Narrow" w:hAnsi="Arial Narrow" w:cs="Arial"/>
                <w:sz w:val="22"/>
                <w:szCs w:val="22"/>
              </w:rPr>
              <w:t>części 2 zamówienia w wysokości 33 539.83 zł brutto;</w:t>
            </w:r>
          </w:p>
        </w:tc>
      </w:tr>
    </w:tbl>
    <w:p w14:paraId="3CFBCD93" w14:textId="77777777" w:rsidR="00890B92" w:rsidRPr="00025218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230A6329" w14:textId="77777777" w:rsidR="00510EC8" w:rsidRPr="00025218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608ADECE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25218">
        <w:rPr>
          <w:rFonts w:ascii="Arial Narrow" w:hAnsi="Arial Narrow" w:cs="Arial"/>
          <w:i/>
          <w:sz w:val="22"/>
          <w:szCs w:val="22"/>
        </w:rPr>
        <w:t>Zamawiający</w:t>
      </w:r>
    </w:p>
    <w:p w14:paraId="52233B7A" w14:textId="77777777" w:rsidR="00025218" w:rsidRPr="00025218" w:rsidRDefault="00025218" w:rsidP="00025218"/>
    <w:p w14:paraId="1C052848" w14:textId="77777777" w:rsidR="00025218" w:rsidRPr="00025218" w:rsidRDefault="00025218" w:rsidP="00025218"/>
    <w:p w14:paraId="17AA3430" w14:textId="77777777" w:rsidR="00025218" w:rsidRPr="00025218" w:rsidRDefault="00025218" w:rsidP="00025218"/>
    <w:p w14:paraId="6FCC9938" w14:textId="77777777" w:rsidR="00025218" w:rsidRPr="00025218" w:rsidRDefault="00025218" w:rsidP="00025218"/>
    <w:p w14:paraId="1767237E" w14:textId="77777777" w:rsidR="00025218" w:rsidRPr="00025218" w:rsidRDefault="00025218" w:rsidP="00025218"/>
    <w:p w14:paraId="494DD01A" w14:textId="77777777" w:rsidR="00025218" w:rsidRPr="00025218" w:rsidRDefault="00025218" w:rsidP="00025218"/>
    <w:p w14:paraId="1B6F095E" w14:textId="77777777" w:rsidR="00025218" w:rsidRPr="00025218" w:rsidRDefault="00025218" w:rsidP="00025218"/>
    <w:p w14:paraId="2CD2F065" w14:textId="77777777" w:rsidR="00025218" w:rsidRPr="00025218" w:rsidRDefault="00025218" w:rsidP="00025218"/>
    <w:p w14:paraId="183D322F" w14:textId="77777777" w:rsidR="00025218" w:rsidRPr="00025218" w:rsidRDefault="00025218" w:rsidP="00025218"/>
    <w:p w14:paraId="66B9D563" w14:textId="77777777" w:rsidR="00025218" w:rsidRPr="00025218" w:rsidRDefault="00025218" w:rsidP="00025218"/>
    <w:p w14:paraId="5A2BC928" w14:textId="77777777" w:rsidR="00025218" w:rsidRPr="00025218" w:rsidRDefault="00025218" w:rsidP="00025218"/>
    <w:p w14:paraId="53DAAD69" w14:textId="77777777" w:rsidR="00025218" w:rsidRPr="00025218" w:rsidRDefault="00025218" w:rsidP="00025218"/>
    <w:p w14:paraId="0EBBA41C" w14:textId="77777777" w:rsidR="00025218" w:rsidRPr="00025218" w:rsidRDefault="00025218" w:rsidP="00025218"/>
    <w:p w14:paraId="682481AC" w14:textId="77777777" w:rsidR="00025218" w:rsidRPr="00025218" w:rsidRDefault="00025218" w:rsidP="00025218"/>
    <w:p w14:paraId="2E232428" w14:textId="77777777" w:rsidR="00025218" w:rsidRPr="00025218" w:rsidRDefault="00025218" w:rsidP="00025218"/>
    <w:p w14:paraId="436E32D9" w14:textId="77777777" w:rsidR="00025218" w:rsidRDefault="00025218" w:rsidP="00025218">
      <w:pPr>
        <w:rPr>
          <w:rFonts w:ascii="Arial Narrow" w:hAnsi="Arial Narrow" w:cs="Arial"/>
          <w:i/>
          <w:sz w:val="22"/>
          <w:szCs w:val="22"/>
        </w:rPr>
      </w:pPr>
    </w:p>
    <w:p w14:paraId="521613DF" w14:textId="77777777" w:rsidR="00025218" w:rsidRPr="00025218" w:rsidRDefault="00025218" w:rsidP="00025218">
      <w:pPr>
        <w:rPr>
          <w:rFonts w:ascii="Arial Narrow" w:hAnsi="Arial Narrow" w:cs="Arial"/>
          <w:i/>
          <w:sz w:val="22"/>
          <w:szCs w:val="22"/>
        </w:rPr>
      </w:pPr>
    </w:p>
    <w:p w14:paraId="4433EA18" w14:textId="6380DB0B" w:rsidR="00025218" w:rsidRPr="00025218" w:rsidRDefault="00025218" w:rsidP="00025218">
      <w:pPr>
        <w:rPr>
          <w:rFonts w:ascii="Arial Narrow" w:hAnsi="Arial Narrow"/>
        </w:rPr>
      </w:pPr>
      <w:r w:rsidRPr="00025218">
        <w:rPr>
          <w:rFonts w:ascii="Arial Narrow" w:hAnsi="Arial Narrow"/>
        </w:rPr>
        <w:t>Wykonano w 1 egz. na 1 ark.</w:t>
      </w:r>
    </w:p>
    <w:p w14:paraId="42925AF3" w14:textId="4D33D675" w:rsidR="00025218" w:rsidRPr="00025218" w:rsidRDefault="00025218" w:rsidP="00025218">
      <w:pPr>
        <w:rPr>
          <w:rFonts w:ascii="Arial Narrow" w:hAnsi="Arial Narrow"/>
        </w:rPr>
      </w:pPr>
      <w:r w:rsidRPr="00025218">
        <w:rPr>
          <w:rFonts w:ascii="Arial Narrow" w:hAnsi="Arial Narrow"/>
        </w:rPr>
        <w:t xml:space="preserve">Egz. 1 – strona WWW Zamawiającego; platforma e-propublico.pl; </w:t>
      </w:r>
      <w:proofErr w:type="spellStart"/>
      <w:r w:rsidRPr="00025218">
        <w:rPr>
          <w:rFonts w:ascii="Arial Narrow" w:hAnsi="Arial Narrow"/>
        </w:rPr>
        <w:t>SZPubl</w:t>
      </w:r>
      <w:proofErr w:type="spellEnd"/>
      <w:r w:rsidRPr="00025218">
        <w:rPr>
          <w:rFonts w:ascii="Arial Narrow" w:hAnsi="Arial Narrow"/>
        </w:rPr>
        <w:t>. T 2612 B5</w:t>
      </w:r>
    </w:p>
    <w:p w14:paraId="031BD042" w14:textId="2C32B893" w:rsidR="00025218" w:rsidRPr="00025218" w:rsidRDefault="00025218" w:rsidP="00025218">
      <w:pPr>
        <w:rPr>
          <w:rFonts w:ascii="Arial Narrow" w:hAnsi="Arial Narrow"/>
        </w:rPr>
      </w:pPr>
      <w:r w:rsidRPr="00025218"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025218">
          <w:rPr>
            <w:rStyle w:val="Hipercze"/>
            <w:rFonts w:ascii="Arial Narrow" w:hAnsi="Arial Narrow"/>
          </w:rPr>
          <w:t>kornowska4835@10wsk.mil.pl</w:t>
        </w:r>
      </w:hyperlink>
      <w:r w:rsidRPr="00025218">
        <w:rPr>
          <w:rFonts w:ascii="Arial Narrow" w:hAnsi="Arial Narrow"/>
        </w:rPr>
        <w:t xml:space="preserve"> </w:t>
      </w:r>
    </w:p>
    <w:p w14:paraId="1153D6E4" w14:textId="4BDB98DF" w:rsidR="00025218" w:rsidRPr="00025218" w:rsidRDefault="00025218" w:rsidP="00025218">
      <w:pPr>
        <w:rPr>
          <w:rFonts w:ascii="Arial Narrow" w:hAnsi="Arial Narrow"/>
        </w:rPr>
      </w:pPr>
      <w:r w:rsidRPr="00025218">
        <w:rPr>
          <w:rFonts w:ascii="Arial Narrow" w:hAnsi="Arial Narrow"/>
        </w:rPr>
        <w:t>Data: 2025-12-19</w:t>
      </w:r>
    </w:p>
    <w:sectPr w:rsidR="00025218" w:rsidRPr="00025218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5C9E7" w14:textId="77777777" w:rsidR="004309EE" w:rsidRDefault="004309EE">
      <w:r>
        <w:separator/>
      </w:r>
    </w:p>
  </w:endnote>
  <w:endnote w:type="continuationSeparator" w:id="0">
    <w:p w14:paraId="5B397B5B" w14:textId="77777777" w:rsidR="004309EE" w:rsidRDefault="00430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6E2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290E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2668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C83F84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F063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9F8278" w14:textId="77777777" w:rsidR="009F189D" w:rsidRDefault="009F189D">
    <w:pPr>
      <w:pStyle w:val="Stopka"/>
      <w:tabs>
        <w:tab w:val="clear" w:pos="4536"/>
      </w:tabs>
      <w:jc w:val="center"/>
    </w:pPr>
  </w:p>
  <w:p w14:paraId="675CF86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88642" w14:textId="77777777" w:rsidR="004309EE" w:rsidRDefault="004309EE">
      <w:r>
        <w:separator/>
      </w:r>
    </w:p>
  </w:footnote>
  <w:footnote w:type="continuationSeparator" w:id="0">
    <w:p w14:paraId="3F823451" w14:textId="77777777" w:rsidR="004309EE" w:rsidRDefault="004309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E5D6C" w14:textId="77777777" w:rsidR="00046244" w:rsidRDefault="000462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D7A36" w14:textId="77777777" w:rsidR="00046244" w:rsidRDefault="000462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16E89" w14:textId="77777777" w:rsidR="00046244" w:rsidRDefault="000462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9EE"/>
    <w:rsid w:val="00007727"/>
    <w:rsid w:val="00017720"/>
    <w:rsid w:val="00025218"/>
    <w:rsid w:val="00035488"/>
    <w:rsid w:val="00046244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309EE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D4EB13"/>
  <w15:chartTrackingRefBased/>
  <w15:docId w15:val="{4EABBE05-A8D0-4090-900A-0DC57F07E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02521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252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133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2025-12-19T07:04:00Z</dcterms:created>
  <dcterms:modified xsi:type="dcterms:W3CDTF">2025-12-19T07:06:00Z</dcterms:modified>
</cp:coreProperties>
</file>