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0A785" w14:textId="12689252" w:rsidR="00AF0F44" w:rsidRPr="00AF0F44" w:rsidRDefault="00AF0F44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F0F44">
        <w:rPr>
          <w:rFonts w:ascii="Arial Narrow" w:hAnsi="Arial Narrow"/>
          <w:noProof/>
          <w:sz w:val="18"/>
          <w:szCs w:val="18"/>
        </w:rPr>
        <w:pict w14:anchorId="5DD7F9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45pt;visibility:visible;mso-wrap-style:square">
            <v:imagedata r:id="rId6" o:title=""/>
          </v:shape>
        </w:pict>
      </w:r>
    </w:p>
    <w:p w14:paraId="180769A0" w14:textId="77777777" w:rsidR="00AF0F44" w:rsidRPr="00AF0F44" w:rsidRDefault="00AF0F44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</w:p>
    <w:p w14:paraId="290C0A5C" w14:textId="76077B05" w:rsidR="00CF7835" w:rsidRPr="00AF0F44" w:rsidRDefault="005F3F7E" w:rsidP="00AF0F44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AF0F44">
        <w:rPr>
          <w:rFonts w:ascii="Arial Narrow" w:hAnsi="Arial Narrow" w:cs="Arial"/>
          <w:sz w:val="22"/>
          <w:szCs w:val="22"/>
        </w:rPr>
        <w:t>Bydgoszcz</w:t>
      </w:r>
      <w:r w:rsidR="00CF7835" w:rsidRPr="00AF0F44">
        <w:rPr>
          <w:rFonts w:ascii="Arial Narrow" w:hAnsi="Arial Narrow" w:cs="Arial"/>
          <w:sz w:val="22"/>
          <w:szCs w:val="22"/>
        </w:rPr>
        <w:t xml:space="preserve"> dnia: </w:t>
      </w:r>
      <w:r w:rsidRPr="00AF0F44">
        <w:rPr>
          <w:rFonts w:ascii="Arial Narrow" w:hAnsi="Arial Narrow" w:cs="Arial"/>
          <w:sz w:val="22"/>
          <w:szCs w:val="22"/>
        </w:rPr>
        <w:t>2025-12-19</w:t>
      </w:r>
    </w:p>
    <w:p w14:paraId="4DF63B12" w14:textId="77777777" w:rsidR="00CF7835" w:rsidRPr="00AF0F44" w:rsidRDefault="005F3F7E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F0F4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A44FE99" w14:textId="77777777" w:rsidR="00CF7835" w:rsidRPr="00AF0F44" w:rsidRDefault="005F3F7E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F0F44">
        <w:rPr>
          <w:rFonts w:ascii="Arial Narrow" w:hAnsi="Arial Narrow" w:cs="Arial"/>
          <w:sz w:val="22"/>
          <w:szCs w:val="22"/>
        </w:rPr>
        <w:t>Powstańców Warszawy</w:t>
      </w:r>
      <w:r w:rsidR="00CF7835" w:rsidRPr="00AF0F44">
        <w:rPr>
          <w:rFonts w:ascii="Arial Narrow" w:hAnsi="Arial Narrow" w:cs="Arial"/>
          <w:sz w:val="22"/>
          <w:szCs w:val="22"/>
        </w:rPr>
        <w:t xml:space="preserve"> </w:t>
      </w:r>
      <w:r w:rsidRPr="00AF0F44">
        <w:rPr>
          <w:rFonts w:ascii="Arial Narrow" w:hAnsi="Arial Narrow" w:cs="Arial"/>
          <w:sz w:val="22"/>
          <w:szCs w:val="22"/>
        </w:rPr>
        <w:t>5</w:t>
      </w:r>
    </w:p>
    <w:p w14:paraId="43E82459" w14:textId="77777777" w:rsidR="00CF7835" w:rsidRDefault="005F3F7E" w:rsidP="00CF7835">
      <w:pPr>
        <w:rPr>
          <w:rFonts w:ascii="Arial Narrow" w:hAnsi="Arial Narrow" w:cs="Arial"/>
          <w:sz w:val="22"/>
          <w:szCs w:val="22"/>
        </w:rPr>
      </w:pPr>
      <w:r w:rsidRPr="00AF0F44">
        <w:rPr>
          <w:rFonts w:ascii="Arial Narrow" w:hAnsi="Arial Narrow" w:cs="Arial"/>
          <w:sz w:val="22"/>
          <w:szCs w:val="22"/>
        </w:rPr>
        <w:t>85-681</w:t>
      </w:r>
      <w:r w:rsidR="00CF7835" w:rsidRPr="00AF0F44">
        <w:rPr>
          <w:rFonts w:ascii="Arial Narrow" w:hAnsi="Arial Narrow" w:cs="Arial"/>
          <w:sz w:val="22"/>
          <w:szCs w:val="22"/>
        </w:rPr>
        <w:t xml:space="preserve"> </w:t>
      </w:r>
      <w:r w:rsidRPr="00AF0F44">
        <w:rPr>
          <w:rFonts w:ascii="Arial Narrow" w:hAnsi="Arial Narrow" w:cs="Arial"/>
          <w:sz w:val="22"/>
          <w:szCs w:val="22"/>
        </w:rPr>
        <w:t>Bydgoszcz</w:t>
      </w:r>
    </w:p>
    <w:p w14:paraId="419A2396" w14:textId="77777777" w:rsidR="00AF0F44" w:rsidRPr="00AF0F44" w:rsidRDefault="00AF0F44" w:rsidP="00CF7835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F0F44" w14:paraId="613B76FC" w14:textId="77777777" w:rsidTr="00AF0F44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B426A5" w14:textId="77777777" w:rsidR="00CF7835" w:rsidRPr="00AF0F44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AF0F44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415082E1" w14:textId="77777777" w:rsidR="00CF7835" w:rsidRPr="00AF0F44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F0F4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8B9C9B4" w14:textId="77777777" w:rsidR="00CF7835" w:rsidRPr="00AF0F44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F0F4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F0F4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F0F4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F0F44" w14:paraId="5162006C" w14:textId="77777777" w:rsidTr="000C1C6D">
        <w:tc>
          <w:tcPr>
            <w:tcW w:w="2269" w:type="dxa"/>
          </w:tcPr>
          <w:p w14:paraId="1A7BE1AC" w14:textId="77777777" w:rsidR="00CF7835" w:rsidRPr="00AF0F4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0F4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D8D50D0" w14:textId="77777777" w:rsidR="00CF7835" w:rsidRPr="00AF0F44" w:rsidRDefault="005F3F7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F0F44">
              <w:rPr>
                <w:rFonts w:ascii="Arial Narrow" w:hAnsi="Arial Narrow" w:cs="Arial"/>
                <w:bCs/>
                <w:sz w:val="22"/>
                <w:szCs w:val="22"/>
              </w:rPr>
              <w:t>Integracja i rozbudowa posiadanych systemów informatycznych świadczeniodawcy</w:t>
            </w:r>
            <w:r w:rsidR="00CF7835" w:rsidRPr="00AF0F4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F3F7E" w:rsidRPr="00AF0F44" w14:paraId="6A3D65D6" w14:textId="77777777" w:rsidTr="001659A6">
        <w:tc>
          <w:tcPr>
            <w:tcW w:w="2269" w:type="dxa"/>
          </w:tcPr>
          <w:p w14:paraId="37B7064D" w14:textId="77777777" w:rsidR="005F3F7E" w:rsidRPr="00AF0F44" w:rsidRDefault="005F3F7E" w:rsidP="001659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0F4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379945D" w14:textId="77777777" w:rsidR="005F3F7E" w:rsidRPr="00AF0F44" w:rsidRDefault="005F3F7E" w:rsidP="0016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F0F44">
              <w:rPr>
                <w:rFonts w:ascii="Arial Narrow" w:hAnsi="Arial Narrow" w:cs="Arial"/>
                <w:bCs/>
                <w:sz w:val="22"/>
                <w:szCs w:val="22"/>
              </w:rPr>
              <w:t>135/2025</w:t>
            </w:r>
          </w:p>
        </w:tc>
      </w:tr>
    </w:tbl>
    <w:p w14:paraId="5078A978" w14:textId="77777777" w:rsidR="00D665F5" w:rsidRPr="00AF0F44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AF0F44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AF0F44">
        <w:rPr>
          <w:rFonts w:ascii="Arial Narrow" w:hAnsi="Arial Narrow" w:cs="Arial"/>
          <w:sz w:val="22"/>
          <w:szCs w:val="22"/>
        </w:rPr>
        <w:t>2</w:t>
      </w:r>
      <w:r w:rsidRPr="00AF0F44">
        <w:rPr>
          <w:rFonts w:ascii="Arial Narrow" w:hAnsi="Arial Narrow" w:cs="Arial"/>
          <w:sz w:val="22"/>
          <w:szCs w:val="22"/>
        </w:rPr>
        <w:t xml:space="preserve"> ust. 5 </w:t>
      </w:r>
      <w:r w:rsidRPr="00AF0F44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AF0F44">
        <w:rPr>
          <w:rFonts w:ascii="Arial Narrow" w:hAnsi="Arial Narrow" w:cs="Arial"/>
          <w:sz w:val="22"/>
          <w:szCs w:val="22"/>
        </w:rPr>
        <w:t xml:space="preserve"> </w:t>
      </w:r>
      <w:r w:rsidR="005F3F7E" w:rsidRPr="00AF0F44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AF0F44">
        <w:rPr>
          <w:rFonts w:ascii="Arial Narrow" w:hAnsi="Arial Narrow" w:cs="Arial"/>
          <w:sz w:val="22"/>
          <w:szCs w:val="22"/>
        </w:rPr>
        <w:t xml:space="preserve"> </w:t>
      </w:r>
      <w:r w:rsidRPr="00AF0F44">
        <w:rPr>
          <w:rFonts w:ascii="Arial Narrow" w:hAnsi="Arial Narrow" w:cs="Arial"/>
          <w:sz w:val="22"/>
          <w:szCs w:val="22"/>
        </w:rPr>
        <w:t>udostępnia</w:t>
      </w:r>
      <w:r w:rsidR="00F95C33" w:rsidRPr="00AF0F44">
        <w:rPr>
          <w:rFonts w:ascii="Arial Narrow" w:hAnsi="Arial Narrow" w:cs="Arial"/>
          <w:sz w:val="22"/>
          <w:szCs w:val="22"/>
        </w:rPr>
        <w:t xml:space="preserve"> </w:t>
      </w:r>
      <w:r w:rsidR="004C7E9B" w:rsidRPr="00AF0F44">
        <w:rPr>
          <w:rFonts w:ascii="Arial Narrow" w:hAnsi="Arial Narrow" w:cs="Arial"/>
          <w:sz w:val="22"/>
          <w:szCs w:val="22"/>
        </w:rPr>
        <w:t>informacj</w:t>
      </w:r>
      <w:r w:rsidR="00577BC6" w:rsidRPr="00AF0F44">
        <w:rPr>
          <w:rFonts w:ascii="Arial Narrow" w:hAnsi="Arial Narrow" w:cs="Arial"/>
          <w:sz w:val="22"/>
          <w:szCs w:val="22"/>
        </w:rPr>
        <w:t>ę</w:t>
      </w:r>
      <w:r w:rsidR="00035488" w:rsidRPr="00AF0F4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F0F44">
        <w:rPr>
          <w:rFonts w:ascii="Arial Narrow" w:hAnsi="Arial Narrow" w:cs="Arial"/>
          <w:sz w:val="22"/>
          <w:szCs w:val="22"/>
        </w:rPr>
        <w:t>.</w:t>
      </w:r>
    </w:p>
    <w:p w14:paraId="400A3B8F" w14:textId="77777777" w:rsidR="00A80738" w:rsidRPr="00AF0F44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F0F4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F0F44">
        <w:rPr>
          <w:rFonts w:ascii="Arial Narrow" w:hAnsi="Arial Narrow" w:cs="Arial"/>
          <w:sz w:val="22"/>
          <w:szCs w:val="22"/>
        </w:rPr>
        <w:t xml:space="preserve"> w dniu </w:t>
      </w:r>
      <w:r w:rsidR="005F3F7E" w:rsidRPr="00AF0F44">
        <w:rPr>
          <w:rFonts w:ascii="Arial Narrow" w:hAnsi="Arial Narrow" w:cs="Arial"/>
          <w:sz w:val="22"/>
          <w:szCs w:val="22"/>
        </w:rPr>
        <w:t>19/12/2025</w:t>
      </w:r>
      <w:r w:rsidR="00FF4AB1" w:rsidRPr="00AF0F44">
        <w:rPr>
          <w:rFonts w:ascii="Arial Narrow" w:hAnsi="Arial Narrow" w:cs="Arial"/>
          <w:sz w:val="22"/>
          <w:szCs w:val="22"/>
        </w:rPr>
        <w:t xml:space="preserve"> o godz. </w:t>
      </w:r>
      <w:r w:rsidR="005F3F7E" w:rsidRPr="00AF0F44">
        <w:rPr>
          <w:rFonts w:ascii="Arial Narrow" w:hAnsi="Arial Narrow" w:cs="Arial"/>
          <w:sz w:val="22"/>
          <w:szCs w:val="22"/>
        </w:rPr>
        <w:t>08:30</w:t>
      </w:r>
      <w:r w:rsidRPr="00AF0F4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F0F44" w14:paraId="56FD4ADA" w14:textId="77777777" w:rsidTr="00AF0F44">
        <w:tc>
          <w:tcPr>
            <w:tcW w:w="1276" w:type="dxa"/>
            <w:shd w:val="clear" w:color="auto" w:fill="F2F2F2"/>
            <w:vAlign w:val="center"/>
          </w:tcPr>
          <w:p w14:paraId="639BA40E" w14:textId="77777777" w:rsidR="00D665F5" w:rsidRPr="00AF0F44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F0F44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AF0F44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AF0F44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4F19562" w14:textId="77777777" w:rsidR="00D665F5" w:rsidRPr="00AF0F4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F0F44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AF0F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F0F44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2FCCAD0" w14:textId="77777777" w:rsidR="00D665F5" w:rsidRPr="00AF0F4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F0F4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F3F7E" w:rsidRPr="00AF0F44" w14:paraId="2D36D675" w14:textId="77777777" w:rsidTr="00AF0F44">
        <w:tc>
          <w:tcPr>
            <w:tcW w:w="1276" w:type="dxa"/>
            <w:vAlign w:val="center"/>
          </w:tcPr>
          <w:p w14:paraId="4E2D7D5D" w14:textId="77777777" w:rsidR="005F3F7E" w:rsidRPr="00AF0F44" w:rsidRDefault="005F3F7E" w:rsidP="001659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0F44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422F2F67" w14:textId="77777777" w:rsidR="005F3F7E" w:rsidRPr="00AF0F44" w:rsidRDefault="005F3F7E" w:rsidP="001659A6">
            <w:pPr>
              <w:spacing w:before="80" w:after="40"/>
              <w:rPr>
                <w:rFonts w:ascii="Arial Narrow" w:hAnsi="Arial Narrow" w:cs="Arial"/>
              </w:rPr>
            </w:pPr>
            <w:r w:rsidRPr="00AF0F44">
              <w:rPr>
                <w:rFonts w:ascii="Arial Narrow" w:hAnsi="Arial Narrow" w:cs="Arial"/>
              </w:rPr>
              <w:t>KAMSOFT S.A.</w:t>
            </w:r>
          </w:p>
          <w:p w14:paraId="273A5B5C" w14:textId="77777777" w:rsidR="005F3F7E" w:rsidRPr="00AF0F44" w:rsidRDefault="005F3F7E" w:rsidP="001659A6">
            <w:pPr>
              <w:rPr>
                <w:rFonts w:ascii="Arial Narrow" w:hAnsi="Arial Narrow" w:cs="Arial"/>
              </w:rPr>
            </w:pPr>
            <w:r w:rsidRPr="00AF0F44">
              <w:rPr>
                <w:rFonts w:ascii="Arial Narrow" w:hAnsi="Arial Narrow" w:cs="Arial"/>
              </w:rPr>
              <w:t>1 Maja</w:t>
            </w:r>
            <w:r w:rsidRPr="00AF0F44">
              <w:rPr>
                <w:rFonts w:ascii="Arial Narrow" w:hAnsi="Arial Narrow" w:cs="Arial"/>
              </w:rPr>
              <w:t xml:space="preserve"> </w:t>
            </w:r>
            <w:r w:rsidRPr="00AF0F44">
              <w:rPr>
                <w:rFonts w:ascii="Arial Narrow" w:hAnsi="Arial Narrow" w:cs="Arial"/>
              </w:rPr>
              <w:t>133</w:t>
            </w:r>
            <w:r w:rsidRPr="00AF0F44">
              <w:rPr>
                <w:rFonts w:ascii="Arial Narrow" w:hAnsi="Arial Narrow" w:cs="Arial"/>
              </w:rPr>
              <w:t xml:space="preserve"> </w:t>
            </w:r>
          </w:p>
          <w:p w14:paraId="04CFA334" w14:textId="77777777" w:rsidR="005F3F7E" w:rsidRPr="00AF0F44" w:rsidRDefault="005F3F7E" w:rsidP="001659A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0F44">
              <w:rPr>
                <w:rFonts w:ascii="Arial Narrow" w:hAnsi="Arial Narrow" w:cs="Arial"/>
              </w:rPr>
              <w:t>40-235</w:t>
            </w:r>
            <w:r w:rsidRPr="00AF0F44">
              <w:rPr>
                <w:rFonts w:ascii="Arial Narrow" w:hAnsi="Arial Narrow" w:cs="Arial"/>
              </w:rPr>
              <w:t xml:space="preserve"> </w:t>
            </w:r>
            <w:r w:rsidRPr="00AF0F44">
              <w:rPr>
                <w:rFonts w:ascii="Arial Narrow" w:hAnsi="Arial Narrow" w:cs="Arial"/>
              </w:rPr>
              <w:t>Katowice</w:t>
            </w:r>
          </w:p>
        </w:tc>
        <w:tc>
          <w:tcPr>
            <w:tcW w:w="2835" w:type="dxa"/>
            <w:vAlign w:val="center"/>
          </w:tcPr>
          <w:p w14:paraId="2CB4C002" w14:textId="77777777" w:rsidR="005F3F7E" w:rsidRPr="00AF0F44" w:rsidRDefault="005F3F7E" w:rsidP="001659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0F44">
              <w:rPr>
                <w:rFonts w:ascii="Arial Narrow" w:hAnsi="Arial Narrow" w:cs="Arial"/>
              </w:rPr>
              <w:t>3 836 985.00 zł</w:t>
            </w:r>
          </w:p>
        </w:tc>
      </w:tr>
    </w:tbl>
    <w:p w14:paraId="2BCE1627" w14:textId="77777777" w:rsidR="0069085C" w:rsidRPr="00AF0F44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1C34B33B" w14:textId="77777777" w:rsidR="00577BC6" w:rsidRPr="00AF0F44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2CCCA8D7" w14:textId="77777777" w:rsidR="00A80738" w:rsidRPr="00AF0F44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F0F44">
        <w:rPr>
          <w:rFonts w:ascii="Arial Narrow" w:hAnsi="Arial Narrow" w:cs="Arial"/>
          <w:i/>
          <w:sz w:val="22"/>
          <w:szCs w:val="22"/>
        </w:rPr>
        <w:t>Zamawiający</w:t>
      </w:r>
    </w:p>
    <w:p w14:paraId="427601BE" w14:textId="1B5D9E53" w:rsidR="00C236D3" w:rsidRDefault="005F3F7E" w:rsidP="00173B20">
      <w:pPr>
        <w:jc w:val="right"/>
        <w:rPr>
          <w:rFonts w:ascii="Arial Narrow" w:hAnsi="Arial Narrow" w:cs="Arial"/>
          <w:sz w:val="22"/>
          <w:szCs w:val="22"/>
        </w:rPr>
      </w:pPr>
      <w:r w:rsidRPr="00AF0F44">
        <w:rPr>
          <w:rFonts w:ascii="Arial Narrow" w:hAnsi="Arial Narrow" w:cs="Arial"/>
          <w:sz w:val="22"/>
          <w:szCs w:val="22"/>
        </w:rPr>
        <w:t xml:space="preserve">  </w:t>
      </w:r>
    </w:p>
    <w:p w14:paraId="1E6F02A2" w14:textId="77777777" w:rsidR="00AF0F44" w:rsidRDefault="00AF0F44" w:rsidP="00AF0F44">
      <w:pPr>
        <w:rPr>
          <w:rFonts w:ascii="Arial Narrow" w:hAnsi="Arial Narrow"/>
        </w:rPr>
      </w:pPr>
    </w:p>
    <w:p w14:paraId="71D93BE9" w14:textId="04DC04B1" w:rsidR="00AF0F44" w:rsidRDefault="00583A5E" w:rsidP="00AF0F4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03ADDE56" w14:textId="439CDA4E" w:rsidR="00583A5E" w:rsidRDefault="00583A5E" w:rsidP="00AF0F44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21A3EFBC" w14:textId="7FED9C8F" w:rsidR="00583A5E" w:rsidRDefault="00583A5E" w:rsidP="00AF0F4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3C51BD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541D01EB" w14:textId="2BC89D8F" w:rsidR="00583A5E" w:rsidRPr="00AF0F44" w:rsidRDefault="00583A5E" w:rsidP="00AF0F44">
      <w:pPr>
        <w:rPr>
          <w:rFonts w:ascii="Arial Narrow" w:hAnsi="Arial Narrow"/>
        </w:rPr>
      </w:pPr>
      <w:r>
        <w:rPr>
          <w:rFonts w:ascii="Arial Narrow" w:hAnsi="Arial Narrow"/>
        </w:rPr>
        <w:t>Data: 2025-12-19</w:t>
      </w:r>
    </w:p>
    <w:sectPr w:rsidR="00583A5E" w:rsidRPr="00AF0F44" w:rsidSect="00960C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930CD" w14:textId="77777777" w:rsidR="006079E5" w:rsidRDefault="006079E5">
      <w:r>
        <w:separator/>
      </w:r>
    </w:p>
  </w:endnote>
  <w:endnote w:type="continuationSeparator" w:id="0">
    <w:p w14:paraId="6BEA85AF" w14:textId="77777777" w:rsidR="006079E5" w:rsidRDefault="00607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036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A3FF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FF91D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A52B8F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F4800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EE7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4E3300" w14:textId="77777777" w:rsidR="009F189D" w:rsidRDefault="009F189D">
    <w:pPr>
      <w:pStyle w:val="Stopka"/>
      <w:tabs>
        <w:tab w:val="clear" w:pos="4536"/>
      </w:tabs>
      <w:jc w:val="center"/>
    </w:pPr>
  </w:p>
  <w:p w14:paraId="21074F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4845A" w14:textId="77777777" w:rsidR="006079E5" w:rsidRDefault="006079E5">
      <w:r>
        <w:separator/>
      </w:r>
    </w:p>
  </w:footnote>
  <w:footnote w:type="continuationSeparator" w:id="0">
    <w:p w14:paraId="565B5DC5" w14:textId="77777777" w:rsidR="006079E5" w:rsidRDefault="00607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8E0E" w14:textId="77777777" w:rsidR="005F3F7E" w:rsidRDefault="005F3F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E66CF" w14:textId="77777777" w:rsidR="005F3F7E" w:rsidRDefault="005F3F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6AEA7" w14:textId="77777777" w:rsidR="005F3F7E" w:rsidRDefault="005F3F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9E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3A5E"/>
    <w:rsid w:val="005F3F7E"/>
    <w:rsid w:val="00601802"/>
    <w:rsid w:val="006079E5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F0F44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86EF4"/>
  <w15:chartTrackingRefBased/>
  <w15:docId w15:val="{F493DF77-5401-4841-BB12-F0313DDA1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83A5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3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131</Words>
  <Characters>871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2025-12-19T07:48:00Z</dcterms:created>
  <dcterms:modified xsi:type="dcterms:W3CDTF">2025-12-19T08:14:00Z</dcterms:modified>
</cp:coreProperties>
</file>