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93DD" w14:textId="6B2BAE43" w:rsidR="00D62E6E" w:rsidRPr="0071566F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71566F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CA3EFB">
        <w:rPr>
          <w:rFonts w:ascii="Arial Black" w:eastAsia="Times New Roman" w:hAnsi="Arial Black" w:cs="Arial"/>
          <w:bCs/>
          <w:sz w:val="20"/>
          <w:szCs w:val="16"/>
          <w:lang w:eastAsia="pl-PL"/>
        </w:rPr>
        <w:t>8</w:t>
      </w:r>
      <w:r w:rsidRPr="0071566F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1566F" w14:paraId="4CED9C3C" w14:textId="77777777" w:rsidTr="00D62E6E">
        <w:tc>
          <w:tcPr>
            <w:tcW w:w="2800" w:type="dxa"/>
          </w:tcPr>
          <w:p w14:paraId="22917934" w14:textId="77777777" w:rsidR="00D62E6E" w:rsidRPr="0071566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1566F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1566F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1E3734B" w14:textId="77777777" w:rsidR="00D62E6E" w:rsidRPr="007156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DCACEF3" w14:textId="77777777" w:rsidR="00D62E6E" w:rsidRPr="007156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721DC9" w14:textId="77777777" w:rsidR="00D62E6E" w:rsidRPr="0071566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71566F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</w:t>
            </w:r>
            <w:proofErr w:type="spellStart"/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CEiDG</w:t>
            </w:r>
            <w:proofErr w:type="spellEnd"/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  <w:tr w:rsidR="00D62E6E" w:rsidRPr="0071566F" w14:paraId="335F941D" w14:textId="77777777" w:rsidTr="00D62E6E">
        <w:tc>
          <w:tcPr>
            <w:tcW w:w="2800" w:type="dxa"/>
          </w:tcPr>
          <w:p w14:paraId="528F7925" w14:textId="77777777" w:rsidR="00D62E6E" w:rsidRPr="0071566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1566F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52767FE" w14:textId="77777777" w:rsidR="00D62E6E" w:rsidRPr="007156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3CD562A" w14:textId="77777777" w:rsidR="00D62E6E" w:rsidRPr="0071566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6F4965" w14:textId="77777777" w:rsidR="00D62E6E" w:rsidRPr="0071566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71566F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71566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4C1F001" w14:textId="77777777" w:rsidR="00BC121E" w:rsidRPr="0071566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7F9A" w:rsidRPr="0071566F" w14:paraId="3473A509" w14:textId="77777777" w:rsidTr="00930E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213D8A" w14:textId="77777777" w:rsidR="00927F9A" w:rsidRPr="0071566F" w:rsidRDefault="00927F9A" w:rsidP="00930EE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4942B59E" w14:textId="77777777" w:rsidR="00927F9A" w:rsidRPr="0071566F" w:rsidRDefault="00927F9A" w:rsidP="00930EE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zm.) (dalej jako: ustawa </w:t>
            </w:r>
            <w:proofErr w:type="spellStart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71566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1F3E4A1D" w14:textId="77777777" w:rsidR="00927F9A" w:rsidRPr="0071566F" w:rsidRDefault="00927F9A" w:rsidP="00930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33ADFA9A" w14:textId="77777777" w:rsidR="00927F9A" w:rsidRPr="0071566F" w:rsidRDefault="00927F9A" w:rsidP="00930EE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538F21DC" w14:textId="77777777" w:rsidR="00BC121E" w:rsidRPr="0071566F" w:rsidRDefault="00927F9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71566F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1566F" w14:paraId="7C516A10" w14:textId="77777777" w:rsidTr="00D62E6E">
        <w:tc>
          <w:tcPr>
            <w:tcW w:w="2269" w:type="dxa"/>
          </w:tcPr>
          <w:p w14:paraId="3512DBB9" w14:textId="77777777" w:rsidR="00D62E6E" w:rsidRPr="0071566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842A24" w14:textId="77777777" w:rsidR="00D62E6E" w:rsidRPr="0071566F" w:rsidRDefault="00927F9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Odbiór, przetwarzanie / unieszkodliwiania odpadów medycznych i innych</w:t>
            </w:r>
            <w:r w:rsidR="00D62E6E" w:rsidRPr="007156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927F9A" w:rsidRPr="0071566F" w14:paraId="4844AA37" w14:textId="77777777" w:rsidTr="00930EEB">
        <w:tc>
          <w:tcPr>
            <w:tcW w:w="2269" w:type="dxa"/>
          </w:tcPr>
          <w:p w14:paraId="5A5ED07C" w14:textId="77777777" w:rsidR="00927F9A" w:rsidRPr="0071566F" w:rsidRDefault="00927F9A" w:rsidP="00930E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711BD0" w14:textId="77777777" w:rsidR="00927F9A" w:rsidRPr="0071566F" w:rsidRDefault="00927F9A" w:rsidP="00930E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148/2025</w:t>
            </w:r>
          </w:p>
        </w:tc>
      </w:tr>
    </w:tbl>
    <w:p w14:paraId="0D42EDE8" w14:textId="77777777" w:rsidR="00BC121E" w:rsidRPr="0071566F" w:rsidRDefault="00927F9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71566F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71566F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71566F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5BAD934E" w14:textId="77777777" w:rsidR="00BC121E" w:rsidRPr="0071566F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71566F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71566F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proofErr w:type="spellStart"/>
      <w:r w:rsidR="003030B3" w:rsidRPr="0071566F">
        <w:rPr>
          <w:rFonts w:ascii="Arial Narrow" w:eastAsia="Times New Roman" w:hAnsi="Arial Narrow" w:cs="Arial"/>
          <w:sz w:val="20"/>
          <w:szCs w:val="20"/>
          <w:lang w:eastAsia="pl-PL"/>
        </w:rPr>
        <w:t>t.j</w:t>
      </w:r>
      <w:proofErr w:type="spellEnd"/>
      <w:r w:rsidR="003030B3" w:rsidRPr="0071566F">
        <w:rPr>
          <w:rFonts w:ascii="Arial Narrow" w:eastAsia="Times New Roman" w:hAnsi="Arial Narrow" w:cs="Arial"/>
          <w:sz w:val="20"/>
          <w:szCs w:val="20"/>
          <w:lang w:eastAsia="pl-PL"/>
        </w:rPr>
        <w:t>. Dz.U. 2024 poz. 1616</w:t>
      </w:r>
      <w:r w:rsidR="00BC121E" w:rsidRPr="0071566F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71566F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2CF8EFC1" w14:textId="77777777" w:rsidR="00BF69A4" w:rsidRPr="0071566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1566F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71566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71566F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1566F" w14:paraId="76CA536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7F7A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4649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25A0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71566F" w14:paraId="2D1EC57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5071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E2C7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E36F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71566F" w14:paraId="096D8AE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2D2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298C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AFBB" w14:textId="77777777" w:rsidR="00BC121E" w:rsidRPr="0071566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A767E09" w14:textId="77777777" w:rsidR="00BC121E" w:rsidRPr="0071566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71566F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3ECDE900" w14:textId="77777777" w:rsidR="00BC121E" w:rsidRPr="0071566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1566F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C7074A5" w14:textId="77777777" w:rsidR="00067B62" w:rsidRPr="0071566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71566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71566F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71566F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71566F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0137E15F" w14:textId="77777777" w:rsidR="00CF03EF" w:rsidRPr="0071566F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71566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71566F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71566F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71566F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57CD9DB3" w14:textId="77777777" w:rsidR="00067B62" w:rsidRPr="0071566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1566F" w14:paraId="7E51A187" w14:textId="77777777" w:rsidTr="00620E37">
        <w:tc>
          <w:tcPr>
            <w:tcW w:w="2660" w:type="dxa"/>
          </w:tcPr>
          <w:p w14:paraId="0627D1F8" w14:textId="77777777" w:rsidR="00BC121E" w:rsidRPr="007156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0AED24A" w14:textId="77777777" w:rsidR="00BC121E" w:rsidRPr="0071566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DC62765" w14:textId="77777777" w:rsidR="00BC121E" w:rsidRPr="0071566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05E1FE40" w14:textId="77777777" w:rsidR="00BC121E" w:rsidRPr="007156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9E38556" w14:textId="77777777" w:rsidR="00BC121E" w:rsidRPr="0071566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7F14E7" w14:textId="77777777" w:rsidR="00BC121E" w:rsidRPr="0071566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927F9A"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71566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1CAEC06A" w14:textId="77777777" w:rsidR="00106AC7" w:rsidRPr="0071566F" w:rsidRDefault="00106AC7" w:rsidP="0071566F">
      <w:pPr>
        <w:rPr>
          <w:rFonts w:ascii="Arial Narrow" w:hAnsi="Arial Narrow"/>
          <w:sz w:val="18"/>
          <w:szCs w:val="18"/>
        </w:rPr>
      </w:pPr>
    </w:p>
    <w:sectPr w:rsidR="00106AC7" w:rsidRPr="0071566F" w:rsidSect="007156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993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8CF50" w14:textId="77777777" w:rsidR="005A5F28" w:rsidRDefault="005A5F28">
      <w:r>
        <w:separator/>
      </w:r>
    </w:p>
  </w:endnote>
  <w:endnote w:type="continuationSeparator" w:id="0">
    <w:p w14:paraId="7686B8EA" w14:textId="77777777" w:rsidR="005A5F28" w:rsidRDefault="005A5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613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18B7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F76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648581" w14:textId="77777777" w:rsidR="009A4CD3" w:rsidRDefault="00CA3EF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80E7E73">
        <v:line id="_x0000_s1025" style="position:absolute;left:0;text-align:left;z-index:251657728" from="-3.85pt,8.7pt" to="455.15pt,8.7pt"/>
      </w:pict>
    </w:r>
  </w:p>
  <w:p w14:paraId="6562655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D732" w14:textId="77777777" w:rsidR="00927F9A" w:rsidRDefault="00927F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898E" w14:textId="77777777" w:rsidR="005A5F28" w:rsidRDefault="005A5F28">
      <w:r>
        <w:separator/>
      </w:r>
    </w:p>
  </w:footnote>
  <w:footnote w:type="continuationSeparator" w:id="0">
    <w:p w14:paraId="227F0B72" w14:textId="77777777" w:rsidR="005A5F28" w:rsidRDefault="005A5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EECA0" w14:textId="77777777" w:rsidR="00927F9A" w:rsidRDefault="00927F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B141A" w14:textId="77777777" w:rsidR="00927F9A" w:rsidRDefault="00927F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D32B1" w14:textId="77777777" w:rsidR="00927F9A" w:rsidRDefault="00927F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1335687">
    <w:abstractNumId w:val="13"/>
  </w:num>
  <w:num w:numId="2" w16cid:durableId="1318729494">
    <w:abstractNumId w:val="0"/>
  </w:num>
  <w:num w:numId="3" w16cid:durableId="247808422">
    <w:abstractNumId w:val="11"/>
  </w:num>
  <w:num w:numId="4" w16cid:durableId="872038539">
    <w:abstractNumId w:val="8"/>
  </w:num>
  <w:num w:numId="5" w16cid:durableId="1643929372">
    <w:abstractNumId w:val="7"/>
  </w:num>
  <w:num w:numId="6" w16cid:durableId="18240476">
    <w:abstractNumId w:val="1"/>
  </w:num>
  <w:num w:numId="7" w16cid:durableId="1568345994">
    <w:abstractNumId w:val="6"/>
  </w:num>
  <w:num w:numId="8" w16cid:durableId="1572498018">
    <w:abstractNumId w:val="3"/>
  </w:num>
  <w:num w:numId="9" w16cid:durableId="2008090496">
    <w:abstractNumId w:val="2"/>
  </w:num>
  <w:num w:numId="10" w16cid:durableId="1920553980">
    <w:abstractNumId w:val="5"/>
  </w:num>
  <w:num w:numId="11" w16cid:durableId="875892289">
    <w:abstractNumId w:val="10"/>
  </w:num>
  <w:num w:numId="12" w16cid:durableId="1978411011">
    <w:abstractNumId w:val="4"/>
  </w:num>
  <w:num w:numId="13" w16cid:durableId="940181292">
    <w:abstractNumId w:val="9"/>
  </w:num>
  <w:num w:numId="14" w16cid:durableId="13648689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F2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A5F28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566F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7F9A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F29B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A3EFB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7F9B0"/>
  <w15:chartTrackingRefBased/>
  <w15:docId w15:val="{BF78B7F1-D613-43FC-A40E-647D6B48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2010-01-07T09:39:00Z</cp:lastPrinted>
  <dcterms:created xsi:type="dcterms:W3CDTF">2025-12-18T10:09:00Z</dcterms:created>
  <dcterms:modified xsi:type="dcterms:W3CDTF">2025-12-18T10:09:00Z</dcterms:modified>
</cp:coreProperties>
</file>