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576475" w14:textId="17DA87BE" w:rsidR="00986737" w:rsidRPr="00667EB1" w:rsidRDefault="00A92196" w:rsidP="00667EB1">
      <w:pPr>
        <w:rPr>
          <w:rFonts w:ascii="Arial Narrow" w:hAnsi="Arial Narrow" w:cs="Arial"/>
          <w:sz w:val="22"/>
          <w:szCs w:val="22"/>
        </w:rPr>
      </w:pPr>
      <w:bookmarkStart w:id="0" w:name="_Hlk52197885"/>
      <w:r w:rsidRPr="00667EB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>
        <w:rPr>
          <w:rFonts w:ascii="Arial Narrow" w:hAnsi="Arial Narrow" w:cs="Arial"/>
          <w:b/>
          <w:bCs/>
          <w:sz w:val="22"/>
          <w:szCs w:val="22"/>
        </w:rPr>
        <w:tab/>
      </w:r>
      <w:r w:rsidR="00667EB1" w:rsidRPr="00667EB1">
        <w:rPr>
          <w:rFonts w:ascii="Arial Narrow" w:hAnsi="Arial Narrow" w:cs="Arial"/>
          <w:sz w:val="22"/>
          <w:szCs w:val="22"/>
        </w:rPr>
        <w:t xml:space="preserve"> </w:t>
      </w:r>
      <w:r w:rsidR="00667EB1" w:rsidRPr="00667EB1">
        <w:rPr>
          <w:rFonts w:ascii="Arial Narrow" w:hAnsi="Arial Narrow" w:cs="Arial"/>
          <w:sz w:val="22"/>
          <w:szCs w:val="22"/>
        </w:rPr>
        <w:t>Bydgoszcz dnia: 2025-12-19</w:t>
      </w:r>
    </w:p>
    <w:p w14:paraId="5BB5BC1C" w14:textId="77777777" w:rsidR="00986737" w:rsidRPr="00667EB1" w:rsidRDefault="00A92196" w:rsidP="00667EB1">
      <w:pPr>
        <w:rPr>
          <w:rFonts w:ascii="Arial Narrow" w:hAnsi="Arial Narrow" w:cs="Arial"/>
          <w:sz w:val="22"/>
          <w:szCs w:val="22"/>
        </w:rPr>
      </w:pPr>
      <w:r w:rsidRPr="00667EB1">
        <w:rPr>
          <w:rFonts w:ascii="Arial Narrow" w:hAnsi="Arial Narrow" w:cs="Arial"/>
          <w:sz w:val="22"/>
          <w:szCs w:val="22"/>
        </w:rPr>
        <w:t>Powstańców Warszawy</w:t>
      </w:r>
      <w:r w:rsidR="00986737" w:rsidRPr="00667EB1">
        <w:rPr>
          <w:rFonts w:ascii="Arial Narrow" w:hAnsi="Arial Narrow" w:cs="Arial"/>
          <w:sz w:val="22"/>
          <w:szCs w:val="22"/>
        </w:rPr>
        <w:t xml:space="preserve"> </w:t>
      </w:r>
      <w:r w:rsidRPr="00667EB1">
        <w:rPr>
          <w:rFonts w:ascii="Arial Narrow" w:hAnsi="Arial Narrow" w:cs="Arial"/>
          <w:sz w:val="22"/>
          <w:szCs w:val="22"/>
        </w:rPr>
        <w:t>5</w:t>
      </w:r>
    </w:p>
    <w:p w14:paraId="65FE75AE" w14:textId="77777777" w:rsidR="00986737" w:rsidRPr="00667EB1" w:rsidRDefault="00A92196" w:rsidP="00667EB1">
      <w:pPr>
        <w:rPr>
          <w:rFonts w:ascii="Arial Narrow" w:hAnsi="Arial Narrow" w:cs="Arial"/>
          <w:sz w:val="22"/>
          <w:szCs w:val="22"/>
        </w:rPr>
      </w:pPr>
      <w:r w:rsidRPr="00667EB1">
        <w:rPr>
          <w:rFonts w:ascii="Arial Narrow" w:hAnsi="Arial Narrow" w:cs="Arial"/>
          <w:sz w:val="22"/>
          <w:szCs w:val="22"/>
        </w:rPr>
        <w:t>85-681</w:t>
      </w:r>
      <w:r w:rsidR="00986737" w:rsidRPr="00667EB1">
        <w:rPr>
          <w:rFonts w:ascii="Arial Narrow" w:hAnsi="Arial Narrow" w:cs="Arial"/>
          <w:sz w:val="22"/>
          <w:szCs w:val="22"/>
        </w:rPr>
        <w:t xml:space="preserve"> </w:t>
      </w:r>
      <w:r w:rsidRPr="00667EB1">
        <w:rPr>
          <w:rFonts w:ascii="Arial Narrow" w:hAnsi="Arial Narrow" w:cs="Arial"/>
          <w:sz w:val="22"/>
          <w:szCs w:val="22"/>
        </w:rPr>
        <w:t>Bydgoszcz</w:t>
      </w:r>
    </w:p>
    <w:p w14:paraId="7FAAAAEE" w14:textId="6B417485" w:rsidR="00986737" w:rsidRPr="00667EB1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667EB1" w14:paraId="45136437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6C5C07" w14:textId="77777777" w:rsidR="00986737" w:rsidRPr="00667EB1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667EB1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13F86C7F" w14:textId="77777777" w:rsidR="00986737" w:rsidRPr="00667EB1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667EB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3C6707CC" w14:textId="77777777" w:rsidR="00986737" w:rsidRPr="00667EB1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67EB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67EB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67EB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667EB1" w14:paraId="306D6577" w14:textId="77777777" w:rsidTr="005A632E">
        <w:tc>
          <w:tcPr>
            <w:tcW w:w="2269" w:type="dxa"/>
          </w:tcPr>
          <w:p w14:paraId="57A2F7C6" w14:textId="77777777" w:rsidR="00986737" w:rsidRPr="00667EB1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EB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2083887" w14:textId="77777777" w:rsidR="00986737" w:rsidRPr="00667EB1" w:rsidRDefault="00A9219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7EB1">
              <w:rPr>
                <w:rFonts w:ascii="Arial Narrow" w:hAnsi="Arial Narrow" w:cs="Arial"/>
                <w:bCs/>
                <w:sz w:val="22"/>
                <w:szCs w:val="22"/>
              </w:rPr>
              <w:t>Dostawy sukcesywne implantów i materiałów dla Oddziału Chirurgii Szczękowo - Twarzowej, Onkologicznej i Rekonstrukcyjnej na okres 24 miesięcy</w:t>
            </w:r>
            <w:r w:rsidR="00986737" w:rsidRPr="00667EB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A92196" w:rsidRPr="00667EB1" w14:paraId="5523E817" w14:textId="77777777" w:rsidTr="009D69EA">
        <w:tc>
          <w:tcPr>
            <w:tcW w:w="2269" w:type="dxa"/>
          </w:tcPr>
          <w:p w14:paraId="6FDA5893" w14:textId="77777777" w:rsidR="00A92196" w:rsidRPr="00667EB1" w:rsidRDefault="00A92196" w:rsidP="009D69E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67EB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2684F125" w14:textId="77777777" w:rsidR="00A92196" w:rsidRPr="00667EB1" w:rsidRDefault="00A92196" w:rsidP="009D69E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67EB1">
              <w:rPr>
                <w:rFonts w:ascii="Arial Narrow" w:hAnsi="Arial Narrow" w:cs="Arial"/>
                <w:bCs/>
                <w:sz w:val="22"/>
                <w:szCs w:val="22"/>
              </w:rPr>
              <w:t>134/2025</w:t>
            </w:r>
          </w:p>
        </w:tc>
      </w:tr>
    </w:tbl>
    <w:p w14:paraId="5D8B976A" w14:textId="77777777" w:rsidR="00A80738" w:rsidRPr="00667EB1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2"/>
        </w:rPr>
      </w:pPr>
    </w:p>
    <w:p w14:paraId="4F3CAE46" w14:textId="77777777" w:rsidR="00D665F5" w:rsidRPr="00667EB1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7EB1">
        <w:rPr>
          <w:rFonts w:ascii="Arial Narrow" w:hAnsi="Arial Narrow" w:cs="Arial"/>
          <w:sz w:val="22"/>
          <w:szCs w:val="22"/>
        </w:rPr>
        <w:t>Zamawiający, działając na podstawie art. 22</w:t>
      </w:r>
      <w:r w:rsidR="00FC7F5E" w:rsidRPr="00667EB1">
        <w:rPr>
          <w:rFonts w:ascii="Arial Narrow" w:hAnsi="Arial Narrow" w:cs="Arial"/>
          <w:sz w:val="22"/>
          <w:szCs w:val="22"/>
        </w:rPr>
        <w:t>2</w:t>
      </w:r>
      <w:r w:rsidRPr="00667EB1">
        <w:rPr>
          <w:rFonts w:ascii="Arial Narrow" w:hAnsi="Arial Narrow" w:cs="Arial"/>
          <w:sz w:val="22"/>
          <w:szCs w:val="22"/>
        </w:rPr>
        <w:t xml:space="preserve"> ust. 5 </w:t>
      </w:r>
      <w:r w:rsidRPr="00667EB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Pr="00667EB1">
        <w:rPr>
          <w:rFonts w:ascii="Arial Narrow" w:hAnsi="Arial Narrow" w:cs="Arial"/>
          <w:sz w:val="22"/>
          <w:szCs w:val="22"/>
        </w:rPr>
        <w:t xml:space="preserve"> </w:t>
      </w:r>
      <w:r w:rsidR="00A92196" w:rsidRPr="00667EB1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667EB1">
        <w:rPr>
          <w:rFonts w:ascii="Arial Narrow" w:hAnsi="Arial Narrow" w:cs="Arial"/>
          <w:sz w:val="22"/>
          <w:szCs w:val="22"/>
        </w:rPr>
        <w:t xml:space="preserve"> </w:t>
      </w:r>
      <w:r w:rsidRPr="00667EB1">
        <w:rPr>
          <w:rFonts w:ascii="Arial Narrow" w:hAnsi="Arial Narrow" w:cs="Arial"/>
          <w:sz w:val="22"/>
          <w:szCs w:val="22"/>
        </w:rPr>
        <w:t>udostępnia</w:t>
      </w:r>
      <w:r w:rsidR="00F95C33" w:rsidRPr="00667EB1">
        <w:rPr>
          <w:rFonts w:ascii="Arial Narrow" w:hAnsi="Arial Narrow" w:cs="Arial"/>
          <w:sz w:val="22"/>
          <w:szCs w:val="22"/>
        </w:rPr>
        <w:t xml:space="preserve"> </w:t>
      </w:r>
      <w:r w:rsidR="004C7E9B" w:rsidRPr="00667EB1">
        <w:rPr>
          <w:rFonts w:ascii="Arial Narrow" w:hAnsi="Arial Narrow" w:cs="Arial"/>
          <w:sz w:val="22"/>
          <w:szCs w:val="22"/>
        </w:rPr>
        <w:t>informacj</w:t>
      </w:r>
      <w:r w:rsidR="00577BC6" w:rsidRPr="00667EB1">
        <w:rPr>
          <w:rFonts w:ascii="Arial Narrow" w:hAnsi="Arial Narrow" w:cs="Arial"/>
          <w:sz w:val="22"/>
          <w:szCs w:val="22"/>
        </w:rPr>
        <w:t>ę</w:t>
      </w:r>
      <w:r w:rsidR="00035488" w:rsidRPr="00667EB1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667EB1">
        <w:rPr>
          <w:rFonts w:ascii="Arial Narrow" w:hAnsi="Arial Narrow" w:cs="Arial"/>
          <w:sz w:val="22"/>
          <w:szCs w:val="22"/>
        </w:rPr>
        <w:t>.</w:t>
      </w:r>
    </w:p>
    <w:p w14:paraId="65F69B6E" w14:textId="77777777" w:rsidR="00A80738" w:rsidRPr="00667EB1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2"/>
        </w:rPr>
      </w:pPr>
      <w:r w:rsidRPr="00667EB1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667EB1">
        <w:rPr>
          <w:rFonts w:ascii="Arial Narrow" w:hAnsi="Arial Narrow" w:cs="Arial"/>
          <w:sz w:val="22"/>
          <w:szCs w:val="22"/>
        </w:rPr>
        <w:t xml:space="preserve"> w dniu </w:t>
      </w:r>
      <w:r w:rsidR="00A92196" w:rsidRPr="00667EB1">
        <w:rPr>
          <w:rFonts w:ascii="Arial Narrow" w:hAnsi="Arial Narrow" w:cs="Arial"/>
          <w:sz w:val="22"/>
          <w:szCs w:val="22"/>
        </w:rPr>
        <w:t>19/12/2025</w:t>
      </w:r>
      <w:r w:rsidR="00FF4AB1" w:rsidRPr="00667EB1">
        <w:rPr>
          <w:rFonts w:ascii="Arial Narrow" w:hAnsi="Arial Narrow" w:cs="Arial"/>
          <w:sz w:val="22"/>
          <w:szCs w:val="22"/>
        </w:rPr>
        <w:t xml:space="preserve"> o godz. </w:t>
      </w:r>
      <w:r w:rsidR="00A92196" w:rsidRPr="00667EB1">
        <w:rPr>
          <w:rFonts w:ascii="Arial Narrow" w:hAnsi="Arial Narrow" w:cs="Arial"/>
          <w:sz w:val="22"/>
          <w:szCs w:val="22"/>
        </w:rPr>
        <w:t>08:30</w:t>
      </w:r>
      <w:r w:rsidRPr="00667EB1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667EB1" w14:paraId="4FC0CF33" w14:textId="77777777" w:rsidTr="00667EB1">
        <w:tc>
          <w:tcPr>
            <w:tcW w:w="1276" w:type="dxa"/>
            <w:shd w:val="clear" w:color="auto" w:fill="F2F2F2"/>
            <w:vAlign w:val="center"/>
          </w:tcPr>
          <w:p w14:paraId="40B5A94C" w14:textId="77777777" w:rsidR="006B27ED" w:rsidRPr="00667EB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Oferta n</w:t>
            </w:r>
            <w:r w:rsidR="006B27ED" w:rsidRPr="00667EB1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42C9663" w14:textId="77777777" w:rsidR="006B27ED" w:rsidRPr="00667EB1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0D921C46" w14:textId="77777777" w:rsidR="006B27ED" w:rsidRPr="00667EB1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95367C5" w14:textId="77777777" w:rsidR="006B27ED" w:rsidRPr="00667EB1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Cena oferty</w:t>
            </w:r>
          </w:p>
        </w:tc>
      </w:tr>
      <w:tr w:rsidR="00A92196" w:rsidRPr="00667EB1" w14:paraId="03221B05" w14:textId="77777777" w:rsidTr="00667EB1">
        <w:tc>
          <w:tcPr>
            <w:tcW w:w="1276" w:type="dxa"/>
            <w:vAlign w:val="center"/>
          </w:tcPr>
          <w:p w14:paraId="32D9C12D" w14:textId="77777777" w:rsidR="00A92196" w:rsidRPr="00667EB1" w:rsidRDefault="00A92196" w:rsidP="009D69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vAlign w:val="center"/>
          </w:tcPr>
          <w:p w14:paraId="66D4B988" w14:textId="77777777" w:rsidR="00A92196" w:rsidRPr="00667EB1" w:rsidRDefault="00A92196" w:rsidP="009D69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</w:tcPr>
          <w:p w14:paraId="09DE7C9D" w14:textId="77777777" w:rsidR="00A92196" w:rsidRPr="00667EB1" w:rsidRDefault="00A92196" w:rsidP="009D69EA">
            <w:pPr>
              <w:spacing w:before="80" w:after="40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Wilandt Brothers PL Sp. z o.o.</w:t>
            </w:r>
          </w:p>
          <w:p w14:paraId="375F3D38" w14:textId="77777777" w:rsidR="00A92196" w:rsidRPr="00667EB1" w:rsidRDefault="00A92196" w:rsidP="009D69EA">
            <w:pPr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Pucka</w:t>
            </w:r>
            <w:r w:rsidRPr="00667EB1">
              <w:rPr>
                <w:rFonts w:ascii="Arial Narrow" w:hAnsi="Arial Narrow" w:cs="Arial"/>
              </w:rPr>
              <w:t xml:space="preserve"> </w:t>
            </w:r>
            <w:r w:rsidRPr="00667EB1">
              <w:rPr>
                <w:rFonts w:ascii="Arial Narrow" w:hAnsi="Arial Narrow" w:cs="Arial"/>
              </w:rPr>
              <w:t>5</w:t>
            </w:r>
            <w:r w:rsidRPr="00667EB1">
              <w:rPr>
                <w:rFonts w:ascii="Arial Narrow" w:hAnsi="Arial Narrow" w:cs="Arial"/>
              </w:rPr>
              <w:t xml:space="preserve"> </w:t>
            </w:r>
          </w:p>
          <w:p w14:paraId="5BBC714C" w14:textId="77777777" w:rsidR="00A92196" w:rsidRPr="00667EB1" w:rsidRDefault="00A92196" w:rsidP="009D69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81-036</w:t>
            </w:r>
            <w:r w:rsidRPr="00667EB1">
              <w:rPr>
                <w:rFonts w:ascii="Arial Narrow" w:hAnsi="Arial Narrow" w:cs="Arial"/>
              </w:rPr>
              <w:t xml:space="preserve"> </w:t>
            </w:r>
            <w:r w:rsidRPr="00667EB1">
              <w:rPr>
                <w:rFonts w:ascii="Arial Narrow" w:hAnsi="Arial Narrow" w:cs="Arial"/>
              </w:rPr>
              <w:t>Gdynia</w:t>
            </w:r>
          </w:p>
        </w:tc>
        <w:tc>
          <w:tcPr>
            <w:tcW w:w="2551" w:type="dxa"/>
            <w:vAlign w:val="center"/>
          </w:tcPr>
          <w:p w14:paraId="67535649" w14:textId="77777777" w:rsidR="00A92196" w:rsidRPr="00667EB1" w:rsidRDefault="00A92196" w:rsidP="009D69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33 539.83 zł</w:t>
            </w:r>
          </w:p>
        </w:tc>
      </w:tr>
      <w:tr w:rsidR="00A92196" w:rsidRPr="00667EB1" w14:paraId="7B70B929" w14:textId="77777777" w:rsidTr="00667EB1">
        <w:tc>
          <w:tcPr>
            <w:tcW w:w="1276" w:type="dxa"/>
            <w:vAlign w:val="center"/>
          </w:tcPr>
          <w:p w14:paraId="4E7342E4" w14:textId="77777777" w:rsidR="00A92196" w:rsidRPr="00667EB1" w:rsidRDefault="00A92196" w:rsidP="009D69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vAlign w:val="center"/>
          </w:tcPr>
          <w:p w14:paraId="36DA07E3" w14:textId="77777777" w:rsidR="00A92196" w:rsidRPr="00667EB1" w:rsidRDefault="00A92196" w:rsidP="009D69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</w:tcPr>
          <w:p w14:paraId="656D5EE3" w14:textId="77777777" w:rsidR="00A92196" w:rsidRPr="00667EB1" w:rsidRDefault="00A92196" w:rsidP="009D69EA">
            <w:pPr>
              <w:spacing w:before="80" w:after="40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Medartis Sp. z o.o.</w:t>
            </w:r>
          </w:p>
          <w:p w14:paraId="2FDE18FC" w14:textId="77777777" w:rsidR="00A92196" w:rsidRPr="00667EB1" w:rsidRDefault="00A92196" w:rsidP="009D69EA">
            <w:pPr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Legnicka</w:t>
            </w:r>
            <w:r w:rsidRPr="00667EB1">
              <w:rPr>
                <w:rFonts w:ascii="Arial Narrow" w:hAnsi="Arial Narrow" w:cs="Arial"/>
              </w:rPr>
              <w:t xml:space="preserve"> </w:t>
            </w:r>
            <w:r w:rsidRPr="00667EB1">
              <w:rPr>
                <w:rFonts w:ascii="Arial Narrow" w:hAnsi="Arial Narrow" w:cs="Arial"/>
              </w:rPr>
              <w:t>56</w:t>
            </w:r>
            <w:r w:rsidRPr="00667EB1">
              <w:rPr>
                <w:rFonts w:ascii="Arial Narrow" w:hAnsi="Arial Narrow" w:cs="Arial"/>
              </w:rPr>
              <w:t xml:space="preserve"> </w:t>
            </w:r>
          </w:p>
          <w:p w14:paraId="76715250" w14:textId="77777777" w:rsidR="00A92196" w:rsidRPr="00667EB1" w:rsidRDefault="00A92196" w:rsidP="009D69EA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54-204</w:t>
            </w:r>
            <w:r w:rsidRPr="00667EB1">
              <w:rPr>
                <w:rFonts w:ascii="Arial Narrow" w:hAnsi="Arial Narrow" w:cs="Arial"/>
              </w:rPr>
              <w:t xml:space="preserve"> </w:t>
            </w:r>
            <w:r w:rsidRPr="00667EB1">
              <w:rPr>
                <w:rFonts w:ascii="Arial Narrow" w:hAnsi="Arial Narrow" w:cs="Arial"/>
              </w:rPr>
              <w:t>Wrocław</w:t>
            </w:r>
          </w:p>
        </w:tc>
        <w:tc>
          <w:tcPr>
            <w:tcW w:w="2551" w:type="dxa"/>
            <w:vAlign w:val="center"/>
          </w:tcPr>
          <w:p w14:paraId="746FADF0" w14:textId="77777777" w:rsidR="00A92196" w:rsidRPr="00667EB1" w:rsidRDefault="00A92196" w:rsidP="009D69EA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67EB1">
              <w:rPr>
                <w:rFonts w:ascii="Arial Narrow" w:hAnsi="Arial Narrow" w:cs="Arial"/>
              </w:rPr>
              <w:t>271 766.88 zł</w:t>
            </w:r>
          </w:p>
        </w:tc>
      </w:tr>
    </w:tbl>
    <w:p w14:paraId="2E7C462B" w14:textId="77777777" w:rsidR="00A80738" w:rsidRPr="00667EB1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67EB1">
        <w:rPr>
          <w:rFonts w:ascii="Arial Narrow" w:hAnsi="Arial Narrow" w:cs="Arial"/>
          <w:i/>
          <w:sz w:val="22"/>
          <w:szCs w:val="22"/>
        </w:rPr>
        <w:t>Zamawiający</w:t>
      </w:r>
    </w:p>
    <w:p w14:paraId="709CA53A" w14:textId="35963F38" w:rsidR="00C236D3" w:rsidRDefault="00A92196" w:rsidP="00173B20">
      <w:pPr>
        <w:jc w:val="right"/>
        <w:rPr>
          <w:rFonts w:ascii="Arial Narrow" w:hAnsi="Arial Narrow" w:cs="Arial"/>
          <w:sz w:val="22"/>
          <w:szCs w:val="22"/>
        </w:rPr>
      </w:pPr>
      <w:r w:rsidRPr="00667EB1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p w14:paraId="4F6FC3A7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79382119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27975E0C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1022020E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64712592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21FEC0D7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2AC7BD0B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2406C9AE" w14:textId="77777777" w:rsidR="00667EB1" w:rsidRPr="00667EB1" w:rsidRDefault="00667EB1" w:rsidP="00667EB1">
      <w:pPr>
        <w:rPr>
          <w:rFonts w:ascii="Arial Narrow" w:hAnsi="Arial Narrow" w:cs="Arial"/>
        </w:rPr>
      </w:pPr>
    </w:p>
    <w:p w14:paraId="7D11E854" w14:textId="77777777" w:rsidR="00667EB1" w:rsidRDefault="00667EB1" w:rsidP="00667EB1">
      <w:pPr>
        <w:rPr>
          <w:rFonts w:ascii="Arial Narrow" w:hAnsi="Arial Narrow" w:cs="Arial"/>
          <w:sz w:val="22"/>
          <w:szCs w:val="22"/>
        </w:rPr>
      </w:pPr>
    </w:p>
    <w:p w14:paraId="43B5C317" w14:textId="1F8B60A5" w:rsidR="00667EB1" w:rsidRDefault="00667EB1" w:rsidP="00667EB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14:paraId="520EFE13" w14:textId="64692126" w:rsidR="00667EB1" w:rsidRDefault="00667EB1" w:rsidP="00667EB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SZPubl. T 2612 B5</w:t>
      </w:r>
    </w:p>
    <w:p w14:paraId="45A82563" w14:textId="6B7EE3CC" w:rsidR="00667EB1" w:rsidRDefault="00667EB1" w:rsidP="00667EB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 xml:space="preserve">Wyk. Karolina Kornowska – tel. 261 417 364, e-mail: </w:t>
      </w:r>
      <w:hyperlink r:id="rId6" w:history="1">
        <w:r w:rsidRPr="00B105A9">
          <w:rPr>
            <w:rStyle w:val="Hipercze"/>
            <w:rFonts w:ascii="Arial Narrow" w:hAnsi="Arial Narrow" w:cs="Arial"/>
          </w:rPr>
          <w:t>kornowska4835@10wsk.mil.pl</w:t>
        </w:r>
      </w:hyperlink>
      <w:r>
        <w:rPr>
          <w:rFonts w:ascii="Arial Narrow" w:hAnsi="Arial Narrow" w:cs="Arial"/>
        </w:rPr>
        <w:t xml:space="preserve"> </w:t>
      </w:r>
    </w:p>
    <w:p w14:paraId="5EFBDFFC" w14:textId="2BAA5A6C" w:rsidR="00667EB1" w:rsidRPr="00667EB1" w:rsidRDefault="00667EB1" w:rsidP="00667EB1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2025-12-19</w:t>
      </w:r>
    </w:p>
    <w:sectPr w:rsidR="00667EB1" w:rsidRPr="00667EB1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1B894A" w14:textId="77777777" w:rsidR="001F3E3B" w:rsidRDefault="001F3E3B">
      <w:r>
        <w:separator/>
      </w:r>
    </w:p>
  </w:endnote>
  <w:endnote w:type="continuationSeparator" w:id="0">
    <w:p w14:paraId="70183FAB" w14:textId="77777777" w:rsidR="001F3E3B" w:rsidRDefault="001F3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2CB5E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90BAD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D7153F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8F6B63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C56CEA8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F0C3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4A5CA64" w14:textId="77777777" w:rsidR="009F189D" w:rsidRDefault="009F189D">
    <w:pPr>
      <w:pStyle w:val="Stopka"/>
      <w:tabs>
        <w:tab w:val="clear" w:pos="4536"/>
      </w:tabs>
      <w:jc w:val="center"/>
    </w:pPr>
  </w:p>
  <w:p w14:paraId="275241A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60EC72" w14:textId="77777777" w:rsidR="001F3E3B" w:rsidRDefault="001F3E3B">
      <w:r>
        <w:separator/>
      </w:r>
    </w:p>
  </w:footnote>
  <w:footnote w:type="continuationSeparator" w:id="0">
    <w:p w14:paraId="02499152" w14:textId="77777777" w:rsidR="001F3E3B" w:rsidRDefault="001F3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6B0A0" w14:textId="77777777" w:rsidR="00A92196" w:rsidRDefault="00A921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BA71E" w14:textId="77777777" w:rsidR="00A92196" w:rsidRDefault="00A921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97657" w14:textId="77777777" w:rsidR="00A92196" w:rsidRDefault="00A921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E3B"/>
    <w:rsid w:val="00007727"/>
    <w:rsid w:val="00017720"/>
    <w:rsid w:val="00035488"/>
    <w:rsid w:val="000D7F25"/>
    <w:rsid w:val="000E00E5"/>
    <w:rsid w:val="00173B20"/>
    <w:rsid w:val="001C69FF"/>
    <w:rsid w:val="001F3E3B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67EB1"/>
    <w:rsid w:val="0069085C"/>
    <w:rsid w:val="006B27ED"/>
    <w:rsid w:val="00843263"/>
    <w:rsid w:val="00861E75"/>
    <w:rsid w:val="00986737"/>
    <w:rsid w:val="009D19BD"/>
    <w:rsid w:val="009F189D"/>
    <w:rsid w:val="00A80738"/>
    <w:rsid w:val="00A92196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4AD72B"/>
  <w15:chartTrackingRefBased/>
  <w15:docId w15:val="{4D3C9929-2962-495E-9687-5079E571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667EB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7E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rnowska4835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161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2025-12-19T09:42:00Z</dcterms:created>
  <dcterms:modified xsi:type="dcterms:W3CDTF">2025-12-19T09:44:00Z</dcterms:modified>
</cp:coreProperties>
</file>