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43F14" w14:textId="77777777" w:rsidR="00B048DA" w:rsidRPr="000E0E09" w:rsidRDefault="002E6D08" w:rsidP="00B048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0E0E09">
        <w:rPr>
          <w:rFonts w:ascii="Arial Narrow" w:hAnsi="Arial Narrow" w:cs="Arial"/>
          <w:sz w:val="20"/>
          <w:szCs w:val="20"/>
        </w:rPr>
        <w:t>Bydgoszcz</w:t>
      </w:r>
      <w:r w:rsidR="00B048DA" w:rsidRPr="000E0E09">
        <w:rPr>
          <w:rFonts w:ascii="Arial Narrow" w:hAnsi="Arial Narrow" w:cs="Arial"/>
          <w:sz w:val="20"/>
          <w:szCs w:val="20"/>
        </w:rPr>
        <w:t xml:space="preserve"> dnia: </w:t>
      </w:r>
      <w:r w:rsidRPr="000E0E09">
        <w:rPr>
          <w:rFonts w:ascii="Arial Narrow" w:hAnsi="Arial Narrow" w:cs="Arial"/>
          <w:sz w:val="20"/>
          <w:szCs w:val="20"/>
        </w:rPr>
        <w:t>2025-12-19</w:t>
      </w:r>
    </w:p>
    <w:p w14:paraId="6734BEE1" w14:textId="77777777" w:rsidR="00B048DA" w:rsidRPr="000E0E09" w:rsidRDefault="002E6D08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0E0E09">
        <w:rPr>
          <w:rFonts w:ascii="Arial Narrow" w:hAnsi="Arial Narrow" w:cs="Arial"/>
          <w:b/>
          <w:bCs/>
          <w:sz w:val="20"/>
          <w:szCs w:val="20"/>
        </w:rPr>
        <w:t>10WSzKzP SPZOZ</w:t>
      </w:r>
    </w:p>
    <w:p w14:paraId="6D8B9BB2" w14:textId="77777777" w:rsidR="00B048DA" w:rsidRPr="000E0E09" w:rsidRDefault="002E6D08" w:rsidP="00B048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0E0E09">
        <w:rPr>
          <w:rFonts w:ascii="Arial Narrow" w:hAnsi="Arial Narrow" w:cs="Arial"/>
          <w:sz w:val="20"/>
          <w:szCs w:val="20"/>
        </w:rPr>
        <w:t>Powstańców Warszawy</w:t>
      </w:r>
      <w:r w:rsidR="00B048DA" w:rsidRPr="000E0E09">
        <w:rPr>
          <w:rFonts w:ascii="Arial Narrow" w:hAnsi="Arial Narrow" w:cs="Arial"/>
          <w:sz w:val="20"/>
          <w:szCs w:val="20"/>
        </w:rPr>
        <w:t xml:space="preserve"> </w:t>
      </w:r>
      <w:r w:rsidRPr="000E0E09">
        <w:rPr>
          <w:rFonts w:ascii="Arial Narrow" w:hAnsi="Arial Narrow" w:cs="Arial"/>
          <w:sz w:val="20"/>
          <w:szCs w:val="20"/>
        </w:rPr>
        <w:t>5</w:t>
      </w:r>
    </w:p>
    <w:p w14:paraId="1FE0F354" w14:textId="77777777" w:rsidR="00B048DA" w:rsidRPr="000E0E09" w:rsidRDefault="002E6D08" w:rsidP="00B048DA">
      <w:pPr>
        <w:ind w:right="3969"/>
        <w:rPr>
          <w:rFonts w:ascii="Arial Narrow" w:hAnsi="Arial Narrow" w:cs="Arial"/>
          <w:sz w:val="20"/>
          <w:szCs w:val="20"/>
        </w:rPr>
      </w:pPr>
      <w:r w:rsidRPr="000E0E09">
        <w:rPr>
          <w:rFonts w:ascii="Arial Narrow" w:hAnsi="Arial Narrow" w:cs="Arial"/>
          <w:sz w:val="20"/>
          <w:szCs w:val="20"/>
        </w:rPr>
        <w:t>85-681</w:t>
      </w:r>
      <w:r w:rsidR="00B048DA" w:rsidRPr="000E0E09">
        <w:rPr>
          <w:rFonts w:ascii="Arial Narrow" w:hAnsi="Arial Narrow" w:cs="Arial"/>
          <w:sz w:val="20"/>
          <w:szCs w:val="20"/>
        </w:rPr>
        <w:t xml:space="preserve"> </w:t>
      </w:r>
      <w:r w:rsidRPr="000E0E09">
        <w:rPr>
          <w:rFonts w:ascii="Arial Narrow" w:hAnsi="Arial Narrow" w:cs="Arial"/>
          <w:sz w:val="20"/>
          <w:szCs w:val="20"/>
        </w:rPr>
        <w:t>Bydgoszcz</w:t>
      </w:r>
    </w:p>
    <w:p w14:paraId="13E39424" w14:textId="77777777" w:rsidR="00B048DA" w:rsidRPr="000E0E09" w:rsidRDefault="00B048DA" w:rsidP="00B048DA">
      <w:pPr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0E0E09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1CB6EC84" w14:textId="77777777" w:rsidR="00B048DA" w:rsidRPr="000E0E09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0E0E09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309C49B6" w14:textId="77777777" w:rsidR="00B048DA" w:rsidRPr="000E0E09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0E0E09" w14:paraId="50EEB24C" w14:textId="77777777" w:rsidTr="00B048DA">
        <w:tc>
          <w:tcPr>
            <w:tcW w:w="9498" w:type="dxa"/>
            <w:shd w:val="clear" w:color="auto" w:fill="F2F2F2"/>
            <w:hideMark/>
          </w:tcPr>
          <w:p w14:paraId="76C4A913" w14:textId="45E9063F" w:rsidR="00B048DA" w:rsidRPr="000E0E09" w:rsidRDefault="000E0E09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0E0E09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OGŁOSZNIE</w:t>
            </w:r>
          </w:p>
          <w:p w14:paraId="7197358F" w14:textId="77777777" w:rsidR="00B048DA" w:rsidRPr="000E0E09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0E0E09">
              <w:rPr>
                <w:rFonts w:ascii="Arial Narrow" w:hAnsi="Arial Narrow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703AF77B" w14:textId="77777777" w:rsidR="00B048DA" w:rsidRPr="000E0E09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14:paraId="21351CC7" w14:textId="77777777" w:rsidR="00B048DA" w:rsidRPr="000E0E09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0E0E09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0E0E09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0E0E09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0E0E09" w14:paraId="6DDE918C" w14:textId="77777777" w:rsidTr="00B048DA">
        <w:tc>
          <w:tcPr>
            <w:tcW w:w="2269" w:type="dxa"/>
          </w:tcPr>
          <w:p w14:paraId="0D9DB1C6" w14:textId="77777777" w:rsidR="00B048DA" w:rsidRPr="000E0E09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229" w:type="dxa"/>
          </w:tcPr>
          <w:p w14:paraId="75B9A43C" w14:textId="77777777" w:rsidR="00B048DA" w:rsidRPr="000E0E09" w:rsidRDefault="002E6D08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Przeglądy okresowe i </w:t>
            </w:r>
            <w:proofErr w:type="gramStart"/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>naprawy  aparatów</w:t>
            </w:r>
            <w:proofErr w:type="gramEnd"/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i urządzeń medycznych</w:t>
            </w:r>
          </w:p>
        </w:tc>
      </w:tr>
      <w:tr w:rsidR="002E6D08" w:rsidRPr="000E0E09" w14:paraId="0E157E26" w14:textId="77777777" w:rsidTr="004C0D96">
        <w:tc>
          <w:tcPr>
            <w:tcW w:w="2269" w:type="dxa"/>
          </w:tcPr>
          <w:p w14:paraId="0E829C87" w14:textId="77777777" w:rsidR="002E6D08" w:rsidRPr="000E0E09" w:rsidRDefault="002E6D08" w:rsidP="004C0D9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229" w:type="dxa"/>
          </w:tcPr>
          <w:p w14:paraId="43BB937A" w14:textId="77777777" w:rsidR="002E6D08" w:rsidRPr="000E0E09" w:rsidRDefault="002E6D08" w:rsidP="004C0D9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>85/2025</w:t>
            </w:r>
          </w:p>
        </w:tc>
      </w:tr>
    </w:tbl>
    <w:p w14:paraId="69952E93" w14:textId="77777777" w:rsidR="00B048DA" w:rsidRPr="000E0E09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14:paraId="1B28B524" w14:textId="77777777" w:rsidR="008642B3" w:rsidRPr="000E0E09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0"/>
          <w:szCs w:val="20"/>
        </w:rPr>
      </w:pPr>
      <w:r w:rsidRPr="000E0E09">
        <w:rPr>
          <w:rFonts w:ascii="Arial Narrow" w:hAnsi="Arial Narrow" w:cs="Arial"/>
          <w:sz w:val="20"/>
          <w:szCs w:val="20"/>
        </w:rPr>
        <w:t xml:space="preserve">Zamawiający, </w:t>
      </w:r>
      <w:r w:rsidR="002E6D08" w:rsidRPr="000E0E09">
        <w:rPr>
          <w:rFonts w:ascii="Arial Narrow" w:hAnsi="Arial Narrow" w:cs="Arial"/>
          <w:b/>
          <w:sz w:val="20"/>
          <w:szCs w:val="20"/>
        </w:rPr>
        <w:t>10WSzKzP SPZOZ</w:t>
      </w:r>
      <w:r w:rsidRPr="000E0E09">
        <w:rPr>
          <w:rFonts w:ascii="Arial Narrow" w:hAnsi="Arial Narrow" w:cs="Arial"/>
          <w:sz w:val="20"/>
          <w:szCs w:val="20"/>
        </w:rPr>
        <w:t xml:space="preserve">, działając </w:t>
      </w:r>
      <w:r w:rsidR="00C65E53" w:rsidRPr="000E0E09">
        <w:rPr>
          <w:rFonts w:ascii="Arial Narrow" w:hAnsi="Arial Narrow" w:cs="Arial"/>
          <w:sz w:val="20"/>
          <w:szCs w:val="20"/>
        </w:rPr>
        <w:t>na podstawie art. 253 ust. 1</w:t>
      </w:r>
      <w:r w:rsidR="00836DAF" w:rsidRPr="000E0E09">
        <w:rPr>
          <w:rFonts w:ascii="Arial Narrow" w:hAnsi="Arial Narrow" w:cs="Arial"/>
          <w:sz w:val="20"/>
          <w:szCs w:val="20"/>
        </w:rPr>
        <w:t xml:space="preserve"> pkt. 1 i ust. 2</w:t>
      </w:r>
      <w:r w:rsidR="00C65E53" w:rsidRPr="000E0E09">
        <w:rPr>
          <w:rFonts w:ascii="Arial Narrow" w:hAnsi="Arial Narrow" w:cs="Arial"/>
          <w:sz w:val="20"/>
          <w:szCs w:val="20"/>
        </w:rPr>
        <w:t xml:space="preserve"> ustawy z dnia 11 września 2019r. Prawo zamówień publicznych </w:t>
      </w:r>
      <w:r w:rsidR="002E6D08" w:rsidRPr="000E0E09">
        <w:rPr>
          <w:rFonts w:ascii="Arial Narrow" w:hAnsi="Arial Narrow" w:cs="Arial"/>
          <w:sz w:val="20"/>
          <w:szCs w:val="20"/>
        </w:rPr>
        <w:t>(</w:t>
      </w:r>
      <w:proofErr w:type="spellStart"/>
      <w:r w:rsidR="002E6D08" w:rsidRPr="000E0E09">
        <w:rPr>
          <w:rFonts w:ascii="Arial Narrow" w:hAnsi="Arial Narrow" w:cs="Arial"/>
          <w:sz w:val="20"/>
          <w:szCs w:val="20"/>
        </w:rPr>
        <w:t>t.j</w:t>
      </w:r>
      <w:proofErr w:type="spellEnd"/>
      <w:r w:rsidR="002E6D08" w:rsidRPr="000E0E09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2E6D08" w:rsidRPr="000E0E09">
        <w:rPr>
          <w:rFonts w:ascii="Arial Narrow" w:hAnsi="Arial Narrow" w:cs="Arial"/>
          <w:sz w:val="20"/>
          <w:szCs w:val="20"/>
        </w:rPr>
        <w:t>późn</w:t>
      </w:r>
      <w:proofErr w:type="spellEnd"/>
      <w:r w:rsidR="002E6D08" w:rsidRPr="000E0E09">
        <w:rPr>
          <w:rFonts w:ascii="Arial Narrow" w:hAnsi="Arial Narrow" w:cs="Arial"/>
          <w:sz w:val="20"/>
          <w:szCs w:val="20"/>
        </w:rPr>
        <w:t>. zm.)</w:t>
      </w:r>
      <w:r w:rsidR="00C65E53" w:rsidRPr="000E0E09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="00C65E53" w:rsidRPr="000E0E09">
        <w:rPr>
          <w:rFonts w:ascii="Arial Narrow" w:hAnsi="Arial Narrow" w:cs="Arial"/>
          <w:sz w:val="20"/>
          <w:szCs w:val="20"/>
        </w:rPr>
        <w:t>Pzp</w:t>
      </w:r>
      <w:proofErr w:type="spellEnd"/>
      <w:r w:rsidR="00C65E53" w:rsidRPr="000E0E09">
        <w:rPr>
          <w:rFonts w:ascii="Arial Narrow" w:hAnsi="Arial Narrow" w:cs="Arial"/>
          <w:sz w:val="20"/>
          <w:szCs w:val="20"/>
        </w:rPr>
        <w:t>”</w:t>
      </w:r>
      <w:r w:rsidR="00D26ED6" w:rsidRPr="000E0E09">
        <w:rPr>
          <w:rFonts w:ascii="Arial Narrow" w:hAnsi="Arial Narrow" w:cs="Arial"/>
          <w:sz w:val="20"/>
          <w:szCs w:val="20"/>
        </w:rPr>
        <w:t xml:space="preserve">, </w:t>
      </w:r>
      <w:r w:rsidR="00C65E53" w:rsidRPr="000E0E09">
        <w:rPr>
          <w:rFonts w:ascii="Arial Narrow" w:hAnsi="Arial Narrow" w:cs="Arial"/>
          <w:sz w:val="20"/>
          <w:szCs w:val="20"/>
        </w:rPr>
        <w:t>informuje</w:t>
      </w:r>
      <w:r w:rsidR="00D26ED6" w:rsidRPr="000E0E09">
        <w:rPr>
          <w:rFonts w:ascii="Arial Narrow" w:hAnsi="Arial Narrow" w:cs="Arial"/>
          <w:sz w:val="20"/>
          <w:szCs w:val="20"/>
        </w:rPr>
        <w:t xml:space="preserve">, że w toczącym się postępowaniu o udzielenie zamówienia publicznego, jako </w:t>
      </w:r>
      <w:r w:rsidR="00756CDA" w:rsidRPr="000E0E09">
        <w:rPr>
          <w:rFonts w:ascii="Arial Narrow" w:hAnsi="Arial Narrow" w:cs="Arial"/>
          <w:sz w:val="20"/>
          <w:szCs w:val="20"/>
        </w:rPr>
        <w:t>najkorzystniejsz</w:t>
      </w:r>
      <w:r w:rsidR="00D26ED6" w:rsidRPr="000E0E09">
        <w:rPr>
          <w:rFonts w:ascii="Arial Narrow" w:hAnsi="Arial Narrow" w:cs="Arial"/>
          <w:sz w:val="20"/>
          <w:szCs w:val="20"/>
        </w:rPr>
        <w:t xml:space="preserve">a wybrana została </w:t>
      </w:r>
      <w:r w:rsidR="00756CDA" w:rsidRPr="000E0E09">
        <w:rPr>
          <w:rFonts w:ascii="Arial Narrow" w:hAnsi="Arial Narrow" w:cs="Arial"/>
          <w:sz w:val="20"/>
          <w:szCs w:val="20"/>
        </w:rPr>
        <w:t>ofer</w:t>
      </w:r>
      <w:r w:rsidR="00D26ED6" w:rsidRPr="000E0E09">
        <w:rPr>
          <w:rFonts w:ascii="Arial Narrow" w:hAnsi="Arial Narrow" w:cs="Arial"/>
          <w:sz w:val="20"/>
          <w:szCs w:val="20"/>
        </w:rPr>
        <w:t>t</w:t>
      </w:r>
      <w:r w:rsidR="009F0E5C" w:rsidRPr="000E0E09">
        <w:rPr>
          <w:rFonts w:ascii="Arial Narrow" w:hAnsi="Arial Narrow" w:cs="Arial"/>
          <w:sz w:val="20"/>
          <w:szCs w:val="20"/>
        </w:rPr>
        <w:t>a</w:t>
      </w:r>
      <w:r w:rsidRPr="000E0E09">
        <w:rPr>
          <w:rFonts w:ascii="Arial Narrow" w:hAnsi="Arial Narrow" w:cs="Arial"/>
          <w:sz w:val="20"/>
          <w:szCs w:val="20"/>
        </w:rPr>
        <w:t xml:space="preserve"> złożona przez wykonawcę</w:t>
      </w:r>
      <w:r w:rsidR="00D26ED6" w:rsidRPr="000E0E09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E6D08" w:rsidRPr="000E0E09" w14:paraId="51865BC0" w14:textId="77777777" w:rsidTr="004C0D96">
        <w:trPr>
          <w:cantSplit/>
        </w:trPr>
        <w:tc>
          <w:tcPr>
            <w:tcW w:w="9498" w:type="dxa"/>
          </w:tcPr>
          <w:p w14:paraId="03B9E399" w14:textId="77777777" w:rsidR="002E6D08" w:rsidRPr="000E0E09" w:rsidRDefault="002E6D08" w:rsidP="000E0E09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E0E09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Przeglądy okresowe i naprawy - aparat USG </w:t>
            </w:r>
            <w:proofErr w:type="spellStart"/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>Logiq</w:t>
            </w:r>
            <w:proofErr w:type="spellEnd"/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i Echokardiografy firmy GE</w:t>
            </w:r>
          </w:p>
          <w:p w14:paraId="0D5D1CEE" w14:textId="77777777" w:rsidR="002E6D08" w:rsidRPr="000E0E09" w:rsidRDefault="002E6D08" w:rsidP="000E0E09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>Medinco</w:t>
            </w:r>
            <w:proofErr w:type="spellEnd"/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14:paraId="482BA0B7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 xml:space="preserve">Rondo ONZ 1 /piętro 27 </w:t>
            </w:r>
          </w:p>
          <w:p w14:paraId="4CC1668B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00-124 Warszawa</w:t>
            </w:r>
          </w:p>
          <w:p w14:paraId="3287C913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10 692.00 zł brutto</w:t>
            </w: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1E39AAEE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255F3BD0" w14:textId="77777777" w:rsidR="002E6D08" w:rsidRPr="000E0E09" w:rsidRDefault="002E6D08" w:rsidP="000E0E0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0E0E09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E6D08" w:rsidRPr="000E0E09" w14:paraId="66739BFF" w14:textId="77777777" w:rsidTr="004C0D96">
        <w:trPr>
          <w:cantSplit/>
        </w:trPr>
        <w:tc>
          <w:tcPr>
            <w:tcW w:w="9498" w:type="dxa"/>
          </w:tcPr>
          <w:p w14:paraId="2A7AAFA4" w14:textId="77777777" w:rsidR="002E6D08" w:rsidRPr="000E0E09" w:rsidRDefault="002E6D08" w:rsidP="000E0E09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E0E09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Przeglądy okresowe i naprawy - Defibrylatory </w:t>
            </w:r>
            <w:proofErr w:type="spellStart"/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>Lifepak</w:t>
            </w:r>
            <w:proofErr w:type="spellEnd"/>
          </w:p>
          <w:p w14:paraId="3FB0E6B8" w14:textId="77777777" w:rsidR="002E6D08" w:rsidRPr="000E0E09" w:rsidRDefault="002E6D08" w:rsidP="000E0E09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TDZ Technika dla </w:t>
            </w:r>
            <w:proofErr w:type="gramStart"/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zdrowia  </w:t>
            </w:r>
            <w:proofErr w:type="spellStart"/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>sp</w:t>
            </w:r>
            <w:proofErr w:type="gramEnd"/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>.z.</w:t>
            </w:r>
            <w:proofErr w:type="gramStart"/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>o.o</w:t>
            </w:r>
            <w:proofErr w:type="spellEnd"/>
            <w:proofErr w:type="gramEnd"/>
          </w:p>
          <w:p w14:paraId="008FE6E8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Gen.Władysława</w:t>
            </w:r>
            <w:proofErr w:type="spellEnd"/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 xml:space="preserve"> Sikorskiego 74  </w:t>
            </w:r>
          </w:p>
          <w:p w14:paraId="2B99FF64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05-082 Janów</w:t>
            </w:r>
          </w:p>
          <w:p w14:paraId="4DE76024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10 324.80 zł brutto</w:t>
            </w: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40602EFD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44F78344" w14:textId="77777777" w:rsidR="002E6D08" w:rsidRPr="000E0E09" w:rsidRDefault="002E6D08" w:rsidP="000E0E0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0E0E09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E6D08" w:rsidRPr="000E0E09" w14:paraId="1D73A8F6" w14:textId="77777777" w:rsidTr="004C0D96">
        <w:trPr>
          <w:cantSplit/>
        </w:trPr>
        <w:tc>
          <w:tcPr>
            <w:tcW w:w="9498" w:type="dxa"/>
          </w:tcPr>
          <w:p w14:paraId="7C346CBC" w14:textId="77777777" w:rsidR="002E6D08" w:rsidRPr="000E0E09" w:rsidRDefault="002E6D08" w:rsidP="000E0E09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0E0E09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Przeglądy okresowe i naprawy - Pompy infuzyjne objętościowe </w:t>
            </w:r>
            <w:proofErr w:type="spellStart"/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>Guandong</w:t>
            </w:r>
            <w:proofErr w:type="spellEnd"/>
          </w:p>
          <w:p w14:paraId="023C661B" w14:textId="77777777" w:rsidR="002E6D08" w:rsidRPr="000E0E09" w:rsidRDefault="002E6D08" w:rsidP="000E0E09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>Bjeska</w:t>
            </w:r>
            <w:proofErr w:type="spellEnd"/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spółka z ograniczoną odpowiedzialnością spółka komandytowa</w:t>
            </w:r>
          </w:p>
          <w:p w14:paraId="6225CC62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 xml:space="preserve">ul. Strzeszyńska 33  </w:t>
            </w:r>
          </w:p>
          <w:p w14:paraId="5F1EBCBE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60-479 Poznań</w:t>
            </w:r>
          </w:p>
          <w:p w14:paraId="393BC082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1 800.01 zł brutto</w:t>
            </w: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4454FBE4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0B502A4E" w14:textId="77777777" w:rsidR="002E6D08" w:rsidRPr="000E0E09" w:rsidRDefault="002E6D08" w:rsidP="000E0E0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0E0E09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E6D08" w:rsidRPr="000E0E09" w14:paraId="12E7EC8C" w14:textId="77777777" w:rsidTr="004C0D96">
        <w:trPr>
          <w:cantSplit/>
        </w:trPr>
        <w:tc>
          <w:tcPr>
            <w:tcW w:w="9498" w:type="dxa"/>
          </w:tcPr>
          <w:p w14:paraId="7925A8CD" w14:textId="77777777" w:rsidR="002E6D08" w:rsidRPr="000E0E09" w:rsidRDefault="002E6D08" w:rsidP="000E0E09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E0E09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Przeglądy </w:t>
            </w:r>
            <w:proofErr w:type="spellStart"/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>okresowei</w:t>
            </w:r>
            <w:proofErr w:type="spellEnd"/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naprawy - Respirator przeznaczony do wspomagania wentylacji okresowej TRILOGY</w:t>
            </w:r>
          </w:p>
          <w:p w14:paraId="34C9AC98" w14:textId="77777777" w:rsidR="002E6D08" w:rsidRPr="000E0E09" w:rsidRDefault="002E6D08" w:rsidP="000E0E09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>Bjeska</w:t>
            </w:r>
            <w:proofErr w:type="spellEnd"/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spółka z ograniczoną odpowiedzialnością spółka komandytowa</w:t>
            </w:r>
          </w:p>
          <w:p w14:paraId="37EF2141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 xml:space="preserve">ul. Strzeszyńska 33  </w:t>
            </w:r>
          </w:p>
          <w:p w14:paraId="6BDB92E0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60-479 Poznań</w:t>
            </w:r>
          </w:p>
          <w:p w14:paraId="619E9A87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3 299.98 zł brutto</w:t>
            </w: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1C9B1053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03CE0D7B" w14:textId="77777777" w:rsidR="002E6D08" w:rsidRPr="000E0E09" w:rsidRDefault="002E6D08" w:rsidP="000E0E0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0E0E09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E6D08" w:rsidRPr="000E0E09" w14:paraId="2F37724F" w14:textId="77777777" w:rsidTr="004C0D96">
        <w:trPr>
          <w:cantSplit/>
        </w:trPr>
        <w:tc>
          <w:tcPr>
            <w:tcW w:w="9498" w:type="dxa"/>
          </w:tcPr>
          <w:p w14:paraId="666A6790" w14:textId="77777777" w:rsidR="002E6D08" w:rsidRPr="000E0E09" w:rsidRDefault="002E6D08" w:rsidP="000E0E09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E0E09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5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>Przeglądy okresowe i naprawy - Urządzenie do dekontaminacji</w:t>
            </w:r>
          </w:p>
          <w:p w14:paraId="1B13DBB4" w14:textId="77777777" w:rsidR="002E6D08" w:rsidRPr="000E0E09" w:rsidRDefault="002E6D08" w:rsidP="000E0E09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>Media-MED Sp. z o.o.</w:t>
            </w:r>
          </w:p>
          <w:p w14:paraId="63E03A71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 xml:space="preserve">Promienistych 7  </w:t>
            </w:r>
          </w:p>
          <w:p w14:paraId="2C2EE7C7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31-481 Kraków</w:t>
            </w:r>
          </w:p>
          <w:p w14:paraId="1E7E9842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31 980.00 zł brutto</w:t>
            </w: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79A3E315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1F4B84EE" w14:textId="77777777" w:rsidR="002E6D08" w:rsidRPr="000E0E09" w:rsidRDefault="002E6D08" w:rsidP="000E0E0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0E0E09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E6D08" w:rsidRPr="000E0E09" w14:paraId="3E9797AC" w14:textId="77777777" w:rsidTr="004C0D96">
        <w:trPr>
          <w:cantSplit/>
        </w:trPr>
        <w:tc>
          <w:tcPr>
            <w:tcW w:w="9498" w:type="dxa"/>
          </w:tcPr>
          <w:p w14:paraId="7D28FDFD" w14:textId="77777777" w:rsidR="002E6D08" w:rsidRPr="000E0E09" w:rsidRDefault="002E6D08" w:rsidP="000E0E09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E0E09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6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>Przeglądy okresowe i naprawy - Ramy stereotaktyczne</w:t>
            </w:r>
          </w:p>
          <w:p w14:paraId="28A4C314" w14:textId="77777777" w:rsidR="002E6D08" w:rsidRPr="000E0E09" w:rsidRDefault="002E6D08" w:rsidP="000E0E09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>Inomed</w:t>
            </w:r>
            <w:proofErr w:type="spellEnd"/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</w:t>
            </w:r>
          </w:p>
          <w:p w14:paraId="53DCACF5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 xml:space="preserve">Bursztynowa 4 /D1 </w:t>
            </w:r>
          </w:p>
          <w:p w14:paraId="53E412E9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83-021 Rokitnica</w:t>
            </w:r>
          </w:p>
          <w:p w14:paraId="6FB661AA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65 664.00 zł brutto</w:t>
            </w: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42CD9B9D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64D79C64" w14:textId="77777777" w:rsidR="002E6D08" w:rsidRPr="000E0E09" w:rsidRDefault="002E6D08" w:rsidP="000E0E0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0E0E09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E6D08" w:rsidRPr="000E0E09" w14:paraId="72E6ED29" w14:textId="77777777" w:rsidTr="004C0D96">
        <w:trPr>
          <w:cantSplit/>
        </w:trPr>
        <w:tc>
          <w:tcPr>
            <w:tcW w:w="9498" w:type="dxa"/>
          </w:tcPr>
          <w:p w14:paraId="58A2782D" w14:textId="77777777" w:rsidR="002E6D08" w:rsidRPr="000E0E09" w:rsidRDefault="002E6D08" w:rsidP="000E0E09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E0E09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7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Przeglądy </w:t>
            </w:r>
            <w:proofErr w:type="spellStart"/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>okresowei</w:t>
            </w:r>
            <w:proofErr w:type="spellEnd"/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naprawy- Defibrylatory AED i ZOLL</w:t>
            </w:r>
          </w:p>
          <w:p w14:paraId="6BE93641" w14:textId="77777777" w:rsidR="002E6D08" w:rsidRPr="000E0E09" w:rsidRDefault="002E6D08" w:rsidP="000E0E09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>Paramedica</w:t>
            </w:r>
            <w:proofErr w:type="spellEnd"/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 Sp.k.</w:t>
            </w:r>
          </w:p>
          <w:p w14:paraId="6CD348A2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 xml:space="preserve">ul. Farbiarska 47  </w:t>
            </w:r>
          </w:p>
          <w:p w14:paraId="009653C9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02-862 Warszawa</w:t>
            </w:r>
          </w:p>
          <w:p w14:paraId="2218ECE9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15 951.60 zł brutto</w:t>
            </w: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3145648A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4E2EC275" w14:textId="77777777" w:rsidR="002E6D08" w:rsidRPr="000E0E09" w:rsidRDefault="002E6D08" w:rsidP="000E0E0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0E0E09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E6D08" w:rsidRPr="000E0E09" w14:paraId="35AD46EC" w14:textId="77777777" w:rsidTr="004C0D96">
        <w:trPr>
          <w:cantSplit/>
        </w:trPr>
        <w:tc>
          <w:tcPr>
            <w:tcW w:w="9498" w:type="dxa"/>
          </w:tcPr>
          <w:p w14:paraId="20254092" w14:textId="77777777" w:rsidR="002E6D08" w:rsidRPr="000E0E09" w:rsidRDefault="002E6D08" w:rsidP="000E0E09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0E0E09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8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Przeglądy </w:t>
            </w:r>
            <w:proofErr w:type="spellStart"/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>okresowei</w:t>
            </w:r>
            <w:proofErr w:type="spellEnd"/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naprawy - Systemy holterowskie</w:t>
            </w:r>
          </w:p>
          <w:p w14:paraId="502AF27C" w14:textId="77777777" w:rsidR="002E6D08" w:rsidRPr="000E0E09" w:rsidRDefault="002E6D08" w:rsidP="000E0E09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>Oxford Pol Sp. z o.o.</w:t>
            </w:r>
          </w:p>
          <w:p w14:paraId="1AA569E6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 xml:space="preserve">Gen. Prądzyńskiego 99A  </w:t>
            </w:r>
          </w:p>
          <w:p w14:paraId="56DC50C7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90-312 Łódź</w:t>
            </w:r>
          </w:p>
          <w:p w14:paraId="5D13D349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20 844.00 zł brutto</w:t>
            </w: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5C9D6E0F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1E942DC9" w14:textId="77777777" w:rsidR="002E6D08" w:rsidRPr="000E0E09" w:rsidRDefault="002E6D08" w:rsidP="000E0E0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0E0E09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E6D08" w:rsidRPr="000E0E09" w14:paraId="2EDF800A" w14:textId="77777777" w:rsidTr="004C0D96">
        <w:trPr>
          <w:cantSplit/>
        </w:trPr>
        <w:tc>
          <w:tcPr>
            <w:tcW w:w="9498" w:type="dxa"/>
          </w:tcPr>
          <w:p w14:paraId="53868979" w14:textId="77777777" w:rsidR="002E6D08" w:rsidRPr="000E0E09" w:rsidRDefault="002E6D08" w:rsidP="000E0E09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E0E09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9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Przeglądy </w:t>
            </w:r>
            <w:proofErr w:type="spellStart"/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>okresowei</w:t>
            </w:r>
            <w:proofErr w:type="spellEnd"/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naprawy - Systemy </w:t>
            </w:r>
            <w:proofErr w:type="spellStart"/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>neuromonitoringu</w:t>
            </w:r>
            <w:proofErr w:type="spellEnd"/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i generator </w:t>
            </w:r>
            <w:proofErr w:type="spellStart"/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>termolezyjny</w:t>
            </w:r>
            <w:proofErr w:type="spellEnd"/>
          </w:p>
          <w:p w14:paraId="6B54DA92" w14:textId="77777777" w:rsidR="002E6D08" w:rsidRPr="000E0E09" w:rsidRDefault="002E6D08" w:rsidP="000E0E09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>Inomed</w:t>
            </w:r>
            <w:proofErr w:type="spellEnd"/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</w:t>
            </w:r>
          </w:p>
          <w:p w14:paraId="3151F74B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 xml:space="preserve">Bursztynowa 4 /D1 </w:t>
            </w:r>
          </w:p>
          <w:p w14:paraId="3088D396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83-021 Rokitnica</w:t>
            </w:r>
          </w:p>
          <w:p w14:paraId="0C29E515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42 552.00 zł brutto</w:t>
            </w: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3E4603F6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1F12CA16" w14:textId="77777777" w:rsidR="002E6D08" w:rsidRPr="000E0E09" w:rsidRDefault="002E6D08" w:rsidP="000E0E0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0E0E09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E6D08" w:rsidRPr="000E0E09" w14:paraId="26FEC5C8" w14:textId="77777777" w:rsidTr="004C0D96">
        <w:trPr>
          <w:cantSplit/>
        </w:trPr>
        <w:tc>
          <w:tcPr>
            <w:tcW w:w="9498" w:type="dxa"/>
          </w:tcPr>
          <w:p w14:paraId="4F3FD580" w14:textId="77777777" w:rsidR="002E6D08" w:rsidRPr="000E0E09" w:rsidRDefault="002E6D08" w:rsidP="000E0E09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E0E09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11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Przeglądy okresowe i naprawy - Diatermia KLS Martin </w:t>
            </w:r>
            <w:proofErr w:type="spellStart"/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>Maxium</w:t>
            </w:r>
            <w:proofErr w:type="spellEnd"/>
          </w:p>
          <w:p w14:paraId="5EEE6F7B" w14:textId="77777777" w:rsidR="002E6D08" w:rsidRPr="000E0E09" w:rsidRDefault="002E6D08" w:rsidP="000E0E09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>Medicom</w:t>
            </w:r>
            <w:proofErr w:type="spellEnd"/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14:paraId="7C37B5AB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 xml:space="preserve">M. Skłodowskiej - Curie 34  </w:t>
            </w:r>
          </w:p>
          <w:p w14:paraId="00416839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41-819 Zabrze</w:t>
            </w:r>
          </w:p>
          <w:p w14:paraId="6847F300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5 400.00 zł brutto</w:t>
            </w: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2B422BDB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24994528" w14:textId="77777777" w:rsidR="002E6D08" w:rsidRPr="000E0E09" w:rsidRDefault="002E6D08" w:rsidP="000E0E0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0E0E09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</w:t>
            </w:r>
            <w:proofErr w:type="spellStart"/>
            <w:r w:rsidRPr="000E0E09">
              <w:rPr>
                <w:rFonts w:ascii="Arial Narrow" w:hAnsi="Arial Narrow" w:cs="Arial"/>
                <w:sz w:val="20"/>
                <w:szCs w:val="20"/>
              </w:rPr>
              <w:t>publicznychWybrana</w:t>
            </w:r>
            <w:proofErr w:type="spellEnd"/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E6D08" w:rsidRPr="000E0E09" w14:paraId="5E03378B" w14:textId="77777777" w:rsidTr="004C0D96">
        <w:trPr>
          <w:cantSplit/>
        </w:trPr>
        <w:tc>
          <w:tcPr>
            <w:tcW w:w="9498" w:type="dxa"/>
          </w:tcPr>
          <w:p w14:paraId="16F6509E" w14:textId="77777777" w:rsidR="002E6D08" w:rsidRPr="000E0E09" w:rsidRDefault="002E6D08" w:rsidP="000E0E09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E0E09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12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Przeglądy okresowe i naprawy - Defibrylator </w:t>
            </w:r>
            <w:proofErr w:type="spellStart"/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>Cardioaid</w:t>
            </w:r>
            <w:proofErr w:type="spellEnd"/>
          </w:p>
          <w:p w14:paraId="027F7167" w14:textId="77777777" w:rsidR="002E6D08" w:rsidRPr="000E0E09" w:rsidRDefault="002E6D08" w:rsidP="000E0E09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>CIRRO Sp. z o.o.</w:t>
            </w:r>
          </w:p>
          <w:p w14:paraId="6E2E3224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Elewatorska</w:t>
            </w:r>
            <w:proofErr w:type="spellEnd"/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 xml:space="preserve"> 58  </w:t>
            </w:r>
          </w:p>
          <w:p w14:paraId="7D4671FB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15-620 Białystok</w:t>
            </w:r>
          </w:p>
          <w:p w14:paraId="128FB87A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1 512.00 zł brutto</w:t>
            </w: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2EA4D166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04020EEC" w14:textId="77777777" w:rsidR="002E6D08" w:rsidRPr="000E0E09" w:rsidRDefault="002E6D08" w:rsidP="000E0E0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0E0E09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E6D08" w:rsidRPr="000E0E09" w14:paraId="21FDAD50" w14:textId="77777777" w:rsidTr="004C0D96">
        <w:trPr>
          <w:cantSplit/>
        </w:trPr>
        <w:tc>
          <w:tcPr>
            <w:tcW w:w="9498" w:type="dxa"/>
          </w:tcPr>
          <w:p w14:paraId="3C76B819" w14:textId="77777777" w:rsidR="002E6D08" w:rsidRPr="000E0E09" w:rsidRDefault="002E6D08" w:rsidP="000E0E09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E0E09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13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Przeglądy okresowe i naprawy - Respirator transportowy </w:t>
            </w:r>
            <w:proofErr w:type="spellStart"/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>Oxylog</w:t>
            </w:r>
            <w:proofErr w:type="spellEnd"/>
          </w:p>
          <w:p w14:paraId="31816070" w14:textId="77777777" w:rsidR="002E6D08" w:rsidRPr="000E0E09" w:rsidRDefault="002E6D08" w:rsidP="000E0E09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ANMEDIQ </w:t>
            </w:r>
            <w:proofErr w:type="spellStart"/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>Sp</w:t>
            </w:r>
            <w:proofErr w:type="spellEnd"/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Z O.O.</w:t>
            </w:r>
          </w:p>
          <w:p w14:paraId="4B5D7BDC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 xml:space="preserve">Zachodnia 5  </w:t>
            </w:r>
          </w:p>
          <w:p w14:paraId="5C657239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05-552 Wola Mrokowska</w:t>
            </w:r>
          </w:p>
          <w:p w14:paraId="3ADBE39A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1 404.00 zł brutto</w:t>
            </w: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20B75E31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35A55013" w14:textId="77777777" w:rsidR="002E6D08" w:rsidRPr="000E0E09" w:rsidRDefault="002E6D08" w:rsidP="000E0E0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0E0E09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E6D08" w:rsidRPr="000E0E09" w14:paraId="6C8423F0" w14:textId="77777777" w:rsidTr="004C0D96">
        <w:trPr>
          <w:cantSplit/>
        </w:trPr>
        <w:tc>
          <w:tcPr>
            <w:tcW w:w="9498" w:type="dxa"/>
          </w:tcPr>
          <w:p w14:paraId="1BEEA9AF" w14:textId="77777777" w:rsidR="002E6D08" w:rsidRPr="000E0E09" w:rsidRDefault="002E6D08" w:rsidP="000E0E09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0E0E09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14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>Przeglądy okresowe i naprawy - Mobilny aparat ECMO</w:t>
            </w:r>
          </w:p>
          <w:p w14:paraId="2DF06D53" w14:textId="77777777" w:rsidR="002E6D08" w:rsidRPr="000E0E09" w:rsidRDefault="002E6D08" w:rsidP="000E0E09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AB </w:t>
            </w:r>
            <w:proofErr w:type="spellStart"/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>Med</w:t>
            </w:r>
            <w:proofErr w:type="spellEnd"/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>-Serwis Arkadiusz Dobkowski</w:t>
            </w:r>
          </w:p>
          <w:p w14:paraId="7B9EDF51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 xml:space="preserve">Sikorskiego 8 /6 </w:t>
            </w:r>
          </w:p>
          <w:p w14:paraId="18EA2249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07-410 Ostrołęka</w:t>
            </w:r>
          </w:p>
          <w:p w14:paraId="693207BC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25 920.00 zł brutto</w:t>
            </w: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3F5FA07F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529D02E0" w14:textId="77777777" w:rsidR="002E6D08" w:rsidRPr="000E0E09" w:rsidRDefault="002E6D08" w:rsidP="000E0E0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0E0E09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E6D08" w:rsidRPr="000E0E09" w14:paraId="2295119C" w14:textId="77777777" w:rsidTr="004C0D96">
        <w:trPr>
          <w:cantSplit/>
        </w:trPr>
        <w:tc>
          <w:tcPr>
            <w:tcW w:w="9498" w:type="dxa"/>
          </w:tcPr>
          <w:p w14:paraId="2463A2DA" w14:textId="77777777" w:rsidR="002E6D08" w:rsidRPr="000E0E09" w:rsidRDefault="002E6D08" w:rsidP="000E0E09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E0E09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15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>Przeglądy okresowe i naprawy - Aparaty EMG</w:t>
            </w:r>
          </w:p>
          <w:p w14:paraId="1D6B57FE" w14:textId="77777777" w:rsidR="002E6D08" w:rsidRPr="000E0E09" w:rsidRDefault="002E6D08" w:rsidP="000E0E09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>COMED S.C. Krzysztof Pilarski, Wojciech Grunwald</w:t>
            </w:r>
          </w:p>
          <w:p w14:paraId="3A1B7A19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 xml:space="preserve">1 Maja 20 /1 </w:t>
            </w:r>
          </w:p>
          <w:p w14:paraId="4B27EE38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75-800 Koszalin</w:t>
            </w:r>
          </w:p>
          <w:p w14:paraId="55EAABB7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5 832.00 zł brutto</w:t>
            </w: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26CA6F5D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3F1EFB22" w14:textId="77777777" w:rsidR="002E6D08" w:rsidRPr="000E0E09" w:rsidRDefault="002E6D08" w:rsidP="000E0E0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0E0E09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E6D08" w:rsidRPr="000E0E09" w14:paraId="32B0967F" w14:textId="77777777" w:rsidTr="004C0D96">
        <w:trPr>
          <w:cantSplit/>
        </w:trPr>
        <w:tc>
          <w:tcPr>
            <w:tcW w:w="9498" w:type="dxa"/>
          </w:tcPr>
          <w:p w14:paraId="4BD1415F" w14:textId="77777777" w:rsidR="002E6D08" w:rsidRPr="000E0E09" w:rsidRDefault="002E6D08" w:rsidP="000E0E09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E0E09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17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Przeglądy okresowe i naprawy - Defibrylatory </w:t>
            </w:r>
            <w:proofErr w:type="spellStart"/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>Beneheart</w:t>
            </w:r>
            <w:proofErr w:type="spellEnd"/>
          </w:p>
          <w:p w14:paraId="35C5C017" w14:textId="77777777" w:rsidR="002E6D08" w:rsidRPr="000E0E09" w:rsidRDefault="002E6D08" w:rsidP="000E0E09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>CIRRO Sp. z o.o.</w:t>
            </w:r>
          </w:p>
          <w:p w14:paraId="7E66FF61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Elewatorska</w:t>
            </w:r>
            <w:proofErr w:type="spellEnd"/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 xml:space="preserve"> 58  </w:t>
            </w:r>
          </w:p>
          <w:p w14:paraId="506021F3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15-620 Białystok</w:t>
            </w:r>
          </w:p>
          <w:p w14:paraId="13034EE8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4 536.00 zł brutto</w:t>
            </w: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00F6D5C7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1873EF50" w14:textId="77777777" w:rsidR="002E6D08" w:rsidRPr="000E0E09" w:rsidRDefault="002E6D08" w:rsidP="000E0E0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0E0E09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2E6D08" w:rsidRPr="000E0E09" w14:paraId="5218D166" w14:textId="77777777" w:rsidTr="004C0D96">
        <w:trPr>
          <w:cantSplit/>
        </w:trPr>
        <w:tc>
          <w:tcPr>
            <w:tcW w:w="9498" w:type="dxa"/>
          </w:tcPr>
          <w:p w14:paraId="3B8A6196" w14:textId="77777777" w:rsidR="002E6D08" w:rsidRPr="000E0E09" w:rsidRDefault="002E6D08" w:rsidP="000E0E09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E0E09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18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Przeglądy okresowe i naprawy - Defibrylatory </w:t>
            </w:r>
            <w:proofErr w:type="spellStart"/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>Mindray</w:t>
            </w:r>
            <w:proofErr w:type="spellEnd"/>
          </w:p>
          <w:p w14:paraId="46CE98B6" w14:textId="77777777" w:rsidR="002E6D08" w:rsidRPr="000E0E09" w:rsidRDefault="002E6D08" w:rsidP="000E0E09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>CIRRO Sp. z o.o.</w:t>
            </w:r>
          </w:p>
          <w:p w14:paraId="7EC55EC5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Elewatorska</w:t>
            </w:r>
            <w:proofErr w:type="spellEnd"/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 xml:space="preserve"> 58  </w:t>
            </w:r>
          </w:p>
          <w:p w14:paraId="74D1B7E7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15-620 Białystok</w:t>
            </w:r>
          </w:p>
          <w:p w14:paraId="2C89215D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7 758.72 zł brutto</w:t>
            </w: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23D1BDC9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406A890F" w14:textId="77777777" w:rsidR="002E6D08" w:rsidRPr="000E0E09" w:rsidRDefault="002E6D08" w:rsidP="000E0E0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0E0E09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E6D08" w:rsidRPr="000E0E09" w14:paraId="6A8C9BBC" w14:textId="77777777" w:rsidTr="004C0D96">
        <w:trPr>
          <w:cantSplit/>
        </w:trPr>
        <w:tc>
          <w:tcPr>
            <w:tcW w:w="9498" w:type="dxa"/>
          </w:tcPr>
          <w:p w14:paraId="1D2624CD" w14:textId="77777777" w:rsidR="002E6D08" w:rsidRPr="000E0E09" w:rsidRDefault="002E6D08" w:rsidP="000E0E09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E0E09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19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Przeglądy okresowe i naprawy - Pompy infuzyjne </w:t>
            </w:r>
            <w:proofErr w:type="spellStart"/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>strzykawkowe</w:t>
            </w:r>
            <w:proofErr w:type="spellEnd"/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S300</w:t>
            </w:r>
          </w:p>
          <w:p w14:paraId="5B5E91C8" w14:textId="77777777" w:rsidR="002E6D08" w:rsidRPr="000E0E09" w:rsidRDefault="002E6D08" w:rsidP="000E0E09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>Medima</w:t>
            </w:r>
            <w:proofErr w:type="spellEnd"/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14:paraId="560B802B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 xml:space="preserve">Al. Jerozolimskie 200  </w:t>
            </w:r>
          </w:p>
          <w:p w14:paraId="1240DBA6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02-486 Raszyn</w:t>
            </w:r>
          </w:p>
          <w:p w14:paraId="5D37239A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7 808.40 zł brutto</w:t>
            </w: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275DC2E8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530B10B4" w14:textId="77777777" w:rsidR="002E6D08" w:rsidRPr="000E0E09" w:rsidRDefault="002E6D08" w:rsidP="000E0E0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0E0E09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E6D08" w:rsidRPr="000E0E09" w14:paraId="7A73509D" w14:textId="77777777" w:rsidTr="004C0D96">
        <w:trPr>
          <w:cantSplit/>
        </w:trPr>
        <w:tc>
          <w:tcPr>
            <w:tcW w:w="9498" w:type="dxa"/>
          </w:tcPr>
          <w:p w14:paraId="2F3F6D0A" w14:textId="77777777" w:rsidR="002E6D08" w:rsidRPr="000E0E09" w:rsidRDefault="002E6D08" w:rsidP="000E0E09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0E0E09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21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Przeglądy okresowe i naprawy - Aparaty USG </w:t>
            </w:r>
            <w:proofErr w:type="spellStart"/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>FlexFoxus</w:t>
            </w:r>
            <w:proofErr w:type="spellEnd"/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400</w:t>
            </w:r>
          </w:p>
          <w:p w14:paraId="2F46E822" w14:textId="77777777" w:rsidR="002E6D08" w:rsidRPr="000E0E09" w:rsidRDefault="002E6D08" w:rsidP="000E0E09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>VARIMED Sp. z o.o.</w:t>
            </w:r>
          </w:p>
          <w:p w14:paraId="4E442F7A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 xml:space="preserve">Tadeusza Kościuszki 115 /4U </w:t>
            </w:r>
          </w:p>
          <w:p w14:paraId="28DE2DF8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50-442 Wrocław</w:t>
            </w:r>
          </w:p>
          <w:p w14:paraId="6E9643FB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12 960.00 zł brutto</w:t>
            </w: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15BAD991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3C393A03" w14:textId="77777777" w:rsidR="002E6D08" w:rsidRPr="000E0E09" w:rsidRDefault="002E6D08" w:rsidP="000E0E0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0E0E09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E6D08" w:rsidRPr="000E0E09" w14:paraId="693594DF" w14:textId="77777777" w:rsidTr="004C0D96">
        <w:trPr>
          <w:cantSplit/>
        </w:trPr>
        <w:tc>
          <w:tcPr>
            <w:tcW w:w="9498" w:type="dxa"/>
          </w:tcPr>
          <w:p w14:paraId="34E89AD6" w14:textId="77777777" w:rsidR="002E6D08" w:rsidRPr="000E0E09" w:rsidRDefault="002E6D08" w:rsidP="000E0E09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E0E09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22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Przeglądy </w:t>
            </w:r>
            <w:proofErr w:type="spellStart"/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>okresowei</w:t>
            </w:r>
            <w:proofErr w:type="spellEnd"/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naprawy - </w:t>
            </w:r>
            <w:proofErr w:type="spellStart"/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>Videobronchoskopy</w:t>
            </w:r>
            <w:proofErr w:type="spellEnd"/>
          </w:p>
          <w:p w14:paraId="5A88CAB3" w14:textId="77777777" w:rsidR="002E6D08" w:rsidRPr="000E0E09" w:rsidRDefault="002E6D08" w:rsidP="000E0E09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>ENDOELEKTRONIK.PL Sp. z o.o. Sp.k.</w:t>
            </w:r>
          </w:p>
          <w:p w14:paraId="4CD50F64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 xml:space="preserve">Borkowa 12  </w:t>
            </w:r>
          </w:p>
          <w:p w14:paraId="24BC4B6B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05-840 Brwinów</w:t>
            </w:r>
          </w:p>
          <w:p w14:paraId="66A60469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6 804.00 zł brutto</w:t>
            </w: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0A04275C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5C66A786" w14:textId="77777777" w:rsidR="002E6D08" w:rsidRPr="000E0E09" w:rsidRDefault="002E6D08" w:rsidP="000E0E0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0E0E09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E6D08" w:rsidRPr="000E0E09" w14:paraId="73479057" w14:textId="77777777" w:rsidTr="004C0D96">
        <w:trPr>
          <w:cantSplit/>
        </w:trPr>
        <w:tc>
          <w:tcPr>
            <w:tcW w:w="9498" w:type="dxa"/>
          </w:tcPr>
          <w:p w14:paraId="479D1D02" w14:textId="77777777" w:rsidR="002E6D08" w:rsidRPr="000E0E09" w:rsidRDefault="002E6D08" w:rsidP="000E0E09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E0E09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24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Przeglądy </w:t>
            </w:r>
            <w:proofErr w:type="spellStart"/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>okresowei</w:t>
            </w:r>
            <w:proofErr w:type="spellEnd"/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naprawy - Aparat USG </w:t>
            </w:r>
            <w:proofErr w:type="spellStart"/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>Ezono</w:t>
            </w:r>
            <w:proofErr w:type="spellEnd"/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4000</w:t>
            </w:r>
          </w:p>
          <w:p w14:paraId="716EA213" w14:textId="77777777" w:rsidR="002E6D08" w:rsidRPr="000E0E09" w:rsidRDefault="002E6D08" w:rsidP="000E0E09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MS </w:t>
            </w:r>
            <w:proofErr w:type="spellStart"/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>Medical</w:t>
            </w:r>
            <w:proofErr w:type="spellEnd"/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PRO sp. zoo.</w:t>
            </w:r>
          </w:p>
          <w:p w14:paraId="3C4CB6A0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 xml:space="preserve">Gałeczki 54  </w:t>
            </w:r>
          </w:p>
          <w:p w14:paraId="6606FE8D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41-500 Chorzów</w:t>
            </w:r>
          </w:p>
          <w:p w14:paraId="35604CAD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4 968.00 zł brutto</w:t>
            </w: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4A6A6070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6E028F7D" w14:textId="77777777" w:rsidR="002E6D08" w:rsidRPr="000E0E09" w:rsidRDefault="002E6D08" w:rsidP="000E0E0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0E0E09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E6D08" w:rsidRPr="000E0E09" w14:paraId="7492D3EA" w14:textId="77777777" w:rsidTr="004C0D96">
        <w:trPr>
          <w:cantSplit/>
        </w:trPr>
        <w:tc>
          <w:tcPr>
            <w:tcW w:w="9498" w:type="dxa"/>
          </w:tcPr>
          <w:p w14:paraId="1B794308" w14:textId="77777777" w:rsidR="002E6D08" w:rsidRPr="000E0E09" w:rsidRDefault="002E6D08" w:rsidP="000E0E09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E0E09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33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Przeglądy okresowe i naprawy - Mobilny aparat ECMO </w:t>
            </w:r>
            <w:proofErr w:type="spellStart"/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>Cardiohelp</w:t>
            </w:r>
            <w:proofErr w:type="spellEnd"/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+ HU35</w:t>
            </w:r>
          </w:p>
          <w:p w14:paraId="160D5344" w14:textId="77777777" w:rsidR="002E6D08" w:rsidRPr="000E0E09" w:rsidRDefault="002E6D08" w:rsidP="000E0E09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>Getinge</w:t>
            </w:r>
            <w:proofErr w:type="spellEnd"/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Spółka z ograniczoną odpowiedzialnością</w:t>
            </w:r>
          </w:p>
          <w:p w14:paraId="18400483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 xml:space="preserve">Żwirki i Wigury 18  </w:t>
            </w:r>
          </w:p>
          <w:p w14:paraId="6AF9E0E4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02-092 Warszawa</w:t>
            </w:r>
          </w:p>
          <w:p w14:paraId="0F3579BA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50 112.00 zł brutto</w:t>
            </w: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118B8175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2FF2116A" w14:textId="77777777" w:rsidR="002E6D08" w:rsidRPr="000E0E09" w:rsidRDefault="002E6D08" w:rsidP="000E0E0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0E0E09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E6D08" w:rsidRPr="000E0E09" w14:paraId="6FBF71E6" w14:textId="77777777" w:rsidTr="004C0D96">
        <w:trPr>
          <w:cantSplit/>
        </w:trPr>
        <w:tc>
          <w:tcPr>
            <w:tcW w:w="9498" w:type="dxa"/>
          </w:tcPr>
          <w:p w14:paraId="3FD8B1FE" w14:textId="77777777" w:rsidR="002E6D08" w:rsidRPr="000E0E09" w:rsidRDefault="002E6D08" w:rsidP="000E0E09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E0E09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34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E0E09">
              <w:rPr>
                <w:rFonts w:ascii="Arial Narrow" w:hAnsi="Arial Narrow" w:cs="Arial"/>
                <w:color w:val="000000"/>
                <w:sz w:val="20"/>
                <w:szCs w:val="20"/>
              </w:rPr>
              <w:t>Przeglądy okresowe i naprawy - System do pozaustrojowej wymiany gazów</w:t>
            </w:r>
          </w:p>
          <w:p w14:paraId="77312C05" w14:textId="77777777" w:rsidR="002E6D08" w:rsidRPr="000E0E09" w:rsidRDefault="002E6D08" w:rsidP="000E0E09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>FRESENIUS MEDICAL CARE POLSKA S.A.</w:t>
            </w:r>
          </w:p>
          <w:p w14:paraId="3472B859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 xml:space="preserve">UL. KRZYWA 13  </w:t>
            </w:r>
          </w:p>
          <w:p w14:paraId="301703FA" w14:textId="77777777" w:rsidR="002E6D08" w:rsidRPr="000E0E09" w:rsidRDefault="002E6D08" w:rsidP="000E0E09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60-118 POZNAŃ</w:t>
            </w:r>
          </w:p>
          <w:p w14:paraId="7E0058E5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0E0E09">
              <w:rPr>
                <w:rFonts w:ascii="Arial Narrow" w:hAnsi="Arial Narrow" w:cs="Arial"/>
                <w:b/>
                <w:sz w:val="20"/>
                <w:szCs w:val="20"/>
              </w:rPr>
              <w:t xml:space="preserve"> 20 304.00 zł brutto</w:t>
            </w: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6E5F498B" w14:textId="77777777" w:rsidR="002E6D08" w:rsidRPr="000E0E09" w:rsidRDefault="002E6D08" w:rsidP="000E0E09">
            <w:pPr>
              <w:spacing w:before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0E0E09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5895392E" w14:textId="77777777" w:rsidR="002E6D08" w:rsidRPr="000E0E09" w:rsidRDefault="002E6D08" w:rsidP="000E0E0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0E0E09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0E0E09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14:paraId="1E817CBE" w14:textId="77777777" w:rsidR="00992FF5" w:rsidRPr="000E0E09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0E0E09">
        <w:rPr>
          <w:rFonts w:ascii="Arial Narrow" w:hAnsi="Arial Narrow" w:cs="Arial"/>
          <w:color w:val="000000"/>
          <w:sz w:val="20"/>
          <w:szCs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552"/>
        <w:gridCol w:w="3544"/>
        <w:gridCol w:w="1134"/>
      </w:tblGrid>
      <w:tr w:rsidR="00992FF5" w:rsidRPr="000E0E09" w14:paraId="73E05D9D" w14:textId="77777777" w:rsidTr="000E0E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9B45FC" w14:textId="77777777" w:rsidR="00992FF5" w:rsidRPr="000E0E09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D8C0E5" w14:textId="77777777" w:rsidR="00992FF5" w:rsidRPr="000E0E09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6CDDB2" w14:textId="77777777" w:rsidR="00992FF5" w:rsidRPr="000E0E09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881BA9A" w14:textId="77777777" w:rsidR="00992FF5" w:rsidRPr="000E0E09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0E0E09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2E6D08" w:rsidRPr="000E0E09" w14:paraId="1FB82F91" w14:textId="77777777" w:rsidTr="000E0E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44EAB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1 - Przeglądy okresowe i naprawy - aparat USG </w:t>
            </w:r>
            <w:proofErr w:type="spellStart"/>
            <w:r w:rsidRPr="000E0E09">
              <w:rPr>
                <w:rFonts w:ascii="Arial Narrow" w:hAnsi="Arial Narrow" w:cs="Arial"/>
                <w:sz w:val="18"/>
                <w:szCs w:val="18"/>
              </w:rPr>
              <w:t>Logiq</w:t>
            </w:r>
            <w:proofErr w:type="spellEnd"/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i </w:t>
            </w:r>
            <w:r w:rsidRPr="000E0E09">
              <w:rPr>
                <w:rFonts w:ascii="Arial Narrow" w:hAnsi="Arial Narrow" w:cs="Arial"/>
                <w:sz w:val="18"/>
                <w:szCs w:val="18"/>
              </w:rPr>
              <w:lastRenderedPageBreak/>
              <w:t>Echokardiografy firmy GE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AA8B2" w14:textId="77777777" w:rsidR="002E6D08" w:rsidRPr="000E0E09" w:rsidRDefault="002E6D08" w:rsidP="004C0D9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lastRenderedPageBreak/>
              <w:t>Medinco</w:t>
            </w:r>
            <w:proofErr w:type="spellEnd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</w:t>
            </w:r>
          </w:p>
          <w:p w14:paraId="5C26A5CE" w14:textId="77777777" w:rsidR="002E6D08" w:rsidRPr="000E0E09" w:rsidRDefault="002E6D08" w:rsidP="004C0D96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Rondo ONZ 1/piętro 27</w:t>
            </w:r>
          </w:p>
          <w:p w14:paraId="51B3BFC7" w14:textId="77777777" w:rsidR="002E6D08" w:rsidRPr="000E0E09" w:rsidRDefault="002E6D08" w:rsidP="004C0D96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lastRenderedPageBreak/>
              <w:t>00-124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11D5E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lastRenderedPageBreak/>
              <w:t>1 - Cena - 56.24</w:t>
            </w:r>
          </w:p>
          <w:p w14:paraId="2C608474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2 - Autoryzacja producenta - 20.00</w:t>
            </w:r>
          </w:p>
          <w:p w14:paraId="0DC61FCC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lastRenderedPageBreak/>
              <w:t>3 - Koszt brutto roboczogodziny za naprawy - 13.33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E9DCB" w14:textId="77777777" w:rsidR="002E6D08" w:rsidRPr="000E0E09" w:rsidRDefault="002E6D08" w:rsidP="004C0D9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lastRenderedPageBreak/>
              <w:t xml:space="preserve">  89,57</w:t>
            </w:r>
          </w:p>
        </w:tc>
      </w:tr>
      <w:tr w:rsidR="002E6D08" w:rsidRPr="000E0E09" w14:paraId="4E57D741" w14:textId="77777777" w:rsidTr="000E0E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597B4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1 - Przeglądy okresowe i naprawy - aparat USG </w:t>
            </w:r>
            <w:proofErr w:type="spellStart"/>
            <w:r w:rsidRPr="000E0E09">
              <w:rPr>
                <w:rFonts w:ascii="Arial Narrow" w:hAnsi="Arial Narrow" w:cs="Arial"/>
                <w:sz w:val="18"/>
                <w:szCs w:val="18"/>
              </w:rPr>
              <w:t>Logiq</w:t>
            </w:r>
            <w:proofErr w:type="spellEnd"/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i Echokardiografy firmy GE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9BFEB" w14:textId="77777777" w:rsidR="002E6D08" w:rsidRPr="000E0E09" w:rsidRDefault="002E6D08" w:rsidP="004C0D9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TDZ Technika dla </w:t>
            </w:r>
            <w:proofErr w:type="gramStart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zdrowia  </w:t>
            </w:r>
            <w:proofErr w:type="spellStart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>sp</w:t>
            </w:r>
            <w:proofErr w:type="gramEnd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>.z.</w:t>
            </w:r>
            <w:proofErr w:type="gramStart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>o.o</w:t>
            </w:r>
            <w:proofErr w:type="spellEnd"/>
            <w:proofErr w:type="gramEnd"/>
          </w:p>
          <w:p w14:paraId="6A6440A8" w14:textId="77777777" w:rsidR="002E6D08" w:rsidRPr="000E0E09" w:rsidRDefault="002E6D08" w:rsidP="004C0D96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0E0E09">
              <w:rPr>
                <w:rFonts w:ascii="Arial Narrow" w:hAnsi="Arial Narrow" w:cs="Arial"/>
                <w:sz w:val="18"/>
                <w:szCs w:val="18"/>
              </w:rPr>
              <w:t>Gen.Władysława</w:t>
            </w:r>
            <w:proofErr w:type="spellEnd"/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Sikorskiego 74</w:t>
            </w:r>
          </w:p>
          <w:p w14:paraId="23116644" w14:textId="77777777" w:rsidR="002E6D08" w:rsidRPr="000E0E09" w:rsidRDefault="002E6D08" w:rsidP="004C0D96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05-082 Janów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D147E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58582526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2 - Autoryzacja producenta - 0.00</w:t>
            </w:r>
          </w:p>
          <w:p w14:paraId="48961AEA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3635E" w14:textId="77777777" w:rsidR="002E6D08" w:rsidRPr="000E0E09" w:rsidRDefault="002E6D08" w:rsidP="004C0D9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 80,00</w:t>
            </w:r>
          </w:p>
        </w:tc>
      </w:tr>
      <w:tr w:rsidR="002E6D08" w:rsidRPr="000E0E09" w14:paraId="35819A60" w14:textId="77777777" w:rsidTr="000E0E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9A4BE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2 - Przeglądy okresowe i naprawy - Defibrylatory </w:t>
            </w:r>
            <w:proofErr w:type="spellStart"/>
            <w:r w:rsidRPr="000E0E09">
              <w:rPr>
                <w:rFonts w:ascii="Arial Narrow" w:hAnsi="Arial Narrow" w:cs="Arial"/>
                <w:sz w:val="18"/>
                <w:szCs w:val="18"/>
              </w:rPr>
              <w:t>Lifepak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1D57B" w14:textId="77777777" w:rsidR="002E6D08" w:rsidRPr="000E0E09" w:rsidRDefault="002E6D08" w:rsidP="004C0D9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TDZ Technika dla </w:t>
            </w:r>
            <w:proofErr w:type="gramStart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zdrowia  </w:t>
            </w:r>
            <w:proofErr w:type="spellStart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>sp</w:t>
            </w:r>
            <w:proofErr w:type="gramEnd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>.z.</w:t>
            </w:r>
            <w:proofErr w:type="gramStart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>o.o</w:t>
            </w:r>
            <w:proofErr w:type="spellEnd"/>
            <w:proofErr w:type="gramEnd"/>
          </w:p>
          <w:p w14:paraId="14479BF7" w14:textId="77777777" w:rsidR="002E6D08" w:rsidRPr="000E0E09" w:rsidRDefault="002E6D08" w:rsidP="004C0D96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0E0E09">
              <w:rPr>
                <w:rFonts w:ascii="Arial Narrow" w:hAnsi="Arial Narrow" w:cs="Arial"/>
                <w:sz w:val="18"/>
                <w:szCs w:val="18"/>
              </w:rPr>
              <w:t>Gen.Władysława</w:t>
            </w:r>
            <w:proofErr w:type="spellEnd"/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Sikorskiego 74</w:t>
            </w:r>
          </w:p>
          <w:p w14:paraId="1A3702C3" w14:textId="77777777" w:rsidR="002E6D08" w:rsidRPr="000E0E09" w:rsidRDefault="002E6D08" w:rsidP="004C0D96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05-082 Janów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1B6E0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64818684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2 - Autoryzacja producenta - 20.00</w:t>
            </w:r>
          </w:p>
          <w:p w14:paraId="5812594F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8FFFE" w14:textId="77777777" w:rsidR="002E6D08" w:rsidRPr="000E0E09" w:rsidRDefault="002E6D08" w:rsidP="004C0D9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2E6D08" w:rsidRPr="000E0E09" w14:paraId="636D242F" w14:textId="77777777" w:rsidTr="000E0E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C2C51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3 - Przeglądy okresowe i naprawy - Pompy infuzyjne objętościowe </w:t>
            </w:r>
            <w:proofErr w:type="spellStart"/>
            <w:r w:rsidRPr="000E0E09">
              <w:rPr>
                <w:rFonts w:ascii="Arial Narrow" w:hAnsi="Arial Narrow" w:cs="Arial"/>
                <w:sz w:val="18"/>
                <w:szCs w:val="18"/>
              </w:rPr>
              <w:t>Guandong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CF84B" w14:textId="77777777" w:rsidR="002E6D08" w:rsidRPr="000E0E09" w:rsidRDefault="002E6D08" w:rsidP="004C0D9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>Bjeska</w:t>
            </w:r>
            <w:proofErr w:type="spellEnd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spółka z ograniczoną odpowiedzialnością spółka komandytowa</w:t>
            </w:r>
          </w:p>
          <w:p w14:paraId="0A9E190F" w14:textId="77777777" w:rsidR="002E6D08" w:rsidRPr="000E0E09" w:rsidRDefault="002E6D08" w:rsidP="004C0D96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ul. Strzeszyńska 33</w:t>
            </w:r>
          </w:p>
          <w:p w14:paraId="6E3416AF" w14:textId="77777777" w:rsidR="002E6D08" w:rsidRPr="000E0E09" w:rsidRDefault="002E6D08" w:rsidP="004C0D96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60-479 Poznań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7274A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2D8B3B7E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2 - Autoryzacja producenta - 20.00</w:t>
            </w:r>
          </w:p>
          <w:p w14:paraId="5176230B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B47C5" w14:textId="77777777" w:rsidR="002E6D08" w:rsidRPr="000E0E09" w:rsidRDefault="002E6D08" w:rsidP="004C0D9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2E6D08" w:rsidRPr="000E0E09" w14:paraId="29F7FE4F" w14:textId="77777777" w:rsidTr="000E0E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2142F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4 - Przeglądy </w:t>
            </w:r>
            <w:proofErr w:type="spellStart"/>
            <w:r w:rsidRPr="000E0E09">
              <w:rPr>
                <w:rFonts w:ascii="Arial Narrow" w:hAnsi="Arial Narrow" w:cs="Arial"/>
                <w:sz w:val="18"/>
                <w:szCs w:val="18"/>
              </w:rPr>
              <w:t>okresowei</w:t>
            </w:r>
            <w:proofErr w:type="spellEnd"/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naprawy - Respirator przeznaczony do wspomagania wentylacji okresowej TRILOGY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D4B9A" w14:textId="77777777" w:rsidR="002E6D08" w:rsidRPr="000E0E09" w:rsidRDefault="002E6D08" w:rsidP="004C0D9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>Bjeska</w:t>
            </w:r>
            <w:proofErr w:type="spellEnd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spółka z ograniczoną odpowiedzialnością spółka komandytowa</w:t>
            </w:r>
          </w:p>
          <w:p w14:paraId="526A4EF3" w14:textId="77777777" w:rsidR="002E6D08" w:rsidRPr="000E0E09" w:rsidRDefault="002E6D08" w:rsidP="004C0D96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ul. Strzeszyńska 33</w:t>
            </w:r>
          </w:p>
          <w:p w14:paraId="5363B1B8" w14:textId="77777777" w:rsidR="002E6D08" w:rsidRPr="000E0E09" w:rsidRDefault="002E6D08" w:rsidP="004C0D96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60-479 Poznań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5B9D5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1AD6FFFD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2 - Autoryzacja producenta - 20.00</w:t>
            </w:r>
          </w:p>
          <w:p w14:paraId="45275E0F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0346D" w14:textId="77777777" w:rsidR="002E6D08" w:rsidRPr="000E0E09" w:rsidRDefault="002E6D08" w:rsidP="004C0D9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2E6D08" w:rsidRPr="000E0E09" w14:paraId="517B144C" w14:textId="77777777" w:rsidTr="000E0E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3E5D5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5 - Przeglądy okresowe i naprawy - Urządzenie do dekontaminacji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4DAA5" w14:textId="77777777" w:rsidR="002E6D08" w:rsidRPr="000E0E09" w:rsidRDefault="002E6D08" w:rsidP="004C0D9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>Media-MED Sp. z o.o.</w:t>
            </w:r>
          </w:p>
          <w:p w14:paraId="1A74C39C" w14:textId="77777777" w:rsidR="002E6D08" w:rsidRPr="000E0E09" w:rsidRDefault="002E6D08" w:rsidP="004C0D96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Promienistych 7</w:t>
            </w:r>
          </w:p>
          <w:p w14:paraId="0C80FF15" w14:textId="77777777" w:rsidR="002E6D08" w:rsidRPr="000E0E09" w:rsidRDefault="002E6D08" w:rsidP="004C0D96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31-481 Kraków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68013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1 - Cena - 45.69</w:t>
            </w:r>
          </w:p>
          <w:p w14:paraId="192C42A1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2 - Autoryzacja producenta - 20.00</w:t>
            </w:r>
          </w:p>
          <w:p w14:paraId="5204D947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05AE0" w14:textId="77777777" w:rsidR="002E6D08" w:rsidRPr="000E0E09" w:rsidRDefault="002E6D08" w:rsidP="004C0D9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 85,69</w:t>
            </w:r>
          </w:p>
        </w:tc>
      </w:tr>
      <w:tr w:rsidR="002E6D08" w:rsidRPr="000E0E09" w14:paraId="45319423" w14:textId="77777777" w:rsidTr="000E0E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6880A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5 - Przeglądy okresowe i naprawy - Urządzenie do dekontaminacji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DDF11" w14:textId="77777777" w:rsidR="002E6D08" w:rsidRPr="000E0E09" w:rsidRDefault="002E6D08" w:rsidP="004C0D9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>IACOBUS Sp. z o.o.</w:t>
            </w:r>
          </w:p>
          <w:p w14:paraId="3C437DB2" w14:textId="77777777" w:rsidR="002E6D08" w:rsidRPr="000E0E09" w:rsidRDefault="002E6D08" w:rsidP="004C0D96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Owsiana 12</w:t>
            </w:r>
          </w:p>
          <w:p w14:paraId="0439EC6F" w14:textId="77777777" w:rsidR="002E6D08" w:rsidRPr="000E0E09" w:rsidRDefault="002E6D08" w:rsidP="004C0D96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94-249 Łódź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01ED7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7A1BE0A3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2 - Autoryzacja producenta - 0.00</w:t>
            </w:r>
          </w:p>
          <w:p w14:paraId="1A85D8CF" w14:textId="226C6904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3 - Koszt brutto roboczogodziny za naprawy </w:t>
            </w:r>
            <w:r w:rsidR="00BB023E">
              <w:rPr>
                <w:rFonts w:ascii="Arial Narrow" w:hAnsi="Arial Narrow" w:cs="Arial"/>
                <w:sz w:val="18"/>
                <w:szCs w:val="18"/>
              </w:rPr>
              <w:t>–</w:t>
            </w: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="004E7B02">
              <w:rPr>
                <w:rFonts w:ascii="Arial Narrow" w:hAnsi="Arial Narrow" w:cs="Arial"/>
                <w:sz w:val="18"/>
                <w:szCs w:val="18"/>
              </w:rPr>
              <w:t>20</w:t>
            </w:r>
            <w:r w:rsidR="00BB023E">
              <w:rPr>
                <w:rFonts w:ascii="Arial Narrow" w:hAnsi="Arial Narrow" w:cs="Arial"/>
                <w:sz w:val="18"/>
                <w:szCs w:val="18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B3FF6" w14:textId="17572CE5" w:rsidR="002E6D08" w:rsidRPr="000E0E09" w:rsidRDefault="002E6D08" w:rsidP="004C0D9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 </w:t>
            </w:r>
            <w:r w:rsidR="004E7B02">
              <w:rPr>
                <w:rFonts w:ascii="Arial Narrow" w:hAnsi="Arial Narrow" w:cs="Arial"/>
                <w:sz w:val="18"/>
                <w:szCs w:val="18"/>
              </w:rPr>
              <w:t>80,00</w:t>
            </w:r>
          </w:p>
        </w:tc>
      </w:tr>
      <w:tr w:rsidR="002E6D08" w:rsidRPr="000E0E09" w14:paraId="76688052" w14:textId="77777777" w:rsidTr="000E0E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CDF67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6 - Przeglądy okresowe i naprawy - Ramy stereotaktyczne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34057" w14:textId="77777777" w:rsidR="002E6D08" w:rsidRPr="000E0E09" w:rsidRDefault="002E6D08" w:rsidP="004C0D9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>Inomed</w:t>
            </w:r>
            <w:proofErr w:type="spellEnd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Sp. z o.o.</w:t>
            </w:r>
          </w:p>
          <w:p w14:paraId="7B284635" w14:textId="77777777" w:rsidR="002E6D08" w:rsidRPr="000E0E09" w:rsidRDefault="002E6D08" w:rsidP="004C0D96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Bursztynowa 4/D1</w:t>
            </w:r>
          </w:p>
          <w:p w14:paraId="531A6227" w14:textId="77777777" w:rsidR="002E6D08" w:rsidRPr="000E0E09" w:rsidRDefault="002E6D08" w:rsidP="004C0D96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83-021 Rokitnica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45899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1137A4AD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2 - Autoryzacja producenta - 20.00</w:t>
            </w:r>
          </w:p>
          <w:p w14:paraId="1EB53214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EE9B5" w14:textId="77777777" w:rsidR="002E6D08" w:rsidRPr="000E0E09" w:rsidRDefault="002E6D08" w:rsidP="004C0D9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2E6D08" w:rsidRPr="000E0E09" w14:paraId="256D1891" w14:textId="77777777" w:rsidTr="000E0E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FB324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7 - Przeglądy </w:t>
            </w:r>
            <w:proofErr w:type="spellStart"/>
            <w:r w:rsidRPr="000E0E09">
              <w:rPr>
                <w:rFonts w:ascii="Arial Narrow" w:hAnsi="Arial Narrow" w:cs="Arial"/>
                <w:sz w:val="18"/>
                <w:szCs w:val="18"/>
              </w:rPr>
              <w:t>okresowei</w:t>
            </w:r>
            <w:proofErr w:type="spellEnd"/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naprawy- Defibrylatory AED i ZOLL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82E8A" w14:textId="77777777" w:rsidR="002E6D08" w:rsidRPr="000E0E09" w:rsidRDefault="002E6D08" w:rsidP="004C0D9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>Paramedica</w:t>
            </w:r>
            <w:proofErr w:type="spellEnd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Sp. z o.o. Sp.k.</w:t>
            </w:r>
          </w:p>
          <w:p w14:paraId="04FE4266" w14:textId="77777777" w:rsidR="002E6D08" w:rsidRPr="000E0E09" w:rsidRDefault="002E6D08" w:rsidP="004C0D96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ul. Farbiarska 47</w:t>
            </w:r>
          </w:p>
          <w:p w14:paraId="2945E380" w14:textId="77777777" w:rsidR="002E6D08" w:rsidRPr="000E0E09" w:rsidRDefault="002E6D08" w:rsidP="004C0D96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02-862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571EC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1260756E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2 - Autoryzacja producenta - 20.00</w:t>
            </w:r>
          </w:p>
          <w:p w14:paraId="1985B8D5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07BE0" w14:textId="77777777" w:rsidR="002E6D08" w:rsidRPr="000E0E09" w:rsidRDefault="002E6D08" w:rsidP="004C0D9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2E6D08" w:rsidRPr="000E0E09" w14:paraId="407ABCE3" w14:textId="77777777" w:rsidTr="000E0E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4447F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8 - Przeglądy </w:t>
            </w:r>
            <w:proofErr w:type="spellStart"/>
            <w:r w:rsidRPr="000E0E09">
              <w:rPr>
                <w:rFonts w:ascii="Arial Narrow" w:hAnsi="Arial Narrow" w:cs="Arial"/>
                <w:sz w:val="18"/>
                <w:szCs w:val="18"/>
              </w:rPr>
              <w:t>okresowei</w:t>
            </w:r>
            <w:proofErr w:type="spellEnd"/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naprawy - Systemy holterowskie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4A376" w14:textId="77777777" w:rsidR="002E6D08" w:rsidRPr="000E0E09" w:rsidRDefault="002E6D08" w:rsidP="004C0D9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>Oxford Pol Sp. z o.o.</w:t>
            </w:r>
          </w:p>
          <w:p w14:paraId="348FD237" w14:textId="77777777" w:rsidR="002E6D08" w:rsidRPr="000E0E09" w:rsidRDefault="002E6D08" w:rsidP="004C0D96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Gen. Prądzyńskiego 99A</w:t>
            </w:r>
          </w:p>
          <w:p w14:paraId="0C8054A3" w14:textId="77777777" w:rsidR="002E6D08" w:rsidRPr="000E0E09" w:rsidRDefault="002E6D08" w:rsidP="004C0D96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90-312 Łódź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B9DB9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341E9800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2 - Autoryzacja producenta - 5.00</w:t>
            </w:r>
          </w:p>
          <w:p w14:paraId="14BA1105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B9833" w14:textId="77777777" w:rsidR="002E6D08" w:rsidRPr="000E0E09" w:rsidRDefault="002E6D08" w:rsidP="004C0D9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 85,00</w:t>
            </w:r>
          </w:p>
        </w:tc>
      </w:tr>
      <w:tr w:rsidR="002E6D08" w:rsidRPr="000E0E09" w14:paraId="08F3F0D8" w14:textId="77777777" w:rsidTr="000E0E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D1A92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9 - Przeglądy </w:t>
            </w:r>
            <w:proofErr w:type="spellStart"/>
            <w:r w:rsidRPr="000E0E09">
              <w:rPr>
                <w:rFonts w:ascii="Arial Narrow" w:hAnsi="Arial Narrow" w:cs="Arial"/>
                <w:sz w:val="18"/>
                <w:szCs w:val="18"/>
              </w:rPr>
              <w:t>okresowei</w:t>
            </w:r>
            <w:proofErr w:type="spellEnd"/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naprawy - Systemy </w:t>
            </w:r>
            <w:proofErr w:type="spellStart"/>
            <w:r w:rsidRPr="000E0E09">
              <w:rPr>
                <w:rFonts w:ascii="Arial Narrow" w:hAnsi="Arial Narrow" w:cs="Arial"/>
                <w:sz w:val="18"/>
                <w:szCs w:val="18"/>
              </w:rPr>
              <w:t>neuromonitoringu</w:t>
            </w:r>
            <w:proofErr w:type="spellEnd"/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i generator </w:t>
            </w:r>
            <w:proofErr w:type="spellStart"/>
            <w:r w:rsidRPr="000E0E09">
              <w:rPr>
                <w:rFonts w:ascii="Arial Narrow" w:hAnsi="Arial Narrow" w:cs="Arial"/>
                <w:sz w:val="18"/>
                <w:szCs w:val="18"/>
              </w:rPr>
              <w:t>termolezyjny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11F2A" w14:textId="77777777" w:rsidR="002E6D08" w:rsidRPr="000E0E09" w:rsidRDefault="002E6D08" w:rsidP="004C0D9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>Inomed</w:t>
            </w:r>
            <w:proofErr w:type="spellEnd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Sp. z o.o.</w:t>
            </w:r>
          </w:p>
          <w:p w14:paraId="4D757D14" w14:textId="77777777" w:rsidR="002E6D08" w:rsidRPr="000E0E09" w:rsidRDefault="002E6D08" w:rsidP="004C0D96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Bursztynowa 4/D1</w:t>
            </w:r>
          </w:p>
          <w:p w14:paraId="2F4C349E" w14:textId="77777777" w:rsidR="002E6D08" w:rsidRPr="000E0E09" w:rsidRDefault="002E6D08" w:rsidP="004C0D96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83-021 Rokitnica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B6EC3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1524EEC2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2 - Autoryzacja producenta - 20.00</w:t>
            </w:r>
          </w:p>
          <w:p w14:paraId="44E839A1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7B553" w14:textId="77777777" w:rsidR="002E6D08" w:rsidRPr="000E0E09" w:rsidRDefault="002E6D08" w:rsidP="004C0D9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2E6D08" w:rsidRPr="000E0E09" w14:paraId="5692C0C8" w14:textId="77777777" w:rsidTr="000E0E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B5115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11 - Przeglądy okresowe i naprawy - Diatermia KLS Martin </w:t>
            </w:r>
            <w:proofErr w:type="spellStart"/>
            <w:r w:rsidRPr="000E0E09">
              <w:rPr>
                <w:rFonts w:ascii="Arial Narrow" w:hAnsi="Arial Narrow" w:cs="Arial"/>
                <w:sz w:val="18"/>
                <w:szCs w:val="18"/>
              </w:rPr>
              <w:t>Maxium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25876" w14:textId="77777777" w:rsidR="002E6D08" w:rsidRPr="000E0E09" w:rsidRDefault="002E6D08" w:rsidP="004C0D9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>Medicom</w:t>
            </w:r>
            <w:proofErr w:type="spellEnd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</w:t>
            </w:r>
          </w:p>
          <w:p w14:paraId="23D88BCC" w14:textId="77777777" w:rsidR="002E6D08" w:rsidRPr="000E0E09" w:rsidRDefault="002E6D08" w:rsidP="004C0D96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M. Skłodowskiej - Curie 34</w:t>
            </w:r>
          </w:p>
          <w:p w14:paraId="4577DE49" w14:textId="77777777" w:rsidR="002E6D08" w:rsidRPr="000E0E09" w:rsidRDefault="002E6D08" w:rsidP="004C0D96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41-819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773CF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27428526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2 - Autoryzacja producenta - 20.00</w:t>
            </w:r>
          </w:p>
          <w:p w14:paraId="3DFAB814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4B6B9" w14:textId="77777777" w:rsidR="002E6D08" w:rsidRPr="000E0E09" w:rsidRDefault="002E6D08" w:rsidP="004C0D9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2E6D08" w:rsidRPr="000E0E09" w14:paraId="0B221BAC" w14:textId="77777777" w:rsidTr="000E0E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A8FDF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12 - Przeglądy okresowe i naprawy - Defibrylator </w:t>
            </w:r>
            <w:proofErr w:type="spellStart"/>
            <w:r w:rsidRPr="000E0E09">
              <w:rPr>
                <w:rFonts w:ascii="Arial Narrow" w:hAnsi="Arial Narrow" w:cs="Arial"/>
                <w:sz w:val="18"/>
                <w:szCs w:val="18"/>
              </w:rPr>
              <w:t>Cardioaid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E4855" w14:textId="77777777" w:rsidR="002E6D08" w:rsidRPr="000E0E09" w:rsidRDefault="002E6D08" w:rsidP="004C0D9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>CIRRO Sp. z o.o.</w:t>
            </w:r>
          </w:p>
          <w:p w14:paraId="52D9DB6A" w14:textId="77777777" w:rsidR="002E6D08" w:rsidRPr="000E0E09" w:rsidRDefault="002E6D08" w:rsidP="004C0D96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0E0E09">
              <w:rPr>
                <w:rFonts w:ascii="Arial Narrow" w:hAnsi="Arial Narrow" w:cs="Arial"/>
                <w:sz w:val="18"/>
                <w:szCs w:val="18"/>
              </w:rPr>
              <w:t>Elewatorska</w:t>
            </w:r>
            <w:proofErr w:type="spellEnd"/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58</w:t>
            </w:r>
          </w:p>
          <w:p w14:paraId="0AC358FD" w14:textId="77777777" w:rsidR="002E6D08" w:rsidRPr="000E0E09" w:rsidRDefault="002E6D08" w:rsidP="004C0D96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15-620 Białystok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98F78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5241B2DA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2 - Autoryzacja producenta - 20.00</w:t>
            </w:r>
          </w:p>
          <w:p w14:paraId="3D77413F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ED585" w14:textId="77777777" w:rsidR="002E6D08" w:rsidRPr="000E0E09" w:rsidRDefault="002E6D08" w:rsidP="004C0D9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2E6D08" w:rsidRPr="000E0E09" w14:paraId="28AED187" w14:textId="77777777" w:rsidTr="000E0E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C4C7C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13 - Przeglądy okresowe i naprawy - Respirator transportowy </w:t>
            </w:r>
            <w:proofErr w:type="spellStart"/>
            <w:r w:rsidRPr="000E0E09">
              <w:rPr>
                <w:rFonts w:ascii="Arial Narrow" w:hAnsi="Arial Narrow" w:cs="Arial"/>
                <w:sz w:val="18"/>
                <w:szCs w:val="18"/>
              </w:rPr>
              <w:t>Oxylog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EF0F6" w14:textId="77777777" w:rsidR="002E6D08" w:rsidRPr="000E0E09" w:rsidRDefault="002E6D08" w:rsidP="004C0D9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ANMEDIQ </w:t>
            </w:r>
            <w:proofErr w:type="spellStart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>Sp</w:t>
            </w:r>
            <w:proofErr w:type="spellEnd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Z O.O.</w:t>
            </w:r>
          </w:p>
          <w:p w14:paraId="384EE4E2" w14:textId="77777777" w:rsidR="002E6D08" w:rsidRPr="000E0E09" w:rsidRDefault="002E6D08" w:rsidP="004C0D96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Zachodnia 5</w:t>
            </w:r>
          </w:p>
          <w:p w14:paraId="45AF91EF" w14:textId="77777777" w:rsidR="002E6D08" w:rsidRPr="000E0E09" w:rsidRDefault="002E6D08" w:rsidP="004C0D96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05-552 Wola Mrokowska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E63E0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3ACA715A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2 - Autoryzacja producenta - 0.00</w:t>
            </w:r>
          </w:p>
          <w:p w14:paraId="036B4F9C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9B2D8" w14:textId="77777777" w:rsidR="002E6D08" w:rsidRPr="000E0E09" w:rsidRDefault="002E6D08" w:rsidP="004C0D9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 80,00</w:t>
            </w:r>
          </w:p>
        </w:tc>
      </w:tr>
      <w:tr w:rsidR="002E6D08" w:rsidRPr="000E0E09" w14:paraId="7B7A3CA5" w14:textId="77777777" w:rsidTr="000E0E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8DF57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lastRenderedPageBreak/>
              <w:t>14 - Przeglądy okresowe i naprawy - Mobilny aparat ECMO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CE864" w14:textId="77777777" w:rsidR="002E6D08" w:rsidRPr="000E0E09" w:rsidRDefault="002E6D08" w:rsidP="004C0D9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AB </w:t>
            </w:r>
            <w:proofErr w:type="spellStart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>Med</w:t>
            </w:r>
            <w:proofErr w:type="spellEnd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>-Serwis Arkadiusz Dobkowski</w:t>
            </w:r>
          </w:p>
          <w:p w14:paraId="1ABC31BA" w14:textId="77777777" w:rsidR="002E6D08" w:rsidRPr="000E0E09" w:rsidRDefault="002E6D08" w:rsidP="004C0D96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Sikorskiego 8/6</w:t>
            </w:r>
          </w:p>
          <w:p w14:paraId="40CC678A" w14:textId="77777777" w:rsidR="002E6D08" w:rsidRPr="000E0E09" w:rsidRDefault="002E6D08" w:rsidP="004C0D96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07-410 Ostrołęka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CF118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11AA2F5D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2 - Autoryzacja producenta - 20.00</w:t>
            </w:r>
          </w:p>
          <w:p w14:paraId="48E7D030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A8D45" w14:textId="77777777" w:rsidR="002E6D08" w:rsidRPr="000E0E09" w:rsidRDefault="002E6D08" w:rsidP="004C0D9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2E6D08" w:rsidRPr="000E0E09" w14:paraId="7BE90D0B" w14:textId="77777777" w:rsidTr="000E0E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58912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15 - Przeglądy okresowe i naprawy - Aparaty EMG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83476" w14:textId="77777777" w:rsidR="002E6D08" w:rsidRPr="000E0E09" w:rsidRDefault="002E6D08" w:rsidP="004C0D9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>COMED S.C. Krzysztof Pilarski, Wojciech Grunwald</w:t>
            </w:r>
          </w:p>
          <w:p w14:paraId="46A139D4" w14:textId="77777777" w:rsidR="002E6D08" w:rsidRPr="000E0E09" w:rsidRDefault="002E6D08" w:rsidP="004C0D96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1 Maja 20/1</w:t>
            </w:r>
          </w:p>
          <w:p w14:paraId="3234653D" w14:textId="77777777" w:rsidR="002E6D08" w:rsidRPr="000E0E09" w:rsidRDefault="002E6D08" w:rsidP="004C0D96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75-800 Koszalin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CAC3B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2A080975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2 - Autoryzacja producenta - 20.00</w:t>
            </w:r>
          </w:p>
          <w:p w14:paraId="115FA5EC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D0F1A" w14:textId="77777777" w:rsidR="002E6D08" w:rsidRPr="000E0E09" w:rsidRDefault="002E6D08" w:rsidP="004C0D9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2E6D08" w:rsidRPr="000E0E09" w14:paraId="7B63CB8D" w14:textId="77777777" w:rsidTr="000E0E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64C78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17 - Przeglądy okresowe i naprawy - Defibrylatory </w:t>
            </w:r>
            <w:proofErr w:type="spellStart"/>
            <w:r w:rsidRPr="000E0E09">
              <w:rPr>
                <w:rFonts w:ascii="Arial Narrow" w:hAnsi="Arial Narrow" w:cs="Arial"/>
                <w:sz w:val="18"/>
                <w:szCs w:val="18"/>
              </w:rPr>
              <w:t>Beneheart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0599C" w14:textId="77777777" w:rsidR="002E6D08" w:rsidRPr="000E0E09" w:rsidRDefault="002E6D08" w:rsidP="004C0D9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>CIRRO Sp. z o.o.</w:t>
            </w:r>
          </w:p>
          <w:p w14:paraId="680A6A1F" w14:textId="77777777" w:rsidR="002E6D08" w:rsidRPr="000E0E09" w:rsidRDefault="002E6D08" w:rsidP="004C0D96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0E0E09">
              <w:rPr>
                <w:rFonts w:ascii="Arial Narrow" w:hAnsi="Arial Narrow" w:cs="Arial"/>
                <w:sz w:val="18"/>
                <w:szCs w:val="18"/>
              </w:rPr>
              <w:t>Elewatorska</w:t>
            </w:r>
            <w:proofErr w:type="spellEnd"/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58</w:t>
            </w:r>
          </w:p>
          <w:p w14:paraId="729606CB" w14:textId="77777777" w:rsidR="002E6D08" w:rsidRPr="000E0E09" w:rsidRDefault="002E6D08" w:rsidP="004C0D96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15-620 Białystok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F8A4B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1DB90C21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2 - Autoryzacja producenta - 20.00</w:t>
            </w:r>
          </w:p>
          <w:p w14:paraId="5F132042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97A3F" w14:textId="77777777" w:rsidR="002E6D08" w:rsidRPr="000E0E09" w:rsidRDefault="002E6D08" w:rsidP="004C0D9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2E6D08" w:rsidRPr="000E0E09" w14:paraId="1AFC2D8E" w14:textId="77777777" w:rsidTr="000E0E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4EC6A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18 - Przeglądy okresowe i naprawy - Defibrylatory </w:t>
            </w:r>
            <w:proofErr w:type="spellStart"/>
            <w:r w:rsidRPr="000E0E09">
              <w:rPr>
                <w:rFonts w:ascii="Arial Narrow" w:hAnsi="Arial Narrow" w:cs="Arial"/>
                <w:sz w:val="18"/>
                <w:szCs w:val="18"/>
              </w:rPr>
              <w:t>Mindray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E72A8" w14:textId="77777777" w:rsidR="002E6D08" w:rsidRPr="000E0E09" w:rsidRDefault="002E6D08" w:rsidP="004C0D9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>CIRRO Sp. z o.o.</w:t>
            </w:r>
          </w:p>
          <w:p w14:paraId="043149D6" w14:textId="77777777" w:rsidR="002E6D08" w:rsidRPr="000E0E09" w:rsidRDefault="002E6D08" w:rsidP="004C0D96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0E0E09">
              <w:rPr>
                <w:rFonts w:ascii="Arial Narrow" w:hAnsi="Arial Narrow" w:cs="Arial"/>
                <w:sz w:val="18"/>
                <w:szCs w:val="18"/>
              </w:rPr>
              <w:t>Elewatorska</w:t>
            </w:r>
            <w:proofErr w:type="spellEnd"/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58</w:t>
            </w:r>
          </w:p>
          <w:p w14:paraId="71EA500F" w14:textId="77777777" w:rsidR="002E6D08" w:rsidRPr="000E0E09" w:rsidRDefault="002E6D08" w:rsidP="004C0D96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15-620 Białystok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E4DEE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50D06E50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2 - Autoryzacja producenta - 20.00</w:t>
            </w:r>
          </w:p>
          <w:p w14:paraId="6724DE82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90D34" w14:textId="77777777" w:rsidR="002E6D08" w:rsidRPr="000E0E09" w:rsidRDefault="002E6D08" w:rsidP="004C0D9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2E6D08" w:rsidRPr="000E0E09" w14:paraId="609BCE33" w14:textId="77777777" w:rsidTr="000E0E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C53C3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19 - Przeglądy okresowe i naprawy - Pompy infuzyjne </w:t>
            </w:r>
            <w:proofErr w:type="spellStart"/>
            <w:r w:rsidRPr="000E0E09">
              <w:rPr>
                <w:rFonts w:ascii="Arial Narrow" w:hAnsi="Arial Narrow" w:cs="Arial"/>
                <w:sz w:val="18"/>
                <w:szCs w:val="18"/>
              </w:rPr>
              <w:t>strzykawkowe</w:t>
            </w:r>
            <w:proofErr w:type="spellEnd"/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S300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63C00" w14:textId="77777777" w:rsidR="002E6D08" w:rsidRPr="000E0E09" w:rsidRDefault="002E6D08" w:rsidP="004C0D9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>Medima</w:t>
            </w:r>
            <w:proofErr w:type="spellEnd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</w:t>
            </w:r>
          </w:p>
          <w:p w14:paraId="42C8B5E0" w14:textId="77777777" w:rsidR="002E6D08" w:rsidRPr="000E0E09" w:rsidRDefault="002E6D08" w:rsidP="004C0D96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Al. Jerozolimskie 200</w:t>
            </w:r>
          </w:p>
          <w:p w14:paraId="28F61F2E" w14:textId="77777777" w:rsidR="002E6D08" w:rsidRPr="000E0E09" w:rsidRDefault="002E6D08" w:rsidP="004C0D96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02-486 Raszyn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6E229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59EEE615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2 - Autoryzacja producenta - 0.00</w:t>
            </w:r>
          </w:p>
          <w:p w14:paraId="3CFD8D65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62665" w14:textId="77777777" w:rsidR="002E6D08" w:rsidRPr="000E0E09" w:rsidRDefault="002E6D08" w:rsidP="004C0D9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 80,00</w:t>
            </w:r>
          </w:p>
        </w:tc>
      </w:tr>
      <w:tr w:rsidR="002E6D08" w:rsidRPr="000E0E09" w14:paraId="195B1C61" w14:textId="77777777" w:rsidTr="000E0E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26EBD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21 - Przeglądy okresowe i naprawy - Aparaty USG </w:t>
            </w:r>
            <w:proofErr w:type="spellStart"/>
            <w:r w:rsidRPr="000E0E09">
              <w:rPr>
                <w:rFonts w:ascii="Arial Narrow" w:hAnsi="Arial Narrow" w:cs="Arial"/>
                <w:sz w:val="18"/>
                <w:szCs w:val="18"/>
              </w:rPr>
              <w:t>FlexFoxus</w:t>
            </w:r>
            <w:proofErr w:type="spellEnd"/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400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F3E4D" w14:textId="77777777" w:rsidR="002E6D08" w:rsidRPr="000E0E09" w:rsidRDefault="002E6D08" w:rsidP="004C0D9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>VARIMED Sp. z o.o.</w:t>
            </w:r>
          </w:p>
          <w:p w14:paraId="5F25CA31" w14:textId="77777777" w:rsidR="002E6D08" w:rsidRPr="000E0E09" w:rsidRDefault="002E6D08" w:rsidP="004C0D96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Tadeusza Kościuszki 115/4U</w:t>
            </w:r>
          </w:p>
          <w:p w14:paraId="47CA98CF" w14:textId="77777777" w:rsidR="002E6D08" w:rsidRPr="000E0E09" w:rsidRDefault="002E6D08" w:rsidP="004C0D96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50-442 Wrocław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52354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57391718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2 - Autoryzacja producenta - 20.00</w:t>
            </w:r>
          </w:p>
          <w:p w14:paraId="4437DBCB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7E00D" w14:textId="77777777" w:rsidR="002E6D08" w:rsidRPr="000E0E09" w:rsidRDefault="002E6D08" w:rsidP="004C0D9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2E6D08" w:rsidRPr="000E0E09" w14:paraId="56D4104C" w14:textId="77777777" w:rsidTr="000E0E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C7DEB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22 - Przeglądy </w:t>
            </w:r>
            <w:proofErr w:type="spellStart"/>
            <w:r w:rsidRPr="000E0E09">
              <w:rPr>
                <w:rFonts w:ascii="Arial Narrow" w:hAnsi="Arial Narrow" w:cs="Arial"/>
                <w:sz w:val="18"/>
                <w:szCs w:val="18"/>
              </w:rPr>
              <w:t>okresowei</w:t>
            </w:r>
            <w:proofErr w:type="spellEnd"/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naprawy - </w:t>
            </w:r>
            <w:proofErr w:type="spellStart"/>
            <w:r w:rsidRPr="000E0E09">
              <w:rPr>
                <w:rFonts w:ascii="Arial Narrow" w:hAnsi="Arial Narrow" w:cs="Arial"/>
                <w:sz w:val="18"/>
                <w:szCs w:val="18"/>
              </w:rPr>
              <w:t>Videobronchoskopy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7818E" w14:textId="77777777" w:rsidR="002E6D08" w:rsidRPr="000E0E09" w:rsidRDefault="002E6D08" w:rsidP="004C0D9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>ENDOELEKTRONIK.PL Sp. z o.o. Sp.k.</w:t>
            </w:r>
          </w:p>
          <w:p w14:paraId="4211EE9E" w14:textId="77777777" w:rsidR="002E6D08" w:rsidRPr="000E0E09" w:rsidRDefault="002E6D08" w:rsidP="004C0D96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Borkowa 12</w:t>
            </w:r>
          </w:p>
          <w:p w14:paraId="44FBE88F" w14:textId="77777777" w:rsidR="002E6D08" w:rsidRPr="000E0E09" w:rsidRDefault="002E6D08" w:rsidP="004C0D96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05-840 Brwinów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58287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1 - Cena - 54.29</w:t>
            </w:r>
          </w:p>
          <w:p w14:paraId="473D40F2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2 - Autoryzacja producenta - 20.00</w:t>
            </w:r>
          </w:p>
          <w:p w14:paraId="13F15DD5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3 - Koszt brutto roboczogodziny za naprawy - 17.95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966A8" w14:textId="77777777" w:rsidR="002E6D08" w:rsidRPr="000E0E09" w:rsidRDefault="002E6D08" w:rsidP="004C0D9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 92,24</w:t>
            </w:r>
          </w:p>
        </w:tc>
      </w:tr>
      <w:tr w:rsidR="002E6D08" w:rsidRPr="000E0E09" w14:paraId="28863490" w14:textId="77777777" w:rsidTr="000E0E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22893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22 - Przeglądy </w:t>
            </w:r>
            <w:proofErr w:type="spellStart"/>
            <w:r w:rsidRPr="000E0E09">
              <w:rPr>
                <w:rFonts w:ascii="Arial Narrow" w:hAnsi="Arial Narrow" w:cs="Arial"/>
                <w:sz w:val="18"/>
                <w:szCs w:val="18"/>
              </w:rPr>
              <w:t>okresowei</w:t>
            </w:r>
            <w:proofErr w:type="spellEnd"/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naprawy - </w:t>
            </w:r>
            <w:proofErr w:type="spellStart"/>
            <w:r w:rsidRPr="000E0E09">
              <w:rPr>
                <w:rFonts w:ascii="Arial Narrow" w:hAnsi="Arial Narrow" w:cs="Arial"/>
                <w:sz w:val="18"/>
                <w:szCs w:val="18"/>
              </w:rPr>
              <w:t>Videobronchoskopy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B57A2" w14:textId="77777777" w:rsidR="002E6D08" w:rsidRPr="000E0E09" w:rsidRDefault="002E6D08" w:rsidP="004C0D9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>EndoTrade</w:t>
            </w:r>
            <w:proofErr w:type="spellEnd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</w:t>
            </w:r>
          </w:p>
          <w:p w14:paraId="173DBF97" w14:textId="77777777" w:rsidR="002E6D08" w:rsidRPr="000E0E09" w:rsidRDefault="002E6D08" w:rsidP="004C0D96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Bukowiecka 92</w:t>
            </w:r>
          </w:p>
          <w:p w14:paraId="36EBC040" w14:textId="77777777" w:rsidR="002E6D08" w:rsidRPr="000E0E09" w:rsidRDefault="002E6D08" w:rsidP="004C0D96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03-893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B1A2A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2F67789A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2 - Autoryzacja producenta - 0.00</w:t>
            </w:r>
          </w:p>
          <w:p w14:paraId="2F8A8064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C4B00" w14:textId="77777777" w:rsidR="002E6D08" w:rsidRPr="000E0E09" w:rsidRDefault="002E6D08" w:rsidP="004C0D9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 80,00</w:t>
            </w:r>
          </w:p>
        </w:tc>
      </w:tr>
      <w:tr w:rsidR="002E6D08" w:rsidRPr="000E0E09" w14:paraId="05752553" w14:textId="77777777" w:rsidTr="000E0E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B5201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24 - Przeglądy </w:t>
            </w:r>
            <w:proofErr w:type="spellStart"/>
            <w:r w:rsidRPr="000E0E09">
              <w:rPr>
                <w:rFonts w:ascii="Arial Narrow" w:hAnsi="Arial Narrow" w:cs="Arial"/>
                <w:sz w:val="18"/>
                <w:szCs w:val="18"/>
              </w:rPr>
              <w:t>okresowei</w:t>
            </w:r>
            <w:proofErr w:type="spellEnd"/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naprawy - Aparat USG </w:t>
            </w:r>
            <w:proofErr w:type="spellStart"/>
            <w:r w:rsidRPr="000E0E09">
              <w:rPr>
                <w:rFonts w:ascii="Arial Narrow" w:hAnsi="Arial Narrow" w:cs="Arial"/>
                <w:sz w:val="18"/>
                <w:szCs w:val="18"/>
              </w:rPr>
              <w:t>Ezono</w:t>
            </w:r>
            <w:proofErr w:type="spellEnd"/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4000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5B419" w14:textId="77777777" w:rsidR="002E6D08" w:rsidRPr="000E0E09" w:rsidRDefault="002E6D08" w:rsidP="004C0D9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MS </w:t>
            </w:r>
            <w:proofErr w:type="spellStart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PRO sp. zoo.</w:t>
            </w:r>
          </w:p>
          <w:p w14:paraId="23FB04B7" w14:textId="77777777" w:rsidR="002E6D08" w:rsidRPr="000E0E09" w:rsidRDefault="002E6D08" w:rsidP="004C0D96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Gałeczki 54</w:t>
            </w:r>
          </w:p>
          <w:p w14:paraId="6FF0ADF4" w14:textId="77777777" w:rsidR="002E6D08" w:rsidRPr="000E0E09" w:rsidRDefault="002E6D08" w:rsidP="004C0D96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41-500 Chorzów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E62CC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7D31215E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2 - Autoryzacja producenta - 0.00</w:t>
            </w:r>
          </w:p>
          <w:p w14:paraId="60DA1DB0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1E399" w14:textId="77777777" w:rsidR="002E6D08" w:rsidRPr="000E0E09" w:rsidRDefault="002E6D08" w:rsidP="004C0D9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 80,00</w:t>
            </w:r>
          </w:p>
        </w:tc>
      </w:tr>
      <w:tr w:rsidR="002E6D08" w:rsidRPr="000E0E09" w14:paraId="09C57CB7" w14:textId="77777777" w:rsidTr="000E0E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E46EA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33 - Przeglądy okresowe i naprawy - Mobilny aparat ECMO </w:t>
            </w:r>
            <w:proofErr w:type="spellStart"/>
            <w:r w:rsidRPr="000E0E09">
              <w:rPr>
                <w:rFonts w:ascii="Arial Narrow" w:hAnsi="Arial Narrow" w:cs="Arial"/>
                <w:sz w:val="18"/>
                <w:szCs w:val="18"/>
              </w:rPr>
              <w:t>Cardiohelp</w:t>
            </w:r>
            <w:proofErr w:type="spellEnd"/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+ HU35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34A77" w14:textId="77777777" w:rsidR="002E6D08" w:rsidRPr="000E0E09" w:rsidRDefault="002E6D08" w:rsidP="004C0D9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>Getinge</w:t>
            </w:r>
            <w:proofErr w:type="spellEnd"/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Spółka z ograniczoną odpowiedzialnością</w:t>
            </w:r>
          </w:p>
          <w:p w14:paraId="35AC6756" w14:textId="77777777" w:rsidR="002E6D08" w:rsidRPr="000E0E09" w:rsidRDefault="002E6D08" w:rsidP="004C0D96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Żwirki i Wigury 18</w:t>
            </w:r>
          </w:p>
          <w:p w14:paraId="3205193F" w14:textId="77777777" w:rsidR="002E6D08" w:rsidRPr="000E0E09" w:rsidRDefault="002E6D08" w:rsidP="004C0D96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02-092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658E9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70ADA002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2 - Autoryzacja producenta - 20.00</w:t>
            </w:r>
          </w:p>
          <w:p w14:paraId="4FE063DD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3E7EE" w14:textId="77777777" w:rsidR="002E6D08" w:rsidRPr="000E0E09" w:rsidRDefault="002E6D08" w:rsidP="004C0D9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2E6D08" w:rsidRPr="000E0E09" w14:paraId="1D3C8D97" w14:textId="77777777" w:rsidTr="000E0E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E37A4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34 - Przeglądy okresowe i naprawy - System do pozaustrojowej wymiany gazów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99380" w14:textId="77777777" w:rsidR="002E6D08" w:rsidRPr="000E0E09" w:rsidRDefault="002E6D08" w:rsidP="004C0D9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b/>
                <w:bCs/>
                <w:sz w:val="18"/>
                <w:szCs w:val="18"/>
              </w:rPr>
              <w:t>FRESENIUS MEDICAL CARE POLSKA S.A.</w:t>
            </w:r>
          </w:p>
          <w:p w14:paraId="495C7855" w14:textId="77777777" w:rsidR="002E6D08" w:rsidRPr="000E0E09" w:rsidRDefault="002E6D08" w:rsidP="004C0D96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UL. KRZYWA 13</w:t>
            </w:r>
          </w:p>
          <w:p w14:paraId="7B811ED4" w14:textId="77777777" w:rsidR="002E6D08" w:rsidRPr="000E0E09" w:rsidRDefault="002E6D08" w:rsidP="004C0D96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60-118 POZNAŃ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8B5EF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4EB862AC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2 - Autoryzacja producenta - 20.00</w:t>
            </w:r>
          </w:p>
          <w:p w14:paraId="12AE39F4" w14:textId="77777777" w:rsidR="002E6D08" w:rsidRPr="000E0E09" w:rsidRDefault="002E6D08" w:rsidP="004C0D96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1F479" w14:textId="77777777" w:rsidR="002E6D08" w:rsidRPr="000E0E09" w:rsidRDefault="002E6D08" w:rsidP="004C0D96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0E09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</w:tbl>
    <w:p w14:paraId="3710A635" w14:textId="503A36EE" w:rsidR="00B464D3" w:rsidRPr="000E0E09" w:rsidRDefault="000E0E09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0E0E09">
        <w:rPr>
          <w:rFonts w:ascii="Arial Narrow" w:hAnsi="Arial Narrow" w:cs="Arial"/>
          <w:i/>
          <w:sz w:val="20"/>
          <w:szCs w:val="20"/>
        </w:rPr>
        <w:t>ZAMAWIAJĄCY</w:t>
      </w:r>
    </w:p>
    <w:bookmarkEnd w:id="0"/>
    <w:p w14:paraId="403D1A1D" w14:textId="77777777" w:rsidR="000E0E09" w:rsidRDefault="000E0E09" w:rsidP="000E0E09">
      <w:pPr>
        <w:rPr>
          <w:rFonts w:ascii="Arial Narrow" w:hAnsi="Arial Narrow" w:cs="Arial"/>
          <w:i/>
          <w:iCs/>
          <w:sz w:val="16"/>
          <w:szCs w:val="16"/>
        </w:rPr>
      </w:pPr>
    </w:p>
    <w:p w14:paraId="6D6DE583" w14:textId="77777777" w:rsidR="000E0E09" w:rsidRDefault="000E0E09" w:rsidP="000E0E09">
      <w:pPr>
        <w:rPr>
          <w:rFonts w:ascii="Arial Narrow" w:hAnsi="Arial Narrow" w:cs="Arial"/>
          <w:i/>
          <w:iCs/>
          <w:sz w:val="16"/>
          <w:szCs w:val="16"/>
        </w:rPr>
      </w:pPr>
    </w:p>
    <w:p w14:paraId="36905B0F" w14:textId="77777777" w:rsidR="000E0E09" w:rsidRDefault="000E0E09" w:rsidP="000E0E09">
      <w:pPr>
        <w:rPr>
          <w:rFonts w:ascii="Arial Narrow" w:hAnsi="Arial Narrow" w:cs="Arial"/>
          <w:i/>
          <w:iCs/>
          <w:sz w:val="16"/>
          <w:szCs w:val="16"/>
        </w:rPr>
      </w:pPr>
    </w:p>
    <w:p w14:paraId="77834A6F" w14:textId="57B42145" w:rsidR="000E0E09" w:rsidRPr="000E0E09" w:rsidRDefault="000E0E09" w:rsidP="000E0E09">
      <w:pPr>
        <w:rPr>
          <w:rFonts w:ascii="Arial Narrow" w:hAnsi="Arial Narrow" w:cs="Arial"/>
          <w:i/>
          <w:iCs/>
          <w:sz w:val="16"/>
          <w:szCs w:val="16"/>
        </w:rPr>
      </w:pPr>
      <w:r w:rsidRPr="000E0E09">
        <w:rPr>
          <w:rFonts w:ascii="Arial Narrow" w:hAnsi="Arial Narrow" w:cs="Arial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 w:cs="Arial"/>
          <w:i/>
          <w:iCs/>
          <w:sz w:val="16"/>
          <w:szCs w:val="16"/>
        </w:rPr>
        <w:t xml:space="preserve">4 </w:t>
      </w:r>
      <w:r w:rsidRPr="000E0E09">
        <w:rPr>
          <w:rFonts w:ascii="Arial Narrow" w:hAnsi="Arial Narrow" w:cs="Arial"/>
          <w:i/>
          <w:iCs/>
          <w:sz w:val="16"/>
          <w:szCs w:val="16"/>
        </w:rPr>
        <w:t>ark.</w:t>
      </w:r>
    </w:p>
    <w:p w14:paraId="02CB7159" w14:textId="77777777" w:rsidR="000E0E09" w:rsidRPr="000E0E09" w:rsidRDefault="000E0E09" w:rsidP="000E0E09">
      <w:pPr>
        <w:rPr>
          <w:rFonts w:ascii="Arial Narrow" w:hAnsi="Arial Narrow" w:cs="Arial"/>
          <w:sz w:val="16"/>
          <w:szCs w:val="16"/>
        </w:rPr>
      </w:pPr>
      <w:r w:rsidRPr="000E0E09">
        <w:rPr>
          <w:rFonts w:ascii="Arial Narrow" w:hAnsi="Arial Narrow" w:cs="Arial"/>
          <w:i/>
          <w:iCs/>
          <w:sz w:val="16"/>
          <w:szCs w:val="16"/>
        </w:rPr>
        <w:t xml:space="preserve">Egz. 1 – str. </w:t>
      </w:r>
      <w:proofErr w:type="spellStart"/>
      <w:r w:rsidRPr="000E0E09">
        <w:rPr>
          <w:rFonts w:ascii="Arial Narrow" w:hAnsi="Arial Narrow" w:cs="Arial"/>
          <w:i/>
          <w:iCs/>
          <w:sz w:val="16"/>
          <w:szCs w:val="16"/>
        </w:rPr>
        <w:t>int</w:t>
      </w:r>
      <w:proofErr w:type="spellEnd"/>
      <w:r w:rsidRPr="000E0E09">
        <w:rPr>
          <w:rFonts w:ascii="Arial Narrow" w:hAnsi="Arial Narrow" w:cs="Arial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0E0E09">
        <w:rPr>
          <w:rFonts w:ascii="Arial Narrow" w:hAnsi="Arial Narrow" w:cs="Arial"/>
          <w:i/>
          <w:iCs/>
          <w:sz w:val="16"/>
          <w:szCs w:val="16"/>
        </w:rPr>
        <w:t>SZPubl</w:t>
      </w:r>
      <w:proofErr w:type="spellEnd"/>
      <w:r w:rsidRPr="000E0E09">
        <w:rPr>
          <w:rFonts w:ascii="Arial Narrow" w:hAnsi="Arial Narrow" w:cs="Arial"/>
          <w:i/>
          <w:iCs/>
          <w:sz w:val="16"/>
          <w:szCs w:val="16"/>
        </w:rPr>
        <w:t xml:space="preserve">. T2612 B5  </w:t>
      </w:r>
    </w:p>
    <w:p w14:paraId="51C821E5" w14:textId="5294B72F" w:rsidR="000E0E09" w:rsidRPr="000E0E09" w:rsidRDefault="000E0E09" w:rsidP="000E0E09">
      <w:pPr>
        <w:rPr>
          <w:rFonts w:ascii="Arial Narrow" w:hAnsi="Arial Narrow" w:cs="Arial"/>
          <w:i/>
          <w:iCs/>
          <w:sz w:val="16"/>
          <w:szCs w:val="16"/>
        </w:rPr>
      </w:pPr>
      <w:r w:rsidRPr="000E0E09">
        <w:rPr>
          <w:rFonts w:ascii="Arial Narrow" w:hAnsi="Arial Narrow" w:cs="Arial"/>
          <w:i/>
          <w:iCs/>
          <w:sz w:val="16"/>
          <w:szCs w:val="16"/>
        </w:rPr>
        <w:t xml:space="preserve">Wyk. Barbara </w:t>
      </w:r>
      <w:proofErr w:type="spellStart"/>
      <w:r w:rsidRPr="000E0E09">
        <w:rPr>
          <w:rFonts w:ascii="Arial Narrow" w:hAnsi="Arial Narrow" w:cs="Arial"/>
          <w:i/>
          <w:iCs/>
          <w:sz w:val="16"/>
          <w:szCs w:val="16"/>
        </w:rPr>
        <w:t>Choroszyńska</w:t>
      </w:r>
      <w:proofErr w:type="spellEnd"/>
      <w:r w:rsidR="009C625F">
        <w:rPr>
          <w:rFonts w:ascii="Arial Narrow" w:hAnsi="Arial Narrow" w:cs="Arial"/>
          <w:i/>
          <w:iCs/>
          <w:sz w:val="16"/>
          <w:szCs w:val="16"/>
        </w:rPr>
        <w:t xml:space="preserve">, Marta </w:t>
      </w:r>
      <w:proofErr w:type="gramStart"/>
      <w:r w:rsidR="009C625F">
        <w:rPr>
          <w:rFonts w:ascii="Arial Narrow" w:hAnsi="Arial Narrow" w:cs="Arial"/>
          <w:i/>
          <w:iCs/>
          <w:sz w:val="16"/>
          <w:szCs w:val="16"/>
        </w:rPr>
        <w:t xml:space="preserve">Sierek </w:t>
      </w:r>
      <w:r w:rsidRPr="000E0E09">
        <w:rPr>
          <w:rFonts w:ascii="Arial Narrow" w:hAnsi="Arial Narrow" w:cs="Arial"/>
          <w:i/>
          <w:iCs/>
          <w:sz w:val="16"/>
          <w:szCs w:val="16"/>
        </w:rPr>
        <w:t xml:space="preserve"> –</w:t>
      </w:r>
      <w:proofErr w:type="gramEnd"/>
      <w:r w:rsidRPr="000E0E09">
        <w:rPr>
          <w:rFonts w:ascii="Arial Narrow" w:hAnsi="Arial Narrow" w:cs="Arial"/>
          <w:i/>
          <w:iCs/>
          <w:sz w:val="16"/>
          <w:szCs w:val="16"/>
        </w:rPr>
        <w:t xml:space="preserve"> tel. 261 417 449, e-mail:</w:t>
      </w:r>
      <w:r w:rsidR="009C625F">
        <w:rPr>
          <w:rFonts w:ascii="Arial Narrow" w:hAnsi="Arial Narrow" w:cs="Arial"/>
          <w:i/>
          <w:iCs/>
          <w:sz w:val="16"/>
          <w:szCs w:val="16"/>
        </w:rPr>
        <w:t xml:space="preserve"> </w:t>
      </w:r>
      <w:hyperlink r:id="rId6" w:history="1">
        <w:r w:rsidR="009C625F" w:rsidRPr="00C70E8A">
          <w:rPr>
            <w:rStyle w:val="Hipercze"/>
            <w:rFonts w:ascii="Arial Narrow" w:hAnsi="Arial Narrow" w:cs="Arial"/>
            <w:i/>
            <w:iCs/>
            <w:sz w:val="16"/>
            <w:szCs w:val="16"/>
          </w:rPr>
          <w:t>sierek9858/@10wsk.mil.pl</w:t>
        </w:r>
      </w:hyperlink>
      <w:r w:rsidR="009C625F">
        <w:rPr>
          <w:rFonts w:ascii="Arial Narrow" w:hAnsi="Arial Narrow" w:cs="Arial"/>
          <w:i/>
          <w:iCs/>
          <w:sz w:val="16"/>
          <w:szCs w:val="16"/>
        </w:rPr>
        <w:t xml:space="preserve">  </w:t>
      </w:r>
      <w:hyperlink r:id="rId7" w:history="1">
        <w:r w:rsidRPr="000E0E09">
          <w:rPr>
            <w:rStyle w:val="Hipercze"/>
            <w:rFonts w:ascii="Arial Narrow" w:hAnsi="Arial Narrow" w:cs="Arial"/>
            <w:i/>
            <w:sz w:val="16"/>
            <w:szCs w:val="16"/>
          </w:rPr>
          <w:t>choroszynska3292@10wsk.mil.pl</w:t>
        </w:r>
      </w:hyperlink>
      <w:r w:rsidRPr="000E0E09">
        <w:rPr>
          <w:rFonts w:ascii="Arial Narrow" w:hAnsi="Arial Narrow" w:cs="Arial"/>
          <w:i/>
          <w:sz w:val="16"/>
          <w:szCs w:val="16"/>
        </w:rPr>
        <w:t xml:space="preserve"> </w:t>
      </w:r>
    </w:p>
    <w:p w14:paraId="14C51C9E" w14:textId="61BE2AD3" w:rsidR="008642B3" w:rsidRPr="000E0E09" w:rsidRDefault="000E0E09" w:rsidP="000E0E09">
      <w:pPr>
        <w:rPr>
          <w:rFonts w:ascii="Arial Narrow" w:hAnsi="Arial Narrow" w:cs="Arial"/>
          <w:i/>
          <w:sz w:val="16"/>
          <w:szCs w:val="16"/>
        </w:rPr>
      </w:pPr>
      <w:r w:rsidRPr="000E0E09">
        <w:rPr>
          <w:rFonts w:ascii="Arial Narrow" w:hAnsi="Arial Narrow" w:cs="Arial"/>
          <w:i/>
          <w:iCs/>
          <w:sz w:val="16"/>
          <w:szCs w:val="16"/>
        </w:rPr>
        <w:t xml:space="preserve">Data: </w:t>
      </w:r>
      <w:r>
        <w:rPr>
          <w:rFonts w:ascii="Arial Narrow" w:hAnsi="Arial Narrow" w:cs="Arial"/>
          <w:i/>
          <w:sz w:val="16"/>
          <w:szCs w:val="16"/>
        </w:rPr>
        <w:t>19.12.</w:t>
      </w:r>
      <w:r w:rsidRPr="000E0E09">
        <w:rPr>
          <w:rFonts w:ascii="Arial Narrow" w:hAnsi="Arial Narrow" w:cs="Arial"/>
          <w:i/>
          <w:sz w:val="16"/>
          <w:szCs w:val="16"/>
        </w:rPr>
        <w:t>2025 r.</w:t>
      </w:r>
    </w:p>
    <w:sectPr w:rsidR="008642B3" w:rsidRPr="000E0E09" w:rsidSect="00992F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876E91" w14:textId="77777777" w:rsidR="00482380" w:rsidRDefault="00482380">
      <w:r>
        <w:separator/>
      </w:r>
    </w:p>
  </w:endnote>
  <w:endnote w:type="continuationSeparator" w:id="0">
    <w:p w14:paraId="7768A9DD" w14:textId="77777777" w:rsidR="00482380" w:rsidRDefault="00482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86FB1" w14:textId="77777777" w:rsidR="002E6D08" w:rsidRDefault="002E6D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D9E06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D14347B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7B2E2686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A185B" w14:textId="77777777" w:rsidR="002E6D08" w:rsidRDefault="002E6D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57E01" w14:textId="77777777" w:rsidR="00482380" w:rsidRDefault="00482380">
      <w:r>
        <w:separator/>
      </w:r>
    </w:p>
  </w:footnote>
  <w:footnote w:type="continuationSeparator" w:id="0">
    <w:p w14:paraId="746D3DE3" w14:textId="77777777" w:rsidR="00482380" w:rsidRDefault="00482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68581" w14:textId="77777777" w:rsidR="002E6D08" w:rsidRDefault="002E6D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602F5" w14:textId="77777777" w:rsidR="002E6D08" w:rsidRDefault="002E6D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D58FC" w14:textId="77777777" w:rsidR="002E6D08" w:rsidRDefault="002E6D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2380"/>
    <w:rsid w:val="00022322"/>
    <w:rsid w:val="00042497"/>
    <w:rsid w:val="000C1E6F"/>
    <w:rsid w:val="000C4321"/>
    <w:rsid w:val="000E0E09"/>
    <w:rsid w:val="000E4E56"/>
    <w:rsid w:val="001A1468"/>
    <w:rsid w:val="001B7815"/>
    <w:rsid w:val="001D1EEC"/>
    <w:rsid w:val="00211A34"/>
    <w:rsid w:val="002B1E4F"/>
    <w:rsid w:val="002B6761"/>
    <w:rsid w:val="002E6D08"/>
    <w:rsid w:val="003445A0"/>
    <w:rsid w:val="003A0AFC"/>
    <w:rsid w:val="003D611C"/>
    <w:rsid w:val="00431C0B"/>
    <w:rsid w:val="00437CAD"/>
    <w:rsid w:val="004657DA"/>
    <w:rsid w:val="00482380"/>
    <w:rsid w:val="004830FD"/>
    <w:rsid w:val="004846BA"/>
    <w:rsid w:val="004B2665"/>
    <w:rsid w:val="004C3459"/>
    <w:rsid w:val="004E324A"/>
    <w:rsid w:val="004E7234"/>
    <w:rsid w:val="004E7B02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C625F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B023E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610B1A"/>
  <w15:chartTrackingRefBased/>
  <w15:docId w15:val="{5E97204A-AF1A-4ECE-805C-B42AD259F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rsid w:val="000E0E0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0E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ierek9858/@10wsk.mil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2630</Words>
  <Characters>15171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ZIM 10wsk</cp:lastModifiedBy>
  <cp:revision>3</cp:revision>
  <cp:lastPrinted>2025-12-19T11:06:00Z</cp:lastPrinted>
  <dcterms:created xsi:type="dcterms:W3CDTF">2025-12-19T11:03:00Z</dcterms:created>
  <dcterms:modified xsi:type="dcterms:W3CDTF">2025-12-19T11:06:00Z</dcterms:modified>
</cp:coreProperties>
</file>