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658BAD5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E2084B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6981CCD" w14:textId="7AA46213" w:rsidR="00E2084B" w:rsidRDefault="00E94500" w:rsidP="00E22E50">
      <w:pPr>
        <w:jc w:val="center"/>
        <w:rPr>
          <w:b/>
          <w:bCs/>
        </w:rPr>
      </w:pPr>
      <w:r w:rsidRPr="00E94500">
        <w:rPr>
          <w:b/>
          <w:bCs/>
        </w:rPr>
        <w:t xml:space="preserve">Dostawa mebli i wyposażenia </w:t>
      </w:r>
      <w:proofErr w:type="spellStart"/>
      <w:r w:rsidRPr="00E94500">
        <w:rPr>
          <w:b/>
          <w:bCs/>
        </w:rPr>
        <w:t>sal</w:t>
      </w:r>
      <w:proofErr w:type="spellEnd"/>
      <w:r w:rsidRPr="00E94500">
        <w:rPr>
          <w:b/>
          <w:bCs/>
        </w:rPr>
        <w:t xml:space="preserve"> chorych do wymogów SANEPID-u Filia nr 3</w:t>
      </w:r>
    </w:p>
    <w:p w14:paraId="0FDB1FE7" w14:textId="77777777" w:rsidR="00E94500" w:rsidRDefault="00E94500" w:rsidP="00E22E50">
      <w:pPr>
        <w:jc w:val="center"/>
        <w:rPr>
          <w:b/>
          <w:bCs/>
        </w:rPr>
      </w:pPr>
    </w:p>
    <w:p w14:paraId="5518607C" w14:textId="444916BD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483DF5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D0590E" w:rsidRPr="00281DC6">
              <w:rPr>
                <w:rFonts w:eastAsia="Calibri"/>
                <w:sz w:val="22"/>
                <w:szCs w:val="22"/>
              </w:rPr>
              <w:t>Wykonawcy</w:t>
            </w:r>
            <w:r w:rsidRPr="00281DC6">
              <w:br/>
              <w:t>(</w:t>
            </w:r>
            <w:r w:rsidR="00D0590E">
              <w:t xml:space="preserve">ulica, kod, miejscowość,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04498CC" w:rsidR="00281DC6" w:rsidRPr="00432505" w:rsidRDefault="00281DC6" w:rsidP="00683AB2">
      <w:pPr>
        <w:numPr>
          <w:ilvl w:val="0"/>
          <w:numId w:val="1"/>
        </w:numPr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7E7AF2EF" w14:textId="77777777" w:rsidR="00E22E50" w:rsidRDefault="00E22E50" w:rsidP="00683AB2">
      <w:pPr>
        <w:contextualSpacing/>
        <w:jc w:val="both"/>
        <w:rPr>
          <w:sz w:val="22"/>
        </w:rPr>
      </w:pPr>
    </w:p>
    <w:p w14:paraId="70EE6035" w14:textId="621084DB" w:rsidR="00C70435" w:rsidRPr="00495167" w:rsidRDefault="00C70435" w:rsidP="00683AB2">
      <w:pPr>
        <w:ind w:left="284"/>
        <w:jc w:val="both"/>
      </w:pPr>
      <w:bookmarkStart w:id="2" w:name="_Hlk51753816"/>
      <w:bookmarkStart w:id="3" w:name="_Hlk50105795"/>
      <w:r w:rsidRPr="00495167">
        <w:t xml:space="preserve">wartość netto za wykonanie całości przedmiotu zamówienia </w:t>
      </w:r>
      <w:r w:rsidR="00E02557">
        <w:t xml:space="preserve">(wszystkie pozycje) </w:t>
      </w:r>
      <w:r w:rsidRPr="00495167">
        <w:t>wynosi..............</w:t>
      </w:r>
      <w:r>
        <w:t>..</w:t>
      </w:r>
      <w:r w:rsidRPr="00495167">
        <w:t>......... zł</w:t>
      </w:r>
    </w:p>
    <w:p w14:paraId="03EDC3D3" w14:textId="77777777" w:rsidR="00C70435" w:rsidRPr="00495167" w:rsidRDefault="00C70435" w:rsidP="00683AB2">
      <w:pPr>
        <w:ind w:left="284" w:hanging="284"/>
        <w:jc w:val="both"/>
      </w:pPr>
      <w:r w:rsidRPr="00495167">
        <w:t xml:space="preserve">     stawka  podatku VAT wynosi  ......%</w:t>
      </w:r>
      <w:r>
        <w:t xml:space="preserve">, </w:t>
      </w:r>
      <w:r w:rsidRPr="00495167">
        <w:t>kwota podatku VAT wynosi ................................ zł</w:t>
      </w:r>
    </w:p>
    <w:p w14:paraId="537E1ECA" w14:textId="512BBE39" w:rsidR="00C70435" w:rsidRPr="00495167" w:rsidRDefault="00C70435" w:rsidP="00683AB2">
      <w:pPr>
        <w:ind w:left="284" w:hanging="284"/>
        <w:jc w:val="both"/>
      </w:pPr>
      <w:r w:rsidRPr="00495167">
        <w:tab/>
        <w:t xml:space="preserve">wartość brutto za wykonanie całości przedmiotu zamówienia </w:t>
      </w:r>
      <w:r w:rsidR="00E02557">
        <w:t xml:space="preserve">(wszystkie pozycje) </w:t>
      </w:r>
      <w:r w:rsidRPr="00495167">
        <w:t>wynosi.............</w:t>
      </w:r>
      <w:r>
        <w:t>.</w:t>
      </w:r>
      <w:r w:rsidRPr="00495167">
        <w:t>.......... zł</w:t>
      </w:r>
    </w:p>
    <w:p w14:paraId="286FFA82" w14:textId="77777777" w:rsidR="00C70435" w:rsidRPr="00495167" w:rsidRDefault="00C70435" w:rsidP="00683AB2">
      <w:pPr>
        <w:ind w:left="284" w:hanging="284"/>
        <w:jc w:val="both"/>
      </w:pPr>
      <w:r w:rsidRPr="00495167">
        <w:t xml:space="preserve">     (słownie:...................................................................................................................... zł)</w:t>
      </w:r>
      <w:r>
        <w:t>.</w:t>
      </w:r>
    </w:p>
    <w:p w14:paraId="4D88D78D" w14:textId="77777777" w:rsidR="001A4456" w:rsidRPr="002A1EFE" w:rsidRDefault="001A4456" w:rsidP="00683AB2">
      <w:pPr>
        <w:jc w:val="both"/>
        <w:rPr>
          <w:sz w:val="22"/>
          <w:szCs w:val="22"/>
        </w:rPr>
      </w:pPr>
    </w:p>
    <w:p w14:paraId="3EADDF25" w14:textId="1B0CED21" w:rsidR="00925288" w:rsidRPr="002A1EFE" w:rsidRDefault="00BD55C8" w:rsidP="00683AB2">
      <w:pPr>
        <w:ind w:left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>Czas realizacji</w:t>
      </w:r>
      <w:r w:rsidR="00C70435">
        <w:rPr>
          <w:sz w:val="22"/>
          <w:szCs w:val="22"/>
        </w:rPr>
        <w:t xml:space="preserve"> umowy: 60 dni</w:t>
      </w:r>
    </w:p>
    <w:p w14:paraId="2F565327" w14:textId="77777777" w:rsidR="00925288" w:rsidRPr="002A1EFE" w:rsidRDefault="00925288" w:rsidP="00683AB2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ab/>
        <w:t>Warunki płatności: 60 dni</w:t>
      </w:r>
    </w:p>
    <w:p w14:paraId="606E218F" w14:textId="77777777" w:rsidR="003D3AB9" w:rsidRDefault="003D3AB9" w:rsidP="00683AB2">
      <w:pPr>
        <w:ind w:left="284"/>
        <w:jc w:val="both"/>
        <w:rPr>
          <w:sz w:val="22"/>
          <w:szCs w:val="22"/>
        </w:rPr>
      </w:pPr>
    </w:p>
    <w:p w14:paraId="3933E44C" w14:textId="0B88B9BC" w:rsidR="003D3AB9" w:rsidRPr="003D3AB9" w:rsidRDefault="003D3AB9" w:rsidP="00683AB2">
      <w:pPr>
        <w:ind w:left="284"/>
        <w:jc w:val="both"/>
        <w:rPr>
          <w:sz w:val="22"/>
          <w:szCs w:val="22"/>
        </w:rPr>
      </w:pPr>
      <w:r w:rsidRPr="003D3AB9">
        <w:rPr>
          <w:sz w:val="22"/>
          <w:szCs w:val="22"/>
        </w:rPr>
        <w:lastRenderedPageBreak/>
        <w:t>Okres gwarancji wynosi</w:t>
      </w:r>
      <w:r w:rsidRPr="003D3AB9">
        <w:rPr>
          <w:b/>
          <w:bCs/>
          <w:sz w:val="22"/>
          <w:szCs w:val="22"/>
        </w:rPr>
        <w:t xml:space="preserve"> </w:t>
      </w:r>
      <w:r w:rsidR="00BB66B3">
        <w:rPr>
          <w:b/>
          <w:bCs/>
          <w:sz w:val="22"/>
          <w:szCs w:val="22"/>
        </w:rPr>
        <w:t>24</w:t>
      </w:r>
      <w:r w:rsidRPr="003D3AB9">
        <w:rPr>
          <w:b/>
          <w:bCs/>
          <w:sz w:val="22"/>
          <w:szCs w:val="22"/>
        </w:rPr>
        <w:t xml:space="preserve"> miesiące</w:t>
      </w:r>
      <w:r w:rsidRPr="003D3AB9">
        <w:rPr>
          <w:sz w:val="22"/>
          <w:szCs w:val="22"/>
        </w:rPr>
        <w:t xml:space="preserve"> od dnia odebrania przez Zamawiającego przedmiotu umowy</w:t>
      </w:r>
    </w:p>
    <w:p w14:paraId="327C030B" w14:textId="77777777" w:rsidR="003D2FBE" w:rsidRDefault="003D2FBE" w:rsidP="00683AB2">
      <w:pPr>
        <w:contextualSpacing/>
        <w:jc w:val="both"/>
        <w:rPr>
          <w:b/>
          <w:bCs/>
          <w:sz w:val="22"/>
        </w:rPr>
      </w:pPr>
    </w:p>
    <w:bookmarkEnd w:id="2"/>
    <w:bookmarkEnd w:id="3"/>
    <w:p w14:paraId="7EA77EF0" w14:textId="77777777" w:rsidR="00960DE7" w:rsidRPr="00B34EF5" w:rsidRDefault="00960DE7" w:rsidP="00960DE7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7ABDBEE3" w14:textId="77777777" w:rsidR="00960DE7" w:rsidRPr="00B34EF5" w:rsidRDefault="00960DE7" w:rsidP="00960DE7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C50F47D" w14:textId="77777777" w:rsidR="00960DE7" w:rsidRPr="00B34EF5" w:rsidRDefault="00960DE7" w:rsidP="00960DE7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03A26" w14:textId="77777777" w:rsidR="00960DE7" w:rsidRPr="00B34EF5" w:rsidRDefault="00960DE7" w:rsidP="00960DE7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71839C5E" w14:textId="77777777" w:rsidR="00960DE7" w:rsidRPr="00B34EF5" w:rsidRDefault="00960DE7" w:rsidP="00960DE7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6112B6CF" w14:textId="77777777" w:rsidR="00960DE7" w:rsidRPr="00B34EF5" w:rsidRDefault="00960DE7" w:rsidP="00960DE7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25FC1C5C" w14:textId="77777777" w:rsidR="00960DE7" w:rsidRPr="00B34EF5" w:rsidRDefault="00960DE7" w:rsidP="00960DE7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53D8C43F" w14:textId="77777777" w:rsidR="00960DE7" w:rsidRPr="00B34EF5" w:rsidRDefault="00960DE7" w:rsidP="00960DE7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DED8206" w14:textId="77777777" w:rsidR="00960DE7" w:rsidRPr="00B34EF5" w:rsidRDefault="00960DE7" w:rsidP="00960DE7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5BA1F18D" w14:textId="77777777" w:rsidR="00960DE7" w:rsidRPr="00B34EF5" w:rsidRDefault="00960DE7" w:rsidP="00960DE7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6EBC9219" w14:textId="77777777" w:rsidR="00960DE7" w:rsidRPr="00B34EF5" w:rsidRDefault="00960DE7" w:rsidP="00960DE7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533DCE27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051A9ECA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694A5F15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652E8F34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638B148" w14:textId="77777777" w:rsidR="00960DE7" w:rsidRPr="00B34EF5" w:rsidRDefault="00960DE7" w:rsidP="00960DE7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7F5E682" w14:textId="77777777" w:rsidR="00960DE7" w:rsidRPr="00B34EF5" w:rsidRDefault="00960DE7" w:rsidP="00960DE7">
      <w:pPr>
        <w:ind w:firstLine="142"/>
        <w:jc w:val="both"/>
      </w:pPr>
      <w:r w:rsidRPr="00B34EF5">
        <w:t>- formularz cenowy</w:t>
      </w:r>
    </w:p>
    <w:p w14:paraId="7F98CA69" w14:textId="77777777" w:rsidR="00960DE7" w:rsidRDefault="00960DE7" w:rsidP="00960DE7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239A1F66" w14:textId="77777777" w:rsidR="00960DE7" w:rsidRPr="00735932" w:rsidRDefault="00960DE7" w:rsidP="00960DE7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6AB34C44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7B81C017" w14:textId="77777777" w:rsidR="00960DE7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BB32812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6314FBCD" w14:textId="77777777" w:rsidR="00960DE7" w:rsidRPr="00B34EF5" w:rsidRDefault="00960DE7" w:rsidP="00960DE7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370CC954" w14:textId="77777777" w:rsidR="00960DE7" w:rsidRPr="00B34EF5" w:rsidRDefault="00960DE7" w:rsidP="00960DE7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00947DE7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5BAEA6F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64907D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4ABF60F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lastRenderedPageBreak/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2AF76F4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17482DB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1DCCEEC4" w14:textId="77777777" w:rsidR="00960DE7" w:rsidRPr="007E27AA" w:rsidRDefault="00960DE7" w:rsidP="00960DE7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9F09B8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8CAC4A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5BA8FE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130CA2D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17C8C7B0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0CA16C47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27C3A242" w14:textId="77777777" w:rsidR="00960DE7" w:rsidRPr="00B34EF5" w:rsidRDefault="00960DE7" w:rsidP="00960DE7">
      <w:pPr>
        <w:pStyle w:val="Tekstpodstawowy2"/>
        <w:rPr>
          <w:szCs w:val="24"/>
          <w:u w:val="dotted"/>
        </w:rPr>
      </w:pPr>
    </w:p>
    <w:p w14:paraId="173475E0" w14:textId="77777777" w:rsidR="00960DE7" w:rsidRPr="00240A85" w:rsidRDefault="00960DE7" w:rsidP="00960DE7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668402B0" w14:textId="1583DC4F" w:rsidR="00281DC6" w:rsidRDefault="00281DC6" w:rsidP="00960DE7">
      <w:pPr>
        <w:spacing w:before="120" w:line="276" w:lineRule="auto"/>
        <w:ind w:left="284"/>
        <w:contextualSpacing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29AD92E" w14:textId="77777777" w:rsidR="00960DE7" w:rsidRDefault="00960DE7" w:rsidP="00960DE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98AAC81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8088ED3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E0B6267" w:rsidR="00D74BC1" w:rsidRDefault="00281DC6">
    <w:pPr>
      <w:pStyle w:val="Nagwek"/>
    </w:pPr>
    <w:r>
      <w:t>Znak sprawy: SZW/DZP/</w:t>
    </w:r>
    <w:r w:rsidR="00E2084B">
      <w:t>1</w:t>
    </w:r>
    <w:r w:rsidR="00E94500">
      <w:t>72</w:t>
    </w:r>
    <w:r w:rsidR="009C2D96">
      <w:t>/202</w:t>
    </w:r>
    <w:r w:rsidR="00D0590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2161A9"/>
    <w:multiLevelType w:val="hybridMultilevel"/>
    <w:tmpl w:val="1BEC9ECA"/>
    <w:lvl w:ilvl="0" w:tplc="FFFFFFFF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EDC5C12"/>
    <w:multiLevelType w:val="hybridMultilevel"/>
    <w:tmpl w:val="1BEC9ECA"/>
    <w:lvl w:ilvl="0" w:tplc="557016BE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9"/>
  </w:num>
  <w:num w:numId="2" w16cid:durableId="1906186095">
    <w:abstractNumId w:val="37"/>
  </w:num>
  <w:num w:numId="3" w16cid:durableId="1681618092">
    <w:abstractNumId w:val="18"/>
  </w:num>
  <w:num w:numId="4" w16cid:durableId="484904262">
    <w:abstractNumId w:val="20"/>
  </w:num>
  <w:num w:numId="5" w16cid:durableId="606275709">
    <w:abstractNumId w:val="14"/>
  </w:num>
  <w:num w:numId="6" w16cid:durableId="621153586">
    <w:abstractNumId w:val="9"/>
  </w:num>
  <w:num w:numId="7" w16cid:durableId="409469870">
    <w:abstractNumId w:val="26"/>
  </w:num>
  <w:num w:numId="8" w16cid:durableId="52237868">
    <w:abstractNumId w:val="42"/>
  </w:num>
  <w:num w:numId="9" w16cid:durableId="141969295">
    <w:abstractNumId w:val="19"/>
  </w:num>
  <w:num w:numId="10" w16cid:durableId="1750955323">
    <w:abstractNumId w:val="6"/>
  </w:num>
  <w:num w:numId="11" w16cid:durableId="1438477906">
    <w:abstractNumId w:val="12"/>
  </w:num>
  <w:num w:numId="12" w16cid:durableId="240722652">
    <w:abstractNumId w:val="50"/>
  </w:num>
  <w:num w:numId="13" w16cid:durableId="1976792985">
    <w:abstractNumId w:val="11"/>
  </w:num>
  <w:num w:numId="14" w16cid:durableId="1640645222">
    <w:abstractNumId w:val="52"/>
  </w:num>
  <w:num w:numId="15" w16cid:durableId="194539141">
    <w:abstractNumId w:val="22"/>
  </w:num>
  <w:num w:numId="16" w16cid:durableId="1014115996">
    <w:abstractNumId w:val="27"/>
  </w:num>
  <w:num w:numId="17" w16cid:durableId="45569915">
    <w:abstractNumId w:val="17"/>
  </w:num>
  <w:num w:numId="18" w16cid:durableId="913315008">
    <w:abstractNumId w:val="24"/>
  </w:num>
  <w:num w:numId="19" w16cid:durableId="678582291">
    <w:abstractNumId w:val="8"/>
  </w:num>
  <w:num w:numId="20" w16cid:durableId="1578900274">
    <w:abstractNumId w:val="0"/>
  </w:num>
  <w:num w:numId="21" w16cid:durableId="1374768203">
    <w:abstractNumId w:val="46"/>
  </w:num>
  <w:num w:numId="22" w16cid:durableId="492645822">
    <w:abstractNumId w:val="44"/>
  </w:num>
  <w:num w:numId="23" w16cid:durableId="1260141959">
    <w:abstractNumId w:val="31"/>
  </w:num>
  <w:num w:numId="24" w16cid:durableId="1325469297">
    <w:abstractNumId w:val="40"/>
  </w:num>
  <w:num w:numId="25" w16cid:durableId="831603133">
    <w:abstractNumId w:val="23"/>
  </w:num>
  <w:num w:numId="26" w16cid:durableId="713627480">
    <w:abstractNumId w:val="28"/>
  </w:num>
  <w:num w:numId="27" w16cid:durableId="1508399122">
    <w:abstractNumId w:val="45"/>
  </w:num>
  <w:num w:numId="28" w16cid:durableId="1648706482">
    <w:abstractNumId w:val="30"/>
  </w:num>
  <w:num w:numId="29" w16cid:durableId="1554348830">
    <w:abstractNumId w:val="29"/>
  </w:num>
  <w:num w:numId="30" w16cid:durableId="1663463448">
    <w:abstractNumId w:val="25"/>
  </w:num>
  <w:num w:numId="31" w16cid:durableId="1169753012">
    <w:abstractNumId w:val="49"/>
  </w:num>
  <w:num w:numId="32" w16cid:durableId="633414430">
    <w:abstractNumId w:val="51"/>
  </w:num>
  <w:num w:numId="33" w16cid:durableId="266813225">
    <w:abstractNumId w:val="36"/>
  </w:num>
  <w:num w:numId="34" w16cid:durableId="593133266">
    <w:abstractNumId w:val="33"/>
  </w:num>
  <w:num w:numId="35" w16cid:durableId="1825466200">
    <w:abstractNumId w:val="2"/>
  </w:num>
  <w:num w:numId="36" w16cid:durableId="1701205170">
    <w:abstractNumId w:val="10"/>
  </w:num>
  <w:num w:numId="37" w16cid:durableId="1540976527">
    <w:abstractNumId w:val="32"/>
  </w:num>
  <w:num w:numId="38" w16cid:durableId="2065908881">
    <w:abstractNumId w:val="13"/>
  </w:num>
  <w:num w:numId="39" w16cid:durableId="1147865665">
    <w:abstractNumId w:val="53"/>
  </w:num>
  <w:num w:numId="40" w16cid:durableId="1182159761">
    <w:abstractNumId w:val="7"/>
  </w:num>
  <w:num w:numId="41" w16cid:durableId="171459467">
    <w:abstractNumId w:val="5"/>
  </w:num>
  <w:num w:numId="42" w16cid:durableId="1445155286">
    <w:abstractNumId w:val="54"/>
  </w:num>
  <w:num w:numId="43" w16cid:durableId="1959216376">
    <w:abstractNumId w:val="16"/>
  </w:num>
  <w:num w:numId="44" w16cid:durableId="1606838556">
    <w:abstractNumId w:val="21"/>
  </w:num>
  <w:num w:numId="45" w16cid:durableId="388770110">
    <w:abstractNumId w:val="34"/>
  </w:num>
  <w:num w:numId="46" w16cid:durableId="75444212">
    <w:abstractNumId w:val="47"/>
  </w:num>
  <w:num w:numId="47" w16cid:durableId="2100253761">
    <w:abstractNumId w:val="41"/>
  </w:num>
  <w:num w:numId="48" w16cid:durableId="883641332">
    <w:abstractNumId w:val="4"/>
  </w:num>
  <w:num w:numId="49" w16cid:durableId="1168251843">
    <w:abstractNumId w:val="43"/>
  </w:num>
  <w:num w:numId="50" w16cid:durableId="694960279">
    <w:abstractNumId w:val="48"/>
  </w:num>
  <w:num w:numId="51" w16cid:durableId="1486045478">
    <w:abstractNumId w:val="38"/>
  </w:num>
  <w:num w:numId="52" w16cid:durableId="1987273665">
    <w:abstractNumId w:val="1"/>
  </w:num>
  <w:num w:numId="53" w16cid:durableId="1668971175">
    <w:abstractNumId w:val="15"/>
  </w:num>
  <w:num w:numId="54" w16cid:durableId="270011380">
    <w:abstractNumId w:val="35"/>
  </w:num>
  <w:num w:numId="55" w16cid:durableId="141134410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527D8"/>
    <w:rsid w:val="00066D4D"/>
    <w:rsid w:val="00071FE3"/>
    <w:rsid w:val="000859D9"/>
    <w:rsid w:val="000B7920"/>
    <w:rsid w:val="001675BC"/>
    <w:rsid w:val="0018410E"/>
    <w:rsid w:val="00187BC7"/>
    <w:rsid w:val="00195E99"/>
    <w:rsid w:val="001A4456"/>
    <w:rsid w:val="001B7249"/>
    <w:rsid w:val="001D7114"/>
    <w:rsid w:val="001F5C81"/>
    <w:rsid w:val="002569A6"/>
    <w:rsid w:val="00281DC6"/>
    <w:rsid w:val="002A1EFE"/>
    <w:rsid w:val="002B612F"/>
    <w:rsid w:val="002D0B11"/>
    <w:rsid w:val="002E68EA"/>
    <w:rsid w:val="00302047"/>
    <w:rsid w:val="0030391A"/>
    <w:rsid w:val="003A09E2"/>
    <w:rsid w:val="003A652F"/>
    <w:rsid w:val="003B13D5"/>
    <w:rsid w:val="003D2FBE"/>
    <w:rsid w:val="003D3AB9"/>
    <w:rsid w:val="004064EE"/>
    <w:rsid w:val="004127BF"/>
    <w:rsid w:val="00417B3A"/>
    <w:rsid w:val="00432505"/>
    <w:rsid w:val="00443C09"/>
    <w:rsid w:val="00460383"/>
    <w:rsid w:val="00467243"/>
    <w:rsid w:val="0048160C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5F49F6"/>
    <w:rsid w:val="00613B65"/>
    <w:rsid w:val="00635C6E"/>
    <w:rsid w:val="00665F78"/>
    <w:rsid w:val="00666FE9"/>
    <w:rsid w:val="00683AB2"/>
    <w:rsid w:val="006929C9"/>
    <w:rsid w:val="006A2CCB"/>
    <w:rsid w:val="006B0115"/>
    <w:rsid w:val="006E5589"/>
    <w:rsid w:val="00740C0B"/>
    <w:rsid w:val="00757FAF"/>
    <w:rsid w:val="007717C3"/>
    <w:rsid w:val="007B7D5C"/>
    <w:rsid w:val="007D1797"/>
    <w:rsid w:val="007D6955"/>
    <w:rsid w:val="0080270C"/>
    <w:rsid w:val="00811BCD"/>
    <w:rsid w:val="00813379"/>
    <w:rsid w:val="00893232"/>
    <w:rsid w:val="00893412"/>
    <w:rsid w:val="008D29B6"/>
    <w:rsid w:val="00925288"/>
    <w:rsid w:val="00925993"/>
    <w:rsid w:val="00942685"/>
    <w:rsid w:val="00960DE7"/>
    <w:rsid w:val="009971F0"/>
    <w:rsid w:val="009C2D96"/>
    <w:rsid w:val="009C398F"/>
    <w:rsid w:val="009E5297"/>
    <w:rsid w:val="009F7E9D"/>
    <w:rsid w:val="00A35DA2"/>
    <w:rsid w:val="00A45690"/>
    <w:rsid w:val="00A641B1"/>
    <w:rsid w:val="00AC0870"/>
    <w:rsid w:val="00AD4C64"/>
    <w:rsid w:val="00AE19D3"/>
    <w:rsid w:val="00AE55B5"/>
    <w:rsid w:val="00B03F5C"/>
    <w:rsid w:val="00B22D6B"/>
    <w:rsid w:val="00B36CBF"/>
    <w:rsid w:val="00B40145"/>
    <w:rsid w:val="00B71BCD"/>
    <w:rsid w:val="00BB3E12"/>
    <w:rsid w:val="00BB66B3"/>
    <w:rsid w:val="00BB7503"/>
    <w:rsid w:val="00BD55C8"/>
    <w:rsid w:val="00BE1621"/>
    <w:rsid w:val="00C02BAF"/>
    <w:rsid w:val="00C336B1"/>
    <w:rsid w:val="00C3420C"/>
    <w:rsid w:val="00C70435"/>
    <w:rsid w:val="00CA0475"/>
    <w:rsid w:val="00CA7C6C"/>
    <w:rsid w:val="00CB2BE7"/>
    <w:rsid w:val="00CD0C99"/>
    <w:rsid w:val="00D050CC"/>
    <w:rsid w:val="00D0590E"/>
    <w:rsid w:val="00D17FD4"/>
    <w:rsid w:val="00D200D8"/>
    <w:rsid w:val="00D710C9"/>
    <w:rsid w:val="00D74BC1"/>
    <w:rsid w:val="00D81677"/>
    <w:rsid w:val="00DA6D45"/>
    <w:rsid w:val="00DD6291"/>
    <w:rsid w:val="00DD785E"/>
    <w:rsid w:val="00E02557"/>
    <w:rsid w:val="00E2084B"/>
    <w:rsid w:val="00E22E50"/>
    <w:rsid w:val="00E46924"/>
    <w:rsid w:val="00E55B32"/>
    <w:rsid w:val="00E57579"/>
    <w:rsid w:val="00E67A95"/>
    <w:rsid w:val="00E93CBB"/>
    <w:rsid w:val="00E94500"/>
    <w:rsid w:val="00E9603E"/>
    <w:rsid w:val="00EC73B5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960DE7"/>
    <w:rPr>
      <w:sz w:val="24"/>
    </w:rPr>
  </w:style>
  <w:style w:type="paragraph" w:styleId="Zwykytekst">
    <w:name w:val="Plain Text"/>
    <w:basedOn w:val="Normalny"/>
    <w:link w:val="ZwykytekstZnak"/>
    <w:rsid w:val="00960DE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60DE7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uiPriority w:val="34"/>
    <w:qFormat/>
    <w:rsid w:val="007B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219</TotalTime>
  <Pages>3</Pages>
  <Words>683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42</cp:revision>
  <cp:lastPrinted>2007-10-05T06:59:00Z</cp:lastPrinted>
  <dcterms:created xsi:type="dcterms:W3CDTF">2022-10-05T12:38:00Z</dcterms:created>
  <dcterms:modified xsi:type="dcterms:W3CDTF">2025-12-22T09:31:00Z</dcterms:modified>
</cp:coreProperties>
</file>