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AA5E4" w14:textId="69085061" w:rsidR="005103B9" w:rsidRPr="00A90D0E" w:rsidRDefault="00234681" w:rsidP="00234681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69B15CF" w14:textId="77777777" w:rsidR="00C4103F" w:rsidRPr="0012157F" w:rsidRDefault="007118F0" w:rsidP="00234681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6A09B50" w14:textId="77777777" w:rsidR="006676AE" w:rsidRPr="0012157F" w:rsidRDefault="00A60A6A" w:rsidP="00234681">
      <w:pPr>
        <w:pStyle w:val="Tekstpodstawowy"/>
        <w:spacing w:after="0"/>
        <w:ind w:left="4111"/>
        <w:rPr>
          <w:rFonts w:ascii="Arial" w:hAnsi="Arial" w:cs="Arial"/>
        </w:rPr>
      </w:pPr>
      <w:r w:rsidRPr="00A60A6A">
        <w:rPr>
          <w:rFonts w:ascii="Arial" w:hAnsi="Arial" w:cs="Arial"/>
        </w:rPr>
        <w:t>SZPITAL WOJEWÓDZKI W POZNANIU</w:t>
      </w:r>
    </w:p>
    <w:p w14:paraId="4A73224E" w14:textId="77777777" w:rsidR="006676AE" w:rsidRPr="0012157F" w:rsidRDefault="00A60A6A" w:rsidP="00234681">
      <w:pPr>
        <w:pStyle w:val="Tekstpodstawowy"/>
        <w:spacing w:after="0"/>
        <w:ind w:left="4111"/>
        <w:rPr>
          <w:rFonts w:ascii="Arial" w:hAnsi="Arial" w:cs="Arial"/>
        </w:rPr>
      </w:pPr>
      <w:r w:rsidRPr="00A60A6A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A60A6A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3DF7E6CC" w14:textId="77777777" w:rsidR="00F90CD1" w:rsidRDefault="00A60A6A" w:rsidP="00234681">
      <w:pPr>
        <w:pStyle w:val="Tekstpodstawowy"/>
        <w:spacing w:after="0"/>
        <w:ind w:left="4111"/>
        <w:rPr>
          <w:rFonts w:ascii="Arial" w:hAnsi="Arial" w:cs="Arial"/>
        </w:rPr>
      </w:pPr>
      <w:r w:rsidRPr="00A60A6A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A60A6A">
        <w:rPr>
          <w:rFonts w:ascii="Arial" w:hAnsi="Arial" w:cs="Arial"/>
        </w:rPr>
        <w:t>Poznań</w:t>
      </w:r>
    </w:p>
    <w:p w14:paraId="6A5DFF7E" w14:textId="77777777" w:rsidR="009169D4" w:rsidRDefault="009169D4" w:rsidP="00234681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31F6761" w14:textId="77777777" w:rsidR="00C4103F" w:rsidRPr="002578E4" w:rsidRDefault="002578E4" w:rsidP="00234681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56CDCF93" w14:textId="77777777" w:rsidR="002578E4" w:rsidRDefault="002578E4" w:rsidP="00234681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2ACFA7A7" w14:textId="77777777" w:rsidTr="0018769E">
        <w:tc>
          <w:tcPr>
            <w:tcW w:w="2800" w:type="dxa"/>
          </w:tcPr>
          <w:p w14:paraId="30A1245A" w14:textId="77777777" w:rsidR="002578E4" w:rsidRPr="00A2540E" w:rsidRDefault="002578E4" w:rsidP="00234681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0FC6464" w14:textId="77777777" w:rsidR="002578E4" w:rsidRPr="00A2540E" w:rsidRDefault="002578E4" w:rsidP="002346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DA4260B" w14:textId="77777777" w:rsidR="002578E4" w:rsidRPr="00A2540E" w:rsidRDefault="002578E4" w:rsidP="002346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546C67" w14:textId="77777777" w:rsidR="002578E4" w:rsidRPr="00A2540E" w:rsidRDefault="002578E4" w:rsidP="00234681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35B43AE" w14:textId="77777777" w:rsidTr="0018769E">
        <w:tc>
          <w:tcPr>
            <w:tcW w:w="2800" w:type="dxa"/>
          </w:tcPr>
          <w:p w14:paraId="7B5F6B6F" w14:textId="77777777" w:rsidR="002578E4" w:rsidRPr="00A2540E" w:rsidRDefault="002578E4" w:rsidP="00234681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6A98341" w14:textId="77777777" w:rsidR="002578E4" w:rsidRPr="00A2540E" w:rsidRDefault="002578E4" w:rsidP="002346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01D06E5" w14:textId="77777777" w:rsidR="002578E4" w:rsidRPr="00A2540E" w:rsidRDefault="002578E4" w:rsidP="00234681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9E2E18" w14:textId="77777777" w:rsidR="002578E4" w:rsidRPr="00A2540E" w:rsidRDefault="002578E4" w:rsidP="00234681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F406745" w14:textId="77777777" w:rsidR="002578E4" w:rsidRPr="002578E4" w:rsidRDefault="002578E4" w:rsidP="00234681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60A6A" w:rsidRPr="0012157F" w14:paraId="57A44904" w14:textId="77777777" w:rsidTr="001E20B1">
        <w:tc>
          <w:tcPr>
            <w:tcW w:w="9104" w:type="dxa"/>
            <w:shd w:val="clear" w:color="auto" w:fill="D9D9D9"/>
          </w:tcPr>
          <w:p w14:paraId="34C67BB0" w14:textId="77777777" w:rsidR="00A60A6A" w:rsidRPr="0012157F" w:rsidRDefault="00A60A6A" w:rsidP="00234681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D83DC90" w14:textId="77777777" w:rsidR="00A60A6A" w:rsidRPr="0012157F" w:rsidRDefault="00A60A6A" w:rsidP="002346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60A6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60A6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60A6A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A60A6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60A6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06B1610C" w14:textId="77777777" w:rsidR="00A60A6A" w:rsidRPr="00612283" w:rsidRDefault="00A60A6A" w:rsidP="00234681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DE4CFF1" w14:textId="77777777" w:rsidR="00A60A6A" w:rsidRPr="00612283" w:rsidRDefault="00A60A6A" w:rsidP="00234681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E0A2E70" w14:textId="77777777" w:rsidR="00A60A6A" w:rsidRPr="0012157F" w:rsidRDefault="00A60A6A" w:rsidP="00234681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491FF7C" w14:textId="77777777" w:rsidR="00E50194" w:rsidRDefault="001F027E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6D70C088" w14:textId="77777777" w:rsidTr="0018769E">
        <w:tc>
          <w:tcPr>
            <w:tcW w:w="2269" w:type="dxa"/>
          </w:tcPr>
          <w:p w14:paraId="00031A82" w14:textId="77777777" w:rsidR="002578E4" w:rsidRPr="00A2540E" w:rsidRDefault="002578E4" w:rsidP="00234681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1C9444" w14:textId="77777777" w:rsidR="002578E4" w:rsidRPr="00A2540E" w:rsidRDefault="00A60A6A" w:rsidP="00234681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60A6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mebli i wyposażenia </w:t>
            </w:r>
            <w:proofErr w:type="spellStart"/>
            <w:r w:rsidRPr="00A60A6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sal</w:t>
            </w:r>
            <w:proofErr w:type="spellEnd"/>
            <w:r w:rsidRPr="00A60A6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chorych do wymogów SANEPID-u Filia nr 3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60A6A" w:rsidRPr="00A2540E" w14:paraId="6C510728" w14:textId="77777777" w:rsidTr="001E20B1">
        <w:tc>
          <w:tcPr>
            <w:tcW w:w="2269" w:type="dxa"/>
          </w:tcPr>
          <w:p w14:paraId="1997022E" w14:textId="77777777" w:rsidR="00A60A6A" w:rsidRPr="00A2540E" w:rsidRDefault="00A60A6A" w:rsidP="00234681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13B55A2" w14:textId="77777777" w:rsidR="00A60A6A" w:rsidRPr="00A2540E" w:rsidRDefault="00A60A6A" w:rsidP="00234681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60A6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SZW/DZP/172/2025</w:t>
            </w:r>
          </w:p>
        </w:tc>
      </w:tr>
    </w:tbl>
    <w:p w14:paraId="7B8C8B87" w14:textId="77777777" w:rsidR="002578E4" w:rsidRDefault="002578E4" w:rsidP="0023468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9D1BFF0" w14:textId="77777777" w:rsidR="00F90CD1" w:rsidRDefault="005434B3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60A6A" w:rsidRPr="00A60A6A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A2B2B39" w14:textId="77777777" w:rsidR="00234681" w:rsidRPr="0012157F" w:rsidRDefault="00234681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EEB9AE7" w14:textId="77777777" w:rsidTr="00650D6C">
        <w:tc>
          <w:tcPr>
            <w:tcW w:w="9104" w:type="dxa"/>
            <w:shd w:val="clear" w:color="auto" w:fill="D9D9D9"/>
          </w:tcPr>
          <w:p w14:paraId="5EBD4ACE" w14:textId="77777777" w:rsidR="00E50194" w:rsidRPr="00650D6C" w:rsidRDefault="00650D6C" w:rsidP="002346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FA25022" w14:textId="77777777" w:rsidR="00C113BF" w:rsidRPr="0012157F" w:rsidRDefault="00C113BF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0E8F561" w14:textId="77777777" w:rsidR="002426FF" w:rsidRPr="00A44833" w:rsidRDefault="002426FF" w:rsidP="00234681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41A5997" w14:textId="77777777" w:rsidR="00023477" w:rsidRPr="006B53D6" w:rsidRDefault="00023477" w:rsidP="00234681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21EBB70C" w14:textId="77777777" w:rsidR="00023477" w:rsidRPr="00992BD8" w:rsidRDefault="00992BD8" w:rsidP="00234681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AD9FBE2" w14:textId="77777777" w:rsidR="00992BD8" w:rsidRPr="00992BD8" w:rsidRDefault="00992BD8" w:rsidP="00234681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47A0F39A" w14:textId="77777777" w:rsidR="00023477" w:rsidRDefault="00C113BF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4AE475F" w14:textId="77777777" w:rsidR="007A2BCB" w:rsidRDefault="00992BD8" w:rsidP="0023468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CF4B49F" w14:textId="77777777" w:rsidR="00A60A6A" w:rsidRDefault="007A2BCB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42C1F893" w14:textId="77777777" w:rsidR="00AC6A18" w:rsidRDefault="00AC6A18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52275CF" w14:textId="77777777" w:rsidR="00234681" w:rsidRDefault="00234681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B3AE94E" w14:textId="77777777" w:rsidTr="00CD4DD1">
        <w:tc>
          <w:tcPr>
            <w:tcW w:w="9104" w:type="dxa"/>
            <w:shd w:val="clear" w:color="auto" w:fill="D9D9D9"/>
          </w:tcPr>
          <w:p w14:paraId="2669FDD0" w14:textId="77777777" w:rsidR="0011306C" w:rsidRPr="00650D6C" w:rsidRDefault="0011306C" w:rsidP="002346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E153FE3" w14:textId="77777777" w:rsidR="00D2702A" w:rsidRPr="0012157F" w:rsidRDefault="004F23F7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7032CB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0A62F" w14:textId="77777777" w:rsidR="00D2702A" w:rsidRPr="0012157F" w:rsidRDefault="00D2702A" w:rsidP="00234681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0DD3" w14:textId="77777777" w:rsidR="00D2702A" w:rsidRPr="0012157F" w:rsidRDefault="00D2702A" w:rsidP="002346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60A6A" w:rsidRPr="0012157F" w14:paraId="529FB7E1" w14:textId="77777777" w:rsidTr="001E20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6971C" w14:textId="77777777" w:rsidR="00A60A6A" w:rsidRPr="0012157F" w:rsidRDefault="00A60A6A" w:rsidP="0023468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0A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FDCF9" w14:textId="77777777" w:rsidR="00A60A6A" w:rsidRPr="0012157F" w:rsidRDefault="00A60A6A" w:rsidP="0023468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0A6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C7D0118" w14:textId="77777777" w:rsidR="00A60A6A" w:rsidRPr="0012157F" w:rsidRDefault="00A60A6A" w:rsidP="002346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0A6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A60A6A" w:rsidRPr="0012157F" w14:paraId="542572D7" w14:textId="77777777" w:rsidTr="001E20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E1B7D" w14:textId="77777777" w:rsidR="00A60A6A" w:rsidRPr="0012157F" w:rsidRDefault="00A60A6A" w:rsidP="0023468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0A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161B4" w14:textId="77777777" w:rsidR="00A60A6A" w:rsidRPr="0012157F" w:rsidRDefault="00A60A6A" w:rsidP="0023468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0A6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21E0153" w14:textId="77777777" w:rsidR="00A60A6A" w:rsidRPr="0012157F" w:rsidRDefault="00A60A6A" w:rsidP="002346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0A6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A60A6A" w:rsidRPr="0012157F" w14:paraId="612949C0" w14:textId="77777777" w:rsidTr="001E20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389F6" w14:textId="77777777" w:rsidR="00A60A6A" w:rsidRPr="0012157F" w:rsidRDefault="00A60A6A" w:rsidP="0023468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0A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06367" w14:textId="77777777" w:rsidR="00A60A6A" w:rsidRPr="0012157F" w:rsidRDefault="00A60A6A" w:rsidP="0023468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0A6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CB259BB" w14:textId="77777777" w:rsidR="00A60A6A" w:rsidRPr="0012157F" w:rsidRDefault="00A60A6A" w:rsidP="002346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0A6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A60A6A" w:rsidRPr="0012157F" w14:paraId="562BEDDE" w14:textId="77777777" w:rsidTr="001E20B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F3D78" w14:textId="77777777" w:rsidR="00A60A6A" w:rsidRPr="0012157F" w:rsidRDefault="00A60A6A" w:rsidP="0023468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0A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DB97" w14:textId="77777777" w:rsidR="00A60A6A" w:rsidRPr="0012157F" w:rsidRDefault="00A60A6A" w:rsidP="00234681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60A6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E261622" w14:textId="77777777" w:rsidR="00A60A6A" w:rsidRPr="0012157F" w:rsidRDefault="00A60A6A" w:rsidP="0023468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0A6A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6E513D7B" w14:textId="77777777" w:rsidR="00E21BB4" w:rsidRPr="0012157F" w:rsidRDefault="00257E73" w:rsidP="0023468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DB07DBD" w14:textId="77777777" w:rsidR="00E21BB4" w:rsidRPr="00E21BB4" w:rsidRDefault="00E21BB4" w:rsidP="00234681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6D47E6C" w14:textId="77777777" w:rsidR="00C62F57" w:rsidRDefault="00C62F57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1102C902" w14:textId="77777777" w:rsidR="00C62F57" w:rsidRDefault="00C62F57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2E6080D" w14:textId="77777777" w:rsidR="00721D87" w:rsidRDefault="00E21BB4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DCFA8A6" w14:textId="77777777" w:rsidR="00721D87" w:rsidRDefault="00E21BB4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285BE8C" w14:textId="77777777" w:rsidR="00721D87" w:rsidRPr="00721D87" w:rsidRDefault="00721D87" w:rsidP="00234681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FEBDD52" w14:textId="77777777" w:rsidR="00721D87" w:rsidRDefault="00E21BB4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696722C" w14:textId="77777777" w:rsidR="00E21BB4" w:rsidRPr="00E21BB4" w:rsidRDefault="00E21BB4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4A6E497" w14:textId="77777777" w:rsidR="00E21BB4" w:rsidRPr="00721D87" w:rsidRDefault="00E21BB4" w:rsidP="00234681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19C5031" w14:textId="77777777" w:rsidR="00C62F57" w:rsidRDefault="00257E73" w:rsidP="0023468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DF60698" w14:textId="77777777" w:rsidTr="00CD4DD1">
        <w:tc>
          <w:tcPr>
            <w:tcW w:w="9104" w:type="dxa"/>
            <w:shd w:val="clear" w:color="auto" w:fill="D9D9D9"/>
          </w:tcPr>
          <w:p w14:paraId="14BD51C1" w14:textId="77777777" w:rsidR="00BE6F04" w:rsidRPr="00650D6C" w:rsidRDefault="00E426EB" w:rsidP="002346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267D8E0" w14:textId="77777777" w:rsidR="00FE4E2B" w:rsidRPr="00E426EB" w:rsidRDefault="00E426EB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26D6254" w14:textId="77777777" w:rsidTr="00847232">
        <w:tc>
          <w:tcPr>
            <w:tcW w:w="9104" w:type="dxa"/>
            <w:shd w:val="clear" w:color="auto" w:fill="D9D9D9"/>
          </w:tcPr>
          <w:p w14:paraId="04F7D32F" w14:textId="77777777" w:rsidR="00E426EB" w:rsidRPr="00650D6C" w:rsidRDefault="00E426EB" w:rsidP="0023468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29620975" w14:textId="77777777" w:rsidR="00E426EB" w:rsidRPr="0012157F" w:rsidRDefault="00E426EB" w:rsidP="002346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1119849" w14:textId="77777777" w:rsidR="00E426EB" w:rsidRPr="00E426EB" w:rsidRDefault="00E426EB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B0BE6A3" w14:textId="77777777" w:rsidR="00E426EB" w:rsidRPr="00E426EB" w:rsidRDefault="00E426EB" w:rsidP="00234681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29BC4F1" w14:textId="77777777" w:rsidR="00E426EB" w:rsidRPr="00FF0EBB" w:rsidRDefault="00E426EB" w:rsidP="00234681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DF4791" w14:textId="77777777" w:rsidR="00E426EB" w:rsidRPr="00E426EB" w:rsidRDefault="00E426EB" w:rsidP="00234681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CC93C5F" w14:textId="77777777" w:rsidR="00E426EB" w:rsidRPr="00FF0EBB" w:rsidRDefault="00E426EB" w:rsidP="00234681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F1DF946" w14:textId="77777777" w:rsidR="00E426EB" w:rsidRDefault="00E426EB" w:rsidP="0023468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BF100DE" w14:textId="77777777" w:rsidR="0012157F" w:rsidRPr="0012157F" w:rsidRDefault="0012157F" w:rsidP="002346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BB2A07" w14:textId="77777777" w:rsidR="00524951" w:rsidRDefault="00FE4E2B" w:rsidP="002346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2481F2A" w14:textId="77777777" w:rsidR="00524951" w:rsidRDefault="00524951" w:rsidP="00234681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3E0792E" w14:textId="77777777" w:rsidR="00FE4E2B" w:rsidRPr="0012157F" w:rsidRDefault="00524951" w:rsidP="00234681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595BB44" w14:textId="77777777" w:rsidR="00484F88" w:rsidRPr="0012157F" w:rsidRDefault="006D536F" w:rsidP="00234681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97F03" w14:textId="77777777" w:rsidR="006908B0" w:rsidRDefault="006908B0" w:rsidP="0038231F">
      <w:pPr>
        <w:spacing w:after="0" w:line="240" w:lineRule="auto"/>
      </w:pPr>
      <w:r>
        <w:separator/>
      </w:r>
    </w:p>
  </w:endnote>
  <w:endnote w:type="continuationSeparator" w:id="0">
    <w:p w14:paraId="7B33960E" w14:textId="77777777" w:rsidR="006908B0" w:rsidRDefault="006908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A5BF3" w14:textId="77777777" w:rsidR="00A60A6A" w:rsidRDefault="00A60A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330F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65B4E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3F055" w14:textId="77777777" w:rsidR="00A60A6A" w:rsidRDefault="00A60A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CCEEB" w14:textId="77777777" w:rsidR="006908B0" w:rsidRDefault="006908B0" w:rsidP="0038231F">
      <w:pPr>
        <w:spacing w:after="0" w:line="240" w:lineRule="auto"/>
      </w:pPr>
      <w:r>
        <w:separator/>
      </w:r>
    </w:p>
  </w:footnote>
  <w:footnote w:type="continuationSeparator" w:id="0">
    <w:p w14:paraId="1416091D" w14:textId="77777777" w:rsidR="006908B0" w:rsidRDefault="006908B0" w:rsidP="0038231F">
      <w:pPr>
        <w:spacing w:after="0" w:line="240" w:lineRule="auto"/>
      </w:pPr>
      <w:r>
        <w:continuationSeparator/>
      </w:r>
    </w:p>
  </w:footnote>
  <w:footnote w:id="1">
    <w:p w14:paraId="39F1711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E8C490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6D9C0C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AC526E6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08721D86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30E37" w14:textId="77777777" w:rsidR="00A60A6A" w:rsidRDefault="00A60A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FB181" w14:textId="77777777" w:rsidR="00A60A6A" w:rsidRDefault="00A60A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68824" w14:textId="77777777" w:rsidR="00A60A6A" w:rsidRDefault="00A60A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1040324">
    <w:abstractNumId w:val="11"/>
  </w:num>
  <w:num w:numId="2" w16cid:durableId="2045712924">
    <w:abstractNumId w:val="0"/>
  </w:num>
  <w:num w:numId="3" w16cid:durableId="1422602384">
    <w:abstractNumId w:val="10"/>
  </w:num>
  <w:num w:numId="4" w16cid:durableId="827093589">
    <w:abstractNumId w:val="13"/>
  </w:num>
  <w:num w:numId="5" w16cid:durableId="1800103970">
    <w:abstractNumId w:val="12"/>
  </w:num>
  <w:num w:numId="6" w16cid:durableId="470899921">
    <w:abstractNumId w:val="9"/>
  </w:num>
  <w:num w:numId="7" w16cid:durableId="251741991">
    <w:abstractNumId w:val="1"/>
  </w:num>
  <w:num w:numId="8" w16cid:durableId="1866628956">
    <w:abstractNumId w:val="6"/>
  </w:num>
  <w:num w:numId="9" w16cid:durableId="1366101258">
    <w:abstractNumId w:val="4"/>
  </w:num>
  <w:num w:numId="10" w16cid:durableId="2007323124">
    <w:abstractNumId w:val="7"/>
  </w:num>
  <w:num w:numId="11" w16cid:durableId="1223298816">
    <w:abstractNumId w:val="5"/>
  </w:num>
  <w:num w:numId="12" w16cid:durableId="428045636">
    <w:abstractNumId w:val="8"/>
  </w:num>
  <w:num w:numId="13" w16cid:durableId="66803194">
    <w:abstractNumId w:val="3"/>
  </w:num>
  <w:num w:numId="14" w16cid:durableId="705104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8B0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3468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08B0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0A6A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D9FEF"/>
  <w15:docId w15:val="{CF8B6CB7-38F9-4D09-9668-43B0D437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738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2025-12-22T08:33:00Z</dcterms:created>
  <dcterms:modified xsi:type="dcterms:W3CDTF">2025-12-22T08:33:00Z</dcterms:modified>
</cp:coreProperties>
</file>