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D44E5" w14:textId="77777777" w:rsidR="00986737" w:rsidRPr="009432A1" w:rsidRDefault="005C7D44" w:rsidP="002C36D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C7D44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C7D44">
        <w:rPr>
          <w:rFonts w:ascii="Arial" w:hAnsi="Arial" w:cs="Arial"/>
          <w:sz w:val="24"/>
          <w:szCs w:val="24"/>
        </w:rPr>
        <w:t>2025-12-19</w:t>
      </w:r>
    </w:p>
    <w:p w14:paraId="6548E53F" w14:textId="77777777" w:rsidR="005C7D44" w:rsidRPr="005C7D44" w:rsidRDefault="005C7D44" w:rsidP="002C36DA">
      <w:pPr>
        <w:rPr>
          <w:rFonts w:ascii="Arial" w:hAnsi="Arial" w:cs="Arial"/>
          <w:b/>
          <w:bCs/>
          <w:sz w:val="24"/>
          <w:szCs w:val="24"/>
        </w:rPr>
      </w:pPr>
      <w:r w:rsidRPr="005C7D4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88F9CD8" w14:textId="77777777" w:rsidR="00986737" w:rsidRPr="009432A1" w:rsidRDefault="005C7D44" w:rsidP="002C36DA">
      <w:pPr>
        <w:rPr>
          <w:rFonts w:ascii="Arial" w:hAnsi="Arial" w:cs="Arial"/>
          <w:b/>
          <w:bCs/>
          <w:sz w:val="24"/>
          <w:szCs w:val="24"/>
        </w:rPr>
      </w:pPr>
      <w:r w:rsidRPr="005C7D4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880E714" w14:textId="77777777" w:rsidR="00986737" w:rsidRPr="009432A1" w:rsidRDefault="005C7D44" w:rsidP="002C36DA">
      <w:pPr>
        <w:rPr>
          <w:rFonts w:ascii="Arial" w:hAnsi="Arial" w:cs="Arial"/>
          <w:sz w:val="24"/>
          <w:szCs w:val="24"/>
        </w:rPr>
      </w:pPr>
      <w:r w:rsidRPr="005C7D44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C7D44">
        <w:rPr>
          <w:rFonts w:ascii="Arial" w:hAnsi="Arial" w:cs="Arial"/>
          <w:sz w:val="24"/>
          <w:szCs w:val="24"/>
        </w:rPr>
        <w:t>7/19</w:t>
      </w:r>
    </w:p>
    <w:p w14:paraId="042DD797" w14:textId="77777777" w:rsidR="00986737" w:rsidRPr="009432A1" w:rsidRDefault="005C7D44" w:rsidP="002C36DA">
      <w:pPr>
        <w:rPr>
          <w:rFonts w:ascii="Arial" w:hAnsi="Arial" w:cs="Arial"/>
          <w:sz w:val="24"/>
          <w:szCs w:val="24"/>
        </w:rPr>
      </w:pPr>
      <w:r w:rsidRPr="005C7D44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C7D44">
        <w:rPr>
          <w:rFonts w:ascii="Arial" w:hAnsi="Arial" w:cs="Arial"/>
          <w:sz w:val="24"/>
          <w:szCs w:val="24"/>
        </w:rPr>
        <w:t>Poznań</w:t>
      </w:r>
    </w:p>
    <w:p w14:paraId="3E36E084" w14:textId="258FA8AB" w:rsidR="00986737" w:rsidRDefault="00986737" w:rsidP="002C36DA">
      <w:pPr>
        <w:jc w:val="both"/>
        <w:rPr>
          <w:rFonts w:ascii="Arial" w:hAnsi="Arial" w:cs="Arial"/>
          <w:bCs/>
          <w:sz w:val="18"/>
          <w:szCs w:val="18"/>
        </w:rPr>
      </w:pPr>
    </w:p>
    <w:p w14:paraId="104E2A90" w14:textId="77777777" w:rsidR="002C36DA" w:rsidRPr="009432A1" w:rsidRDefault="002C36DA" w:rsidP="002C36D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B2511A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5006E3" w14:textId="77777777" w:rsidR="00986737" w:rsidRPr="00CF7835" w:rsidRDefault="00986737" w:rsidP="002C36D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821F4D3" w14:textId="77777777" w:rsidR="00986737" w:rsidRPr="00382A4A" w:rsidRDefault="00986737" w:rsidP="002C36D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9BA2A5A" w14:textId="77777777" w:rsidR="00986737" w:rsidRPr="004E4B64" w:rsidRDefault="00986737" w:rsidP="002C36D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3150F84" w14:textId="77777777" w:rsidTr="005A632E">
        <w:tc>
          <w:tcPr>
            <w:tcW w:w="2269" w:type="dxa"/>
          </w:tcPr>
          <w:p w14:paraId="75F7A784" w14:textId="77777777" w:rsidR="00986737" w:rsidRPr="004E4B64" w:rsidRDefault="00986737" w:rsidP="002C36D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E277A7" w14:textId="77777777" w:rsidR="00986737" w:rsidRPr="004E4B64" w:rsidRDefault="005C7D44" w:rsidP="002C36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7D44">
              <w:rPr>
                <w:rFonts w:ascii="Arial" w:hAnsi="Arial" w:cs="Arial"/>
                <w:bCs/>
                <w:sz w:val="24"/>
                <w:szCs w:val="24"/>
              </w:rPr>
              <w:t>Zakup środków dezynfekcyjnych dla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7D44" w:rsidRPr="004E4B64" w14:paraId="778834B2" w14:textId="77777777" w:rsidTr="00936A4C">
        <w:tc>
          <w:tcPr>
            <w:tcW w:w="2269" w:type="dxa"/>
          </w:tcPr>
          <w:p w14:paraId="3A013097" w14:textId="77777777" w:rsidR="005C7D44" w:rsidRPr="004E4B64" w:rsidRDefault="005C7D44" w:rsidP="002C36D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AB1F170" w14:textId="77777777" w:rsidR="005C7D44" w:rsidRPr="004E4B64" w:rsidRDefault="005C7D44" w:rsidP="002C36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7D44">
              <w:rPr>
                <w:rFonts w:ascii="Arial" w:hAnsi="Arial" w:cs="Arial"/>
                <w:bCs/>
                <w:sz w:val="24"/>
                <w:szCs w:val="24"/>
              </w:rPr>
              <w:t>SZW/DZP/168/2025</w:t>
            </w:r>
          </w:p>
        </w:tc>
      </w:tr>
    </w:tbl>
    <w:p w14:paraId="3F5A76CB" w14:textId="77777777" w:rsidR="00A80738" w:rsidRPr="00986737" w:rsidRDefault="00A80738" w:rsidP="002C36D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C8C1367" w14:textId="12A50D4A" w:rsidR="00D665F5" w:rsidRDefault="00D665F5" w:rsidP="002C36D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C7D44" w:rsidRPr="005C7D44">
        <w:rPr>
          <w:rFonts w:ascii="Arial" w:hAnsi="Arial" w:cs="Arial"/>
          <w:sz w:val="24"/>
          <w:szCs w:val="24"/>
        </w:rPr>
        <w:t>(</w:t>
      </w:r>
      <w:proofErr w:type="spellStart"/>
      <w:r w:rsidR="005C7D44" w:rsidRPr="005C7D44">
        <w:rPr>
          <w:rFonts w:ascii="Arial" w:hAnsi="Arial" w:cs="Arial"/>
          <w:sz w:val="24"/>
          <w:szCs w:val="24"/>
        </w:rPr>
        <w:t>t.j</w:t>
      </w:r>
      <w:proofErr w:type="spellEnd"/>
      <w:r w:rsidR="005C7D44" w:rsidRPr="005C7D4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C7D44" w:rsidRPr="005C7D44">
        <w:rPr>
          <w:rFonts w:ascii="Arial" w:hAnsi="Arial" w:cs="Arial"/>
          <w:sz w:val="24"/>
          <w:szCs w:val="24"/>
        </w:rPr>
        <w:t>późn</w:t>
      </w:r>
      <w:proofErr w:type="spellEnd"/>
      <w:r w:rsidR="005C7D44" w:rsidRPr="005C7D44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2C36DA">
        <w:rPr>
          <w:rFonts w:ascii="Arial" w:hAnsi="Arial" w:cs="Arial"/>
          <w:sz w:val="24"/>
          <w:szCs w:val="24"/>
        </w:rPr>
        <w:t>informacj</w:t>
      </w:r>
      <w:r w:rsidR="00577BC6" w:rsidRPr="002C36DA">
        <w:rPr>
          <w:rFonts w:ascii="Arial" w:hAnsi="Arial" w:cs="Arial"/>
          <w:sz w:val="24"/>
          <w:szCs w:val="24"/>
        </w:rPr>
        <w:t>ę</w:t>
      </w:r>
      <w:r w:rsidR="00035488" w:rsidRPr="002C36DA">
        <w:rPr>
          <w:rFonts w:ascii="Arial" w:hAnsi="Arial" w:cs="Arial"/>
          <w:sz w:val="24"/>
          <w:szCs w:val="24"/>
        </w:rPr>
        <w:t xml:space="preserve"> z otwarcia ofert</w:t>
      </w:r>
      <w:r w:rsidR="00577BC6" w:rsidRPr="002C36DA">
        <w:rPr>
          <w:rFonts w:ascii="Arial" w:hAnsi="Arial" w:cs="Arial"/>
          <w:sz w:val="24"/>
          <w:szCs w:val="24"/>
        </w:rPr>
        <w:t>.</w:t>
      </w:r>
    </w:p>
    <w:p w14:paraId="547580E5" w14:textId="77777777" w:rsidR="002C36DA" w:rsidRPr="002C36DA" w:rsidRDefault="002C36DA" w:rsidP="002C36DA">
      <w:pPr>
        <w:jc w:val="both"/>
        <w:rPr>
          <w:rFonts w:ascii="Arial" w:hAnsi="Arial" w:cs="Arial"/>
          <w:sz w:val="24"/>
          <w:szCs w:val="24"/>
        </w:rPr>
      </w:pPr>
    </w:p>
    <w:p w14:paraId="3C35413B" w14:textId="77777777" w:rsidR="002C36DA" w:rsidRPr="002C36DA" w:rsidRDefault="002C36DA" w:rsidP="002C36DA">
      <w:pPr>
        <w:jc w:val="both"/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08FDF27" w14:textId="1760C288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1 -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54192,00 zł brutto</w:t>
      </w:r>
    </w:p>
    <w:p w14:paraId="0121DC4C" w14:textId="672F47D7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2 -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111360,00 zł brutto</w:t>
      </w:r>
    </w:p>
    <w:p w14:paraId="0F97D983" w14:textId="13B65284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3 -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15936,40 zł brutto</w:t>
      </w:r>
    </w:p>
    <w:p w14:paraId="014C81C3" w14:textId="0A35A623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4 -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132413,00 zł brutto</w:t>
      </w:r>
    </w:p>
    <w:p w14:paraId="73C381E9" w14:textId="15745AFE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5 -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25142,60 zł brutto</w:t>
      </w:r>
    </w:p>
    <w:p w14:paraId="13399422" w14:textId="6A19DB44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6 -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43156,80 zł brutto</w:t>
      </w:r>
    </w:p>
    <w:p w14:paraId="1B3BA9D2" w14:textId="29FDA3E4" w:rsidR="002C36DA" w:rsidRPr="002C36DA" w:rsidRDefault="002C36DA" w:rsidP="002C36DA">
      <w:pPr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Zadanie 7 -</w:t>
      </w:r>
      <w:r w:rsidRPr="002C36DA">
        <w:rPr>
          <w:rFonts w:ascii="Arial" w:hAnsi="Arial" w:cs="Arial"/>
          <w:sz w:val="24"/>
          <w:szCs w:val="24"/>
        </w:rPr>
        <w:t xml:space="preserve"> </w:t>
      </w:r>
      <w:r w:rsidRPr="002C36DA">
        <w:rPr>
          <w:rFonts w:ascii="Arial" w:hAnsi="Arial" w:cs="Arial"/>
          <w:sz w:val="24"/>
          <w:szCs w:val="24"/>
        </w:rPr>
        <w:t>3279,60 zł brutto</w:t>
      </w:r>
    </w:p>
    <w:p w14:paraId="2C780BC2" w14:textId="77777777" w:rsidR="002C36DA" w:rsidRPr="002C36DA" w:rsidRDefault="002C36DA" w:rsidP="002C36DA">
      <w:pPr>
        <w:jc w:val="both"/>
        <w:rPr>
          <w:rFonts w:ascii="Arial" w:hAnsi="Arial" w:cs="Arial"/>
          <w:sz w:val="24"/>
          <w:szCs w:val="24"/>
        </w:rPr>
      </w:pPr>
    </w:p>
    <w:p w14:paraId="74D11F18" w14:textId="77777777" w:rsidR="00A80738" w:rsidRPr="00BB547B" w:rsidRDefault="00D665F5" w:rsidP="002C36DA">
      <w:pPr>
        <w:jc w:val="both"/>
        <w:rPr>
          <w:rFonts w:ascii="Arial" w:hAnsi="Arial" w:cs="Arial"/>
          <w:sz w:val="24"/>
          <w:szCs w:val="24"/>
        </w:rPr>
      </w:pPr>
      <w:r w:rsidRPr="002C36DA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C7D44" w:rsidRPr="005C7D44">
        <w:rPr>
          <w:rFonts w:ascii="Arial" w:hAnsi="Arial" w:cs="Arial"/>
          <w:sz w:val="24"/>
          <w:szCs w:val="24"/>
        </w:rPr>
        <w:t>19/12/2025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C7D44" w:rsidRPr="005C7D4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536"/>
        <w:gridCol w:w="2551"/>
      </w:tblGrid>
      <w:tr w:rsidR="006B27ED" w:rsidRPr="00BB547B" w14:paraId="712490CE" w14:textId="77777777" w:rsidTr="002C36DA">
        <w:tc>
          <w:tcPr>
            <w:tcW w:w="993" w:type="dxa"/>
            <w:shd w:val="clear" w:color="auto" w:fill="F2F2F2"/>
            <w:vAlign w:val="center"/>
          </w:tcPr>
          <w:p w14:paraId="15A2E344" w14:textId="77777777" w:rsidR="006B27ED" w:rsidRPr="00986737" w:rsidRDefault="00986737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4F571CF" w14:textId="602D3186" w:rsidR="006B27ED" w:rsidRPr="00986737" w:rsidRDefault="002C36DA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Pakiet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71BDE53" w14:textId="77777777" w:rsidR="006B27ED" w:rsidRPr="00986737" w:rsidRDefault="006B27ED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32D04FA" w14:textId="77777777" w:rsidR="006B27ED" w:rsidRPr="00986737" w:rsidRDefault="006B27ED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C7D44" w:rsidRPr="00BB547B" w14:paraId="14CD86BE" w14:textId="77777777" w:rsidTr="002C36DA">
        <w:tc>
          <w:tcPr>
            <w:tcW w:w="993" w:type="dxa"/>
            <w:vAlign w:val="center"/>
          </w:tcPr>
          <w:p w14:paraId="22D43290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41A4954E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6200A6C1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4E0A16A6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13C4A7" w14:textId="77777777" w:rsidR="005C7D44" w:rsidRPr="00986737" w:rsidRDefault="005C7D44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56C3F84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43 156.80 zł</w:t>
            </w:r>
          </w:p>
        </w:tc>
      </w:tr>
      <w:tr w:rsidR="005C7D44" w:rsidRPr="00BB547B" w14:paraId="02DE4710" w14:textId="77777777" w:rsidTr="002C36DA">
        <w:tc>
          <w:tcPr>
            <w:tcW w:w="993" w:type="dxa"/>
            <w:vAlign w:val="center"/>
          </w:tcPr>
          <w:p w14:paraId="2BB6EE0F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23D7706B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1B0090D7" w14:textId="7B5304B1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7D44">
              <w:rPr>
                <w:rFonts w:ascii="Arial" w:hAnsi="Arial" w:cs="Arial"/>
                <w:sz w:val="24"/>
                <w:szCs w:val="24"/>
              </w:rPr>
              <w:t>Schulke</w:t>
            </w:r>
            <w:proofErr w:type="spellEnd"/>
            <w:r w:rsidRPr="005C7D44">
              <w:rPr>
                <w:rFonts w:ascii="Arial" w:hAnsi="Arial" w:cs="Arial"/>
                <w:sz w:val="24"/>
                <w:szCs w:val="24"/>
              </w:rPr>
              <w:t xml:space="preserve"> Polska Sp.</w:t>
            </w:r>
            <w:r w:rsidR="002C36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08F70EFA" w14:textId="77777777" w:rsidR="002C36DA" w:rsidRDefault="002C36DA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 132</w:t>
            </w:r>
          </w:p>
          <w:p w14:paraId="3481C482" w14:textId="72427A19" w:rsidR="005C7D44" w:rsidRPr="00986737" w:rsidRDefault="002C36DA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02-305</w:t>
            </w:r>
            <w:r w:rsidR="005C7D44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7D44" w:rsidRPr="005C7D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15C7415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19 025.28 zł</w:t>
            </w:r>
          </w:p>
        </w:tc>
      </w:tr>
      <w:tr w:rsidR="005C7D44" w:rsidRPr="00BB547B" w14:paraId="2E520896" w14:textId="77777777" w:rsidTr="002C36DA">
        <w:tc>
          <w:tcPr>
            <w:tcW w:w="993" w:type="dxa"/>
            <w:vAlign w:val="center"/>
          </w:tcPr>
          <w:p w14:paraId="2458E6FD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01A237E8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4747680B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5C7D44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5C7D44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196F40A5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0FC64B" w14:textId="77777777" w:rsidR="005C7D44" w:rsidRPr="00986737" w:rsidRDefault="005C7D44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437089B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51 755.72 zł</w:t>
            </w:r>
          </w:p>
        </w:tc>
      </w:tr>
      <w:tr w:rsidR="005C7D44" w:rsidRPr="00BB547B" w14:paraId="48A3B7D5" w14:textId="77777777" w:rsidTr="002C36DA">
        <w:tc>
          <w:tcPr>
            <w:tcW w:w="993" w:type="dxa"/>
            <w:vAlign w:val="center"/>
          </w:tcPr>
          <w:p w14:paraId="1C203A03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1B5E3E90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0992DA01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5C7D44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5C7D44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61C21AF9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91AEA7" w14:textId="77777777" w:rsidR="005C7D44" w:rsidRPr="00986737" w:rsidRDefault="005C7D44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5E62198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108 407.16 zł</w:t>
            </w:r>
          </w:p>
        </w:tc>
      </w:tr>
      <w:tr w:rsidR="005C7D44" w:rsidRPr="00BB547B" w14:paraId="06F98D14" w14:textId="77777777" w:rsidTr="002C36DA">
        <w:tc>
          <w:tcPr>
            <w:tcW w:w="993" w:type="dxa"/>
            <w:vAlign w:val="center"/>
          </w:tcPr>
          <w:p w14:paraId="4BD04AA2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10CC040B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7DC3CFA4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5C7D44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5C7D44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5C01C8E1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8434C8" w14:textId="77777777" w:rsidR="005C7D44" w:rsidRPr="00986737" w:rsidRDefault="005C7D44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lastRenderedPageBreak/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9E9BCB7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lastRenderedPageBreak/>
              <w:t>16 291.58 zł</w:t>
            </w:r>
          </w:p>
        </w:tc>
      </w:tr>
      <w:tr w:rsidR="005C7D44" w:rsidRPr="00BB547B" w14:paraId="238D9D68" w14:textId="77777777" w:rsidTr="002C36DA">
        <w:tc>
          <w:tcPr>
            <w:tcW w:w="993" w:type="dxa"/>
            <w:vAlign w:val="center"/>
          </w:tcPr>
          <w:p w14:paraId="2EA5EE84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2EBC04E9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7E153901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5C7D44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5C7D44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0F38DDD1" w14:textId="77777777" w:rsidR="005C7D44" w:rsidRPr="00986737" w:rsidRDefault="005C7D44" w:rsidP="002C36DA">
            <w:pPr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A2578C" w14:textId="77777777" w:rsidR="005C7D44" w:rsidRPr="00986737" w:rsidRDefault="005C7D44" w:rsidP="002C36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4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6054750" w14:textId="77777777" w:rsidR="005C7D44" w:rsidRPr="00986737" w:rsidRDefault="005C7D44" w:rsidP="002C3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7D44">
              <w:rPr>
                <w:rFonts w:ascii="Arial" w:hAnsi="Arial" w:cs="Arial"/>
                <w:sz w:val="24"/>
                <w:szCs w:val="24"/>
              </w:rPr>
              <w:t>115 741.82 zł</w:t>
            </w:r>
          </w:p>
        </w:tc>
      </w:tr>
    </w:tbl>
    <w:p w14:paraId="5313AEDD" w14:textId="77777777" w:rsidR="00276895" w:rsidRDefault="00276895" w:rsidP="002C36D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ADC745A" w14:textId="6B8E7461" w:rsidR="00A80738" w:rsidRDefault="00A80738" w:rsidP="002C36D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C25758E" w14:textId="77777777" w:rsidR="00276895" w:rsidRDefault="00276895" w:rsidP="002C36D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894AFA8" w14:textId="77777777" w:rsidR="00276895" w:rsidRPr="00C40A1E" w:rsidRDefault="00276895" w:rsidP="00276895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3B23A1F7" w14:textId="77777777" w:rsidR="00276895" w:rsidRPr="00BB547B" w:rsidRDefault="00276895" w:rsidP="00276895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471058E3" w14:textId="77777777" w:rsidR="00276895" w:rsidRPr="00BB547B" w:rsidRDefault="00276895" w:rsidP="002C36D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7689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B358D" w14:textId="77777777" w:rsidR="00EB2465" w:rsidRDefault="00EB2465">
      <w:r>
        <w:separator/>
      </w:r>
    </w:p>
  </w:endnote>
  <w:endnote w:type="continuationSeparator" w:id="0">
    <w:p w14:paraId="611046BB" w14:textId="77777777" w:rsidR="00EB2465" w:rsidRDefault="00EB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43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E40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9891" w14:textId="45D5C984" w:rsidR="00986737" w:rsidRPr="00986737" w:rsidRDefault="0027689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15BBBF" wp14:editId="60D77CA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9D0AF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D57A0D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0EA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AADCC0" w14:textId="77777777" w:rsidR="009F189D" w:rsidRDefault="009F189D">
    <w:pPr>
      <w:pStyle w:val="Stopka"/>
      <w:tabs>
        <w:tab w:val="clear" w:pos="4536"/>
      </w:tabs>
      <w:jc w:val="center"/>
    </w:pPr>
  </w:p>
  <w:p w14:paraId="13E3A7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DF0A4" w14:textId="77777777" w:rsidR="00EB2465" w:rsidRDefault="00EB2465">
      <w:r>
        <w:separator/>
      </w:r>
    </w:p>
  </w:footnote>
  <w:footnote w:type="continuationSeparator" w:id="0">
    <w:p w14:paraId="28468431" w14:textId="77777777" w:rsidR="00EB2465" w:rsidRDefault="00EB2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1FE7A" w14:textId="77777777" w:rsidR="005C7D44" w:rsidRDefault="005C7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6879" w14:textId="77777777" w:rsidR="005C7D44" w:rsidRDefault="005C7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26E42" w14:textId="77777777" w:rsidR="005C7D44" w:rsidRDefault="005C7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465"/>
    <w:rsid w:val="00007727"/>
    <w:rsid w:val="00017720"/>
    <w:rsid w:val="00035488"/>
    <w:rsid w:val="000D7F25"/>
    <w:rsid w:val="000E00E5"/>
    <w:rsid w:val="00173B20"/>
    <w:rsid w:val="001C69FF"/>
    <w:rsid w:val="0023318D"/>
    <w:rsid w:val="00276895"/>
    <w:rsid w:val="002C36DA"/>
    <w:rsid w:val="003D72FD"/>
    <w:rsid w:val="00423179"/>
    <w:rsid w:val="00490DC0"/>
    <w:rsid w:val="00493F8C"/>
    <w:rsid w:val="004C7E9B"/>
    <w:rsid w:val="005614F2"/>
    <w:rsid w:val="00577BC6"/>
    <w:rsid w:val="005A632E"/>
    <w:rsid w:val="005C7D44"/>
    <w:rsid w:val="0069085C"/>
    <w:rsid w:val="006B27ED"/>
    <w:rsid w:val="007F4D81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246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D0A108"/>
  <w15:chartTrackingRefBased/>
  <w15:docId w15:val="{4AA598ED-F545-460C-A00F-6BBCBBF8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2025-12-19T09:31:00Z</cp:lastPrinted>
  <dcterms:created xsi:type="dcterms:W3CDTF">2025-12-19T09:31:00Z</dcterms:created>
  <dcterms:modified xsi:type="dcterms:W3CDTF">2025-12-19T09:31:00Z</dcterms:modified>
</cp:coreProperties>
</file>