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E3B2A" w14:textId="77777777" w:rsidR="003E6519" w:rsidRPr="00C95524" w:rsidRDefault="00EC39B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95524">
        <w:rPr>
          <w:rFonts w:ascii="Arial Narrow" w:hAnsi="Arial Narrow" w:cs="Arial"/>
          <w:sz w:val="22"/>
          <w:szCs w:val="22"/>
        </w:rPr>
        <w:t>Bydgoszcz</w:t>
      </w:r>
      <w:r w:rsidR="003E6519" w:rsidRPr="00C95524">
        <w:rPr>
          <w:rFonts w:ascii="Arial Narrow" w:hAnsi="Arial Narrow" w:cs="Arial"/>
          <w:sz w:val="22"/>
          <w:szCs w:val="22"/>
        </w:rPr>
        <w:t xml:space="preserve"> dnia: </w:t>
      </w:r>
      <w:r w:rsidRPr="00C95524">
        <w:rPr>
          <w:rFonts w:ascii="Arial Narrow" w:hAnsi="Arial Narrow" w:cs="Arial"/>
          <w:sz w:val="22"/>
          <w:szCs w:val="22"/>
        </w:rPr>
        <w:t>2025-12-29</w:t>
      </w:r>
    </w:p>
    <w:p w14:paraId="33E08F3A" w14:textId="77777777" w:rsidR="003E6519" w:rsidRPr="00C95524" w:rsidRDefault="00EC39B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9552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E37D29" w14:textId="77777777" w:rsidR="003E6519" w:rsidRPr="00C95524" w:rsidRDefault="00EC39B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95524">
        <w:rPr>
          <w:rFonts w:ascii="Arial Narrow" w:hAnsi="Arial Narrow" w:cs="Arial"/>
          <w:sz w:val="22"/>
          <w:szCs w:val="22"/>
        </w:rPr>
        <w:t>Powstańców Warszawy</w:t>
      </w:r>
      <w:r w:rsidR="003E6519" w:rsidRPr="00C95524">
        <w:rPr>
          <w:rFonts w:ascii="Arial Narrow" w:hAnsi="Arial Narrow" w:cs="Arial"/>
          <w:sz w:val="22"/>
          <w:szCs w:val="22"/>
        </w:rPr>
        <w:t xml:space="preserve"> </w:t>
      </w:r>
      <w:r w:rsidRPr="00C95524">
        <w:rPr>
          <w:rFonts w:ascii="Arial Narrow" w:hAnsi="Arial Narrow" w:cs="Arial"/>
          <w:sz w:val="22"/>
          <w:szCs w:val="22"/>
        </w:rPr>
        <w:t>5</w:t>
      </w:r>
    </w:p>
    <w:p w14:paraId="5A45669C" w14:textId="77777777" w:rsidR="003E6519" w:rsidRPr="00C95524" w:rsidRDefault="00EC39BA" w:rsidP="003E6519">
      <w:pPr>
        <w:rPr>
          <w:rFonts w:ascii="Arial Narrow" w:hAnsi="Arial Narrow" w:cs="Arial"/>
          <w:sz w:val="22"/>
          <w:szCs w:val="22"/>
        </w:rPr>
      </w:pPr>
      <w:r w:rsidRPr="00C95524">
        <w:rPr>
          <w:rFonts w:ascii="Arial Narrow" w:hAnsi="Arial Narrow" w:cs="Arial"/>
          <w:sz w:val="22"/>
          <w:szCs w:val="22"/>
        </w:rPr>
        <w:t>85-681</w:t>
      </w:r>
      <w:r w:rsidR="003E6519" w:rsidRPr="00C95524">
        <w:rPr>
          <w:rFonts w:ascii="Arial Narrow" w:hAnsi="Arial Narrow" w:cs="Arial"/>
          <w:sz w:val="22"/>
          <w:szCs w:val="22"/>
        </w:rPr>
        <w:t xml:space="preserve"> </w:t>
      </w:r>
      <w:r w:rsidRPr="00C95524">
        <w:rPr>
          <w:rFonts w:ascii="Arial Narrow" w:hAnsi="Arial Narrow" w:cs="Arial"/>
          <w:sz w:val="22"/>
          <w:szCs w:val="22"/>
        </w:rPr>
        <w:t>Bydgoszcz</w:t>
      </w:r>
    </w:p>
    <w:p w14:paraId="337E4AE9" w14:textId="77777777" w:rsidR="003E6519" w:rsidRPr="00C9552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9552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F0C9720" w14:textId="77777777" w:rsidR="003E6519" w:rsidRPr="00C9552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9552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95524" w14:paraId="6795227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0E6F3A" w14:textId="77777777" w:rsidR="003E6519" w:rsidRPr="00C9552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9552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1CE04A6" w14:textId="77777777" w:rsidR="003E6519" w:rsidRPr="00C9552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9552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F57A749" w14:textId="77777777" w:rsidR="003E6519" w:rsidRPr="00C9552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9552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0B991FB" w14:textId="77777777" w:rsidR="003E6519" w:rsidRPr="00C9552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9552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9552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9552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95524" w14:paraId="743013DA" w14:textId="77777777" w:rsidTr="001A0FA2">
        <w:tc>
          <w:tcPr>
            <w:tcW w:w="2269" w:type="dxa"/>
          </w:tcPr>
          <w:p w14:paraId="2A222AB1" w14:textId="77777777" w:rsidR="003E6519" w:rsidRPr="00C9552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BCCA057" w14:textId="77777777" w:rsidR="003E6519" w:rsidRPr="00C95524" w:rsidRDefault="00EC39B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3E6519" w:rsidRPr="00C9552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C39BA" w:rsidRPr="00C95524" w14:paraId="7B9CACF5" w14:textId="77777777" w:rsidTr="00634BE6">
        <w:tc>
          <w:tcPr>
            <w:tcW w:w="2269" w:type="dxa"/>
          </w:tcPr>
          <w:p w14:paraId="737681E9" w14:textId="77777777" w:rsidR="00EC39BA" w:rsidRPr="00C95524" w:rsidRDefault="00EC39BA" w:rsidP="00634B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462C141" w14:textId="77777777" w:rsidR="00EC39BA" w:rsidRPr="00C95524" w:rsidRDefault="00EC39BA" w:rsidP="00634B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44A424BF" w14:textId="77777777" w:rsidR="00890B92" w:rsidRPr="00C9552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9552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95524">
        <w:rPr>
          <w:rFonts w:ascii="Arial Narrow" w:hAnsi="Arial Narrow" w:cs="Arial"/>
          <w:sz w:val="22"/>
          <w:szCs w:val="22"/>
        </w:rPr>
        <w:t>22</w:t>
      </w:r>
      <w:r w:rsidR="0049054E" w:rsidRPr="00C95524">
        <w:rPr>
          <w:rFonts w:ascii="Arial Narrow" w:hAnsi="Arial Narrow" w:cs="Arial"/>
          <w:sz w:val="22"/>
          <w:szCs w:val="22"/>
        </w:rPr>
        <w:t>2</w:t>
      </w:r>
      <w:r w:rsidRPr="00C9552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95524">
        <w:rPr>
          <w:rFonts w:ascii="Arial Narrow" w:hAnsi="Arial Narrow" w:cs="Arial"/>
          <w:sz w:val="22"/>
          <w:szCs w:val="22"/>
        </w:rPr>
        <w:t>4</w:t>
      </w:r>
      <w:r w:rsidRPr="00C95524">
        <w:rPr>
          <w:rFonts w:ascii="Arial Narrow" w:hAnsi="Arial Narrow" w:cs="Arial"/>
          <w:sz w:val="22"/>
          <w:szCs w:val="22"/>
        </w:rPr>
        <w:t xml:space="preserve"> </w:t>
      </w:r>
      <w:r w:rsidR="00890B92" w:rsidRPr="00C9552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95524">
        <w:rPr>
          <w:rFonts w:ascii="Arial Narrow" w:hAnsi="Arial Narrow" w:cs="Arial"/>
          <w:sz w:val="22"/>
          <w:szCs w:val="22"/>
        </w:rPr>
        <w:t xml:space="preserve"> </w:t>
      </w:r>
      <w:r w:rsidR="00EC39BA" w:rsidRPr="00C95524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C95524">
        <w:rPr>
          <w:rFonts w:ascii="Arial Narrow" w:hAnsi="Arial Narrow" w:cs="Arial"/>
          <w:sz w:val="22"/>
          <w:szCs w:val="22"/>
        </w:rPr>
        <w:t xml:space="preserve"> </w:t>
      </w:r>
      <w:r w:rsidR="00890B92" w:rsidRPr="00C9552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95524">
        <w:rPr>
          <w:rFonts w:ascii="Arial Narrow" w:hAnsi="Arial Narrow" w:cs="Arial"/>
          <w:sz w:val="22"/>
          <w:szCs w:val="22"/>
        </w:rPr>
        <w:t xml:space="preserve"> dla</w:t>
      </w:r>
      <w:r w:rsidR="00890B92" w:rsidRPr="00C9552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39BA" w:rsidRPr="00C95524" w14:paraId="0F09CD55" w14:textId="77777777" w:rsidTr="00634BE6">
        <w:trPr>
          <w:trHeight w:val="70"/>
        </w:trPr>
        <w:tc>
          <w:tcPr>
            <w:tcW w:w="9214" w:type="dxa"/>
          </w:tcPr>
          <w:p w14:paraId="68228309" w14:textId="77777777" w:rsidR="00EC39BA" w:rsidRPr="00C95524" w:rsidRDefault="00EC39BA" w:rsidP="00634B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sz w:val="22"/>
                <w:szCs w:val="22"/>
              </w:rPr>
              <w:t>części 1 zamówienia w wysokości 3 542.40 zł brutto;</w:t>
            </w:r>
          </w:p>
        </w:tc>
      </w:tr>
      <w:tr w:rsidR="00EC39BA" w:rsidRPr="00C95524" w14:paraId="3B72B228" w14:textId="77777777" w:rsidTr="00634BE6">
        <w:trPr>
          <w:trHeight w:val="70"/>
        </w:trPr>
        <w:tc>
          <w:tcPr>
            <w:tcW w:w="9214" w:type="dxa"/>
          </w:tcPr>
          <w:p w14:paraId="06170049" w14:textId="77777777" w:rsidR="00EC39BA" w:rsidRPr="00C95524" w:rsidRDefault="00EC39BA" w:rsidP="00634B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95524">
              <w:rPr>
                <w:rFonts w:ascii="Arial Narrow" w:hAnsi="Arial Narrow" w:cs="Arial"/>
                <w:sz w:val="22"/>
                <w:szCs w:val="22"/>
              </w:rPr>
              <w:t>części 2 zamówienia w wysokości 98 867.47 zł brutto;</w:t>
            </w:r>
          </w:p>
        </w:tc>
      </w:tr>
    </w:tbl>
    <w:p w14:paraId="3A2986DE" w14:textId="77777777" w:rsidR="00890B92" w:rsidRPr="00C9552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627C06C" w14:textId="77777777" w:rsidR="00510EC8" w:rsidRPr="00C9552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0DDDE8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95524">
        <w:rPr>
          <w:rFonts w:ascii="Arial Narrow" w:hAnsi="Arial Narrow" w:cs="Arial"/>
          <w:i/>
          <w:sz w:val="22"/>
          <w:szCs w:val="22"/>
        </w:rPr>
        <w:t>Zamawiający</w:t>
      </w:r>
    </w:p>
    <w:p w14:paraId="616CF3EF" w14:textId="77777777" w:rsidR="007F250D" w:rsidRPr="00C95524" w:rsidRDefault="007F250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506CBA0" w14:textId="7FF87C2F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4494E8A1" w14:textId="77777777" w:rsidR="007F250D" w:rsidRDefault="007F250D" w:rsidP="007F250D">
      <w:pPr>
        <w:rPr>
          <w:rFonts w:ascii="Arial Narrow" w:hAnsi="Arial Narrow" w:cs="Arial"/>
        </w:rPr>
      </w:pPr>
    </w:p>
    <w:p w14:paraId="52FC25E9" w14:textId="77777777" w:rsidR="007F250D" w:rsidRDefault="007F250D" w:rsidP="007F250D">
      <w:pPr>
        <w:rPr>
          <w:rFonts w:ascii="Arial Narrow" w:hAnsi="Arial Narrow" w:cs="Arial"/>
        </w:rPr>
      </w:pPr>
    </w:p>
    <w:p w14:paraId="003CE0CC" w14:textId="77777777" w:rsidR="007F250D" w:rsidRDefault="007F250D" w:rsidP="007F250D">
      <w:pPr>
        <w:rPr>
          <w:rFonts w:ascii="Arial Narrow" w:hAnsi="Arial Narrow" w:cs="Arial"/>
        </w:rPr>
      </w:pPr>
    </w:p>
    <w:p w14:paraId="2548740F" w14:textId="77777777" w:rsidR="007F250D" w:rsidRDefault="007F250D" w:rsidP="007F250D">
      <w:pPr>
        <w:rPr>
          <w:rFonts w:ascii="Arial Narrow" w:hAnsi="Arial Narrow" w:cs="Arial"/>
        </w:rPr>
      </w:pPr>
    </w:p>
    <w:p w14:paraId="793C1ACE" w14:textId="77777777" w:rsidR="007F250D" w:rsidRDefault="007F250D" w:rsidP="007F250D">
      <w:pPr>
        <w:rPr>
          <w:rFonts w:ascii="Arial Narrow" w:hAnsi="Arial Narrow" w:cs="Arial"/>
        </w:rPr>
      </w:pPr>
    </w:p>
    <w:p w14:paraId="73F34D83" w14:textId="77777777" w:rsidR="007F250D" w:rsidRDefault="007F250D" w:rsidP="007F250D">
      <w:pPr>
        <w:rPr>
          <w:rFonts w:ascii="Arial Narrow" w:hAnsi="Arial Narrow" w:cs="Arial"/>
        </w:rPr>
      </w:pPr>
    </w:p>
    <w:p w14:paraId="66A77F49" w14:textId="77777777" w:rsidR="007F250D" w:rsidRDefault="007F250D" w:rsidP="007F250D">
      <w:pPr>
        <w:rPr>
          <w:rFonts w:ascii="Arial Narrow" w:hAnsi="Arial Narrow" w:cs="Arial"/>
        </w:rPr>
      </w:pPr>
    </w:p>
    <w:p w14:paraId="2BD6FD6E" w14:textId="42CB1359" w:rsidR="007F250D" w:rsidRDefault="007F250D" w:rsidP="007F250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71C5241F" w14:textId="77777777" w:rsidR="007F250D" w:rsidRDefault="007F250D" w:rsidP="007F250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3307BE30" w14:textId="77777777" w:rsidR="007F250D" w:rsidRDefault="007F250D" w:rsidP="007F250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4B17F3E7" w14:textId="4C97C4BE" w:rsidR="007F250D" w:rsidRPr="009751D8" w:rsidRDefault="007F250D" w:rsidP="007F250D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</w:t>
      </w:r>
      <w:r>
        <w:rPr>
          <w:rFonts w:ascii="Arial Narrow" w:hAnsi="Arial Narrow" w:cs="Arial"/>
        </w:rPr>
        <w:t>29</w:t>
      </w:r>
    </w:p>
    <w:p w14:paraId="5DC6439B" w14:textId="77777777" w:rsidR="00C95524" w:rsidRPr="00C95524" w:rsidRDefault="00C95524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95524" w:rsidRPr="00C9552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36812" w14:textId="77777777" w:rsidR="00563F4C" w:rsidRDefault="00563F4C">
      <w:r>
        <w:separator/>
      </w:r>
    </w:p>
  </w:endnote>
  <w:endnote w:type="continuationSeparator" w:id="0">
    <w:p w14:paraId="2C14E407" w14:textId="77777777" w:rsidR="00563F4C" w:rsidRDefault="0056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06E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5CD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E16A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680AC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877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CE111" w14:textId="77777777" w:rsidR="009F189D" w:rsidRDefault="009F189D">
    <w:pPr>
      <w:pStyle w:val="Stopka"/>
      <w:tabs>
        <w:tab w:val="clear" w:pos="4536"/>
      </w:tabs>
      <w:jc w:val="center"/>
    </w:pPr>
  </w:p>
  <w:p w14:paraId="1D32FE3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44103" w14:textId="77777777" w:rsidR="00563F4C" w:rsidRDefault="00563F4C">
      <w:r>
        <w:separator/>
      </w:r>
    </w:p>
  </w:footnote>
  <w:footnote w:type="continuationSeparator" w:id="0">
    <w:p w14:paraId="4146C1AB" w14:textId="77777777" w:rsidR="00563F4C" w:rsidRDefault="00563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E9F2C" w14:textId="77777777" w:rsidR="00EC39BA" w:rsidRDefault="00EC3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29CDC" w14:textId="77777777" w:rsidR="00EC39BA" w:rsidRDefault="00EC3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B053" w14:textId="77777777" w:rsidR="00EC39BA" w:rsidRDefault="00EC39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F4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3F4C"/>
    <w:rsid w:val="0069085C"/>
    <w:rsid w:val="00764E5D"/>
    <w:rsid w:val="007F250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95524"/>
    <w:rsid w:val="00CB0802"/>
    <w:rsid w:val="00D7128F"/>
    <w:rsid w:val="00EA3476"/>
    <w:rsid w:val="00EC39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C27CC"/>
  <w15:chartTrackingRefBased/>
  <w15:docId w15:val="{58DF170C-06E1-4F3B-B0B6-E0618284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7F250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2025-12-29T07:09:00Z</dcterms:created>
  <dcterms:modified xsi:type="dcterms:W3CDTF">2025-12-29T07:10:00Z</dcterms:modified>
</cp:coreProperties>
</file>