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00C0" w14:textId="77777777" w:rsidR="00986737" w:rsidRPr="001525E8" w:rsidRDefault="00D8076D" w:rsidP="00AC5497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525E8">
        <w:rPr>
          <w:rFonts w:ascii="Arial Narrow" w:hAnsi="Arial Narrow" w:cs="Arial"/>
          <w:sz w:val="22"/>
          <w:szCs w:val="22"/>
        </w:rPr>
        <w:t>Bydgoszcz</w:t>
      </w:r>
      <w:r w:rsidR="00986737" w:rsidRPr="001525E8">
        <w:rPr>
          <w:rFonts w:ascii="Arial Narrow" w:hAnsi="Arial Narrow" w:cs="Arial"/>
          <w:sz w:val="22"/>
          <w:szCs w:val="22"/>
        </w:rPr>
        <w:t xml:space="preserve"> dnia: </w:t>
      </w:r>
      <w:r w:rsidRPr="001525E8">
        <w:rPr>
          <w:rFonts w:ascii="Arial Narrow" w:hAnsi="Arial Narrow" w:cs="Arial"/>
          <w:sz w:val="22"/>
          <w:szCs w:val="22"/>
        </w:rPr>
        <w:t>2025-12-29</w:t>
      </w:r>
    </w:p>
    <w:p w14:paraId="1C04A4E9" w14:textId="77777777" w:rsidR="00986737" w:rsidRPr="001525E8" w:rsidRDefault="00D8076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525E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9374C58" w14:textId="77777777" w:rsidR="00986737" w:rsidRPr="001525E8" w:rsidRDefault="00D8076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525E8">
        <w:rPr>
          <w:rFonts w:ascii="Arial Narrow" w:hAnsi="Arial Narrow" w:cs="Arial"/>
          <w:sz w:val="22"/>
          <w:szCs w:val="22"/>
        </w:rPr>
        <w:t>Powstańców Warszawy</w:t>
      </w:r>
      <w:r w:rsidR="00986737" w:rsidRPr="001525E8">
        <w:rPr>
          <w:rFonts w:ascii="Arial Narrow" w:hAnsi="Arial Narrow" w:cs="Arial"/>
          <w:sz w:val="22"/>
          <w:szCs w:val="22"/>
        </w:rPr>
        <w:t xml:space="preserve"> </w:t>
      </w:r>
      <w:r w:rsidRPr="001525E8">
        <w:rPr>
          <w:rFonts w:ascii="Arial Narrow" w:hAnsi="Arial Narrow" w:cs="Arial"/>
          <w:sz w:val="22"/>
          <w:szCs w:val="22"/>
        </w:rPr>
        <w:t>5</w:t>
      </w:r>
    </w:p>
    <w:p w14:paraId="5978B3AB" w14:textId="77777777" w:rsidR="00986737" w:rsidRPr="001525E8" w:rsidRDefault="00D8076D" w:rsidP="00986737">
      <w:pPr>
        <w:rPr>
          <w:rFonts w:ascii="Arial Narrow" w:hAnsi="Arial Narrow" w:cs="Arial"/>
          <w:sz w:val="22"/>
          <w:szCs w:val="22"/>
        </w:rPr>
      </w:pPr>
      <w:r w:rsidRPr="001525E8">
        <w:rPr>
          <w:rFonts w:ascii="Arial Narrow" w:hAnsi="Arial Narrow" w:cs="Arial"/>
          <w:sz w:val="22"/>
          <w:szCs w:val="22"/>
        </w:rPr>
        <w:t>85-681</w:t>
      </w:r>
      <w:r w:rsidR="00986737" w:rsidRPr="001525E8">
        <w:rPr>
          <w:rFonts w:ascii="Arial Narrow" w:hAnsi="Arial Narrow" w:cs="Arial"/>
          <w:sz w:val="22"/>
          <w:szCs w:val="22"/>
        </w:rPr>
        <w:t xml:space="preserve"> </w:t>
      </w:r>
      <w:r w:rsidRPr="001525E8">
        <w:rPr>
          <w:rFonts w:ascii="Arial Narrow" w:hAnsi="Arial Narrow" w:cs="Arial"/>
          <w:sz w:val="22"/>
          <w:szCs w:val="22"/>
        </w:rPr>
        <w:t>Bydgoszcz</w:t>
      </w:r>
    </w:p>
    <w:p w14:paraId="194C152D" w14:textId="4EB44771" w:rsidR="00986737" w:rsidRPr="00AC5497" w:rsidRDefault="00986737" w:rsidP="00986737">
      <w:pPr>
        <w:spacing w:after="600"/>
        <w:jc w:val="both"/>
        <w:rPr>
          <w:rFonts w:ascii="Arial Narrow" w:hAnsi="Arial Narrow"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525E8" w14:paraId="0A2598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D52628" w14:textId="77777777" w:rsidR="00986737" w:rsidRPr="001525E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525E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F69D355" w14:textId="77777777" w:rsidR="00986737" w:rsidRPr="001525E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525E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9DD4608" w14:textId="77777777" w:rsidR="00986737" w:rsidRPr="001525E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525E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525E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525E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525E8" w14:paraId="7C78D691" w14:textId="77777777" w:rsidTr="005A632E">
        <w:tc>
          <w:tcPr>
            <w:tcW w:w="2269" w:type="dxa"/>
          </w:tcPr>
          <w:p w14:paraId="38D49F29" w14:textId="77777777" w:rsidR="00986737" w:rsidRPr="001525E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FEAC448" w14:textId="77777777" w:rsidR="00986737" w:rsidRPr="001525E8" w:rsidRDefault="00D8076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986737" w:rsidRPr="001525E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8076D" w:rsidRPr="001525E8" w14:paraId="69CE9799" w14:textId="77777777" w:rsidTr="00E87DD5">
        <w:tc>
          <w:tcPr>
            <w:tcW w:w="2269" w:type="dxa"/>
          </w:tcPr>
          <w:p w14:paraId="42CC85C4" w14:textId="77777777" w:rsidR="00D8076D" w:rsidRPr="001525E8" w:rsidRDefault="00D8076D" w:rsidP="00E87D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B348B3E" w14:textId="77777777" w:rsidR="00D8076D" w:rsidRPr="001525E8" w:rsidRDefault="00D8076D" w:rsidP="00E87D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359AACC3" w14:textId="77777777" w:rsidR="00A80738" w:rsidRPr="00AC549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12"/>
          <w:szCs w:val="12"/>
        </w:rPr>
      </w:pPr>
    </w:p>
    <w:p w14:paraId="09E28910" w14:textId="77777777" w:rsidR="00D665F5" w:rsidRPr="001525E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525E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525E8">
        <w:rPr>
          <w:rFonts w:ascii="Arial Narrow" w:hAnsi="Arial Narrow" w:cs="Arial"/>
          <w:sz w:val="22"/>
          <w:szCs w:val="22"/>
        </w:rPr>
        <w:t>2</w:t>
      </w:r>
      <w:r w:rsidRPr="001525E8">
        <w:rPr>
          <w:rFonts w:ascii="Arial Narrow" w:hAnsi="Arial Narrow" w:cs="Arial"/>
          <w:sz w:val="22"/>
          <w:szCs w:val="22"/>
        </w:rPr>
        <w:t xml:space="preserve"> ust. 5 </w:t>
      </w:r>
      <w:r w:rsidRPr="001525E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525E8">
        <w:rPr>
          <w:rFonts w:ascii="Arial Narrow" w:hAnsi="Arial Narrow" w:cs="Arial"/>
          <w:sz w:val="22"/>
          <w:szCs w:val="22"/>
        </w:rPr>
        <w:t xml:space="preserve"> </w:t>
      </w:r>
      <w:r w:rsidR="00D8076D" w:rsidRPr="001525E8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1525E8">
        <w:rPr>
          <w:rFonts w:ascii="Arial Narrow" w:hAnsi="Arial Narrow" w:cs="Arial"/>
          <w:sz w:val="22"/>
          <w:szCs w:val="22"/>
        </w:rPr>
        <w:t xml:space="preserve"> </w:t>
      </w:r>
      <w:r w:rsidRPr="001525E8">
        <w:rPr>
          <w:rFonts w:ascii="Arial Narrow" w:hAnsi="Arial Narrow" w:cs="Arial"/>
          <w:sz w:val="22"/>
          <w:szCs w:val="22"/>
        </w:rPr>
        <w:t>udostępnia</w:t>
      </w:r>
      <w:r w:rsidR="00F95C33" w:rsidRPr="001525E8">
        <w:rPr>
          <w:rFonts w:ascii="Arial Narrow" w:hAnsi="Arial Narrow" w:cs="Arial"/>
          <w:sz w:val="22"/>
          <w:szCs w:val="22"/>
        </w:rPr>
        <w:t xml:space="preserve"> </w:t>
      </w:r>
      <w:r w:rsidR="004C7E9B" w:rsidRPr="001525E8">
        <w:rPr>
          <w:rFonts w:ascii="Arial Narrow" w:hAnsi="Arial Narrow" w:cs="Arial"/>
          <w:sz w:val="22"/>
          <w:szCs w:val="22"/>
        </w:rPr>
        <w:t>informacj</w:t>
      </w:r>
      <w:r w:rsidR="00577BC6" w:rsidRPr="001525E8">
        <w:rPr>
          <w:rFonts w:ascii="Arial Narrow" w:hAnsi="Arial Narrow" w:cs="Arial"/>
          <w:sz w:val="22"/>
          <w:szCs w:val="22"/>
        </w:rPr>
        <w:t>ę</w:t>
      </w:r>
      <w:r w:rsidR="00035488" w:rsidRPr="001525E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525E8">
        <w:rPr>
          <w:rFonts w:ascii="Arial Narrow" w:hAnsi="Arial Narrow" w:cs="Arial"/>
          <w:sz w:val="22"/>
          <w:szCs w:val="22"/>
        </w:rPr>
        <w:t>.</w:t>
      </w:r>
    </w:p>
    <w:p w14:paraId="52B0E495" w14:textId="77777777" w:rsidR="00A80738" w:rsidRPr="001525E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525E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525E8">
        <w:rPr>
          <w:rFonts w:ascii="Arial Narrow" w:hAnsi="Arial Narrow" w:cs="Arial"/>
          <w:sz w:val="22"/>
          <w:szCs w:val="22"/>
        </w:rPr>
        <w:t xml:space="preserve"> w dniu </w:t>
      </w:r>
      <w:r w:rsidR="00D8076D" w:rsidRPr="001525E8">
        <w:rPr>
          <w:rFonts w:ascii="Arial Narrow" w:hAnsi="Arial Narrow" w:cs="Arial"/>
          <w:sz w:val="22"/>
          <w:szCs w:val="22"/>
        </w:rPr>
        <w:t>29/12/2025</w:t>
      </w:r>
      <w:r w:rsidR="00FF4AB1" w:rsidRPr="001525E8">
        <w:rPr>
          <w:rFonts w:ascii="Arial Narrow" w:hAnsi="Arial Narrow" w:cs="Arial"/>
          <w:sz w:val="22"/>
          <w:szCs w:val="22"/>
        </w:rPr>
        <w:t xml:space="preserve"> o godz. </w:t>
      </w:r>
      <w:r w:rsidR="00D8076D" w:rsidRPr="001525E8">
        <w:rPr>
          <w:rFonts w:ascii="Arial Narrow" w:hAnsi="Arial Narrow" w:cs="Arial"/>
          <w:sz w:val="22"/>
          <w:szCs w:val="22"/>
        </w:rPr>
        <w:t>08:30</w:t>
      </w:r>
      <w:r w:rsidRPr="001525E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525E8" w14:paraId="70320BA7" w14:textId="77777777" w:rsidTr="005A632E">
        <w:tc>
          <w:tcPr>
            <w:tcW w:w="1276" w:type="dxa"/>
            <w:shd w:val="clear" w:color="auto" w:fill="F2F2F2"/>
            <w:vAlign w:val="center"/>
          </w:tcPr>
          <w:p w14:paraId="673E03B0" w14:textId="77777777" w:rsidR="006B27ED" w:rsidRPr="001525E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525E8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2075CA" w14:textId="77777777" w:rsidR="006B27ED" w:rsidRPr="001525E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553B413" w14:textId="77777777" w:rsidR="006B27ED" w:rsidRPr="001525E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7303A1B" w14:textId="77777777" w:rsidR="006B27ED" w:rsidRPr="001525E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8076D" w:rsidRPr="001525E8" w14:paraId="74355578" w14:textId="77777777" w:rsidTr="00E87DD5">
        <w:tc>
          <w:tcPr>
            <w:tcW w:w="1276" w:type="dxa"/>
            <w:vAlign w:val="center"/>
          </w:tcPr>
          <w:p w14:paraId="4AF5EA72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72FFD17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670D47D9" w14:textId="77777777" w:rsidR="00D8076D" w:rsidRPr="001525E8" w:rsidRDefault="00D8076D" w:rsidP="00E87DD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14:paraId="038A50A3" w14:textId="77777777" w:rsidR="00D8076D" w:rsidRPr="001525E8" w:rsidRDefault="00D8076D" w:rsidP="00E87DD5">
            <w:pPr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14:paraId="6C4439E8" w14:textId="77777777" w:rsidR="00D8076D" w:rsidRPr="001525E8" w:rsidRDefault="00D8076D" w:rsidP="00E87DD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vAlign w:val="center"/>
          </w:tcPr>
          <w:p w14:paraId="106E5812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94 867.47 zł</w:t>
            </w:r>
          </w:p>
        </w:tc>
      </w:tr>
      <w:tr w:rsidR="00D8076D" w:rsidRPr="001525E8" w14:paraId="16CB96CD" w14:textId="77777777" w:rsidTr="00E87DD5">
        <w:tc>
          <w:tcPr>
            <w:tcW w:w="1276" w:type="dxa"/>
            <w:vAlign w:val="center"/>
          </w:tcPr>
          <w:p w14:paraId="3D1CDFDE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17C52A7B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01FB7A91" w14:textId="262F473D" w:rsidR="00D8076D" w:rsidRPr="001525E8" w:rsidRDefault="001525E8" w:rsidP="00E87DD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MEDAN </w:t>
            </w:r>
            <w:r w:rsidR="00D8076D" w:rsidRPr="001525E8">
              <w:rPr>
                <w:rFonts w:ascii="Arial Narrow" w:hAnsi="Arial Narrow" w:cs="Arial"/>
                <w:sz w:val="22"/>
                <w:szCs w:val="22"/>
              </w:rPr>
              <w:t>Andrzej Hędrzak</w:t>
            </w:r>
          </w:p>
          <w:p w14:paraId="2799C3E6" w14:textId="77777777" w:rsidR="00D8076D" w:rsidRPr="001525E8" w:rsidRDefault="00D8076D" w:rsidP="00E87DD5">
            <w:pPr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A. </w:t>
            </w: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Korczoka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32 </w:t>
            </w:r>
          </w:p>
          <w:p w14:paraId="50FD2360" w14:textId="77777777" w:rsidR="00D8076D" w:rsidRPr="001525E8" w:rsidRDefault="00D8076D" w:rsidP="00E87DD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44-103 Gliwice</w:t>
            </w:r>
          </w:p>
        </w:tc>
        <w:tc>
          <w:tcPr>
            <w:tcW w:w="2551" w:type="dxa"/>
            <w:vAlign w:val="center"/>
          </w:tcPr>
          <w:p w14:paraId="1A42FC09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D8076D" w:rsidRPr="001525E8" w14:paraId="63AF1625" w14:textId="77777777" w:rsidTr="00E87DD5">
        <w:tc>
          <w:tcPr>
            <w:tcW w:w="1276" w:type="dxa"/>
            <w:vAlign w:val="center"/>
          </w:tcPr>
          <w:p w14:paraId="1B64EC6C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09CEBCAF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5B294A0F" w14:textId="59374DB6" w:rsidR="00D8076D" w:rsidRPr="001525E8" w:rsidRDefault="001525E8" w:rsidP="00E87DD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MEDAN </w:t>
            </w:r>
            <w:r w:rsidR="00D8076D" w:rsidRPr="001525E8">
              <w:rPr>
                <w:rFonts w:ascii="Arial Narrow" w:hAnsi="Arial Narrow" w:cs="Arial"/>
                <w:sz w:val="22"/>
                <w:szCs w:val="22"/>
              </w:rPr>
              <w:t>Andrzej Hędrzak</w:t>
            </w:r>
          </w:p>
          <w:p w14:paraId="5A0AFC09" w14:textId="77777777" w:rsidR="00D8076D" w:rsidRPr="001525E8" w:rsidRDefault="00D8076D" w:rsidP="00E87DD5">
            <w:pPr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A. </w:t>
            </w: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Korczoka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32 </w:t>
            </w:r>
          </w:p>
          <w:p w14:paraId="7273D642" w14:textId="77777777" w:rsidR="00D8076D" w:rsidRPr="001525E8" w:rsidRDefault="00D8076D" w:rsidP="00E87DD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44-103 Gliwice</w:t>
            </w:r>
          </w:p>
        </w:tc>
        <w:tc>
          <w:tcPr>
            <w:tcW w:w="2551" w:type="dxa"/>
            <w:vAlign w:val="center"/>
          </w:tcPr>
          <w:p w14:paraId="60EF9EE1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89 397.17 zł</w:t>
            </w:r>
          </w:p>
        </w:tc>
      </w:tr>
      <w:tr w:rsidR="00D8076D" w:rsidRPr="001525E8" w14:paraId="24ACC12D" w14:textId="77777777" w:rsidTr="00E87DD5">
        <w:tc>
          <w:tcPr>
            <w:tcW w:w="1276" w:type="dxa"/>
            <w:vAlign w:val="center"/>
          </w:tcPr>
          <w:p w14:paraId="4EF185AC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22A1F778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3A9F8438" w14:textId="24A98771" w:rsidR="00D8076D" w:rsidRPr="001525E8" w:rsidRDefault="00D8076D" w:rsidP="00E87DD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Medlab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Products </w:t>
            </w:r>
            <w:r w:rsidR="001525E8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14A03914" w14:textId="77777777" w:rsidR="00D8076D" w:rsidRPr="001525E8" w:rsidRDefault="00D8076D" w:rsidP="00E87DD5">
            <w:pPr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Gałczyńskiego 8 </w:t>
            </w:r>
          </w:p>
          <w:p w14:paraId="61BA7AD9" w14:textId="77777777" w:rsidR="00D8076D" w:rsidRPr="001525E8" w:rsidRDefault="00D8076D" w:rsidP="00E87DD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05-090 Raszyn</w:t>
            </w:r>
          </w:p>
        </w:tc>
        <w:tc>
          <w:tcPr>
            <w:tcW w:w="2551" w:type="dxa"/>
            <w:vAlign w:val="center"/>
          </w:tcPr>
          <w:p w14:paraId="4A07B4B8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D8076D" w:rsidRPr="001525E8" w14:paraId="5D5679D4" w14:textId="77777777" w:rsidTr="00E87DD5">
        <w:tc>
          <w:tcPr>
            <w:tcW w:w="1276" w:type="dxa"/>
            <w:vAlign w:val="center"/>
          </w:tcPr>
          <w:p w14:paraId="127B9605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2A36F9E9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1A1E2D0C" w14:textId="77777777" w:rsidR="00D8076D" w:rsidRPr="001525E8" w:rsidRDefault="00D8076D" w:rsidP="00E87DD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Lab </w:t>
            </w: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Path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525E8">
              <w:rPr>
                <w:rFonts w:ascii="Arial Narrow" w:hAnsi="Arial Narrow" w:cs="Arial"/>
                <w:sz w:val="22"/>
                <w:szCs w:val="22"/>
              </w:rPr>
              <w:t>Experts</w:t>
            </w:r>
            <w:proofErr w:type="spellEnd"/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 Paweł Piotrowski</w:t>
            </w:r>
          </w:p>
          <w:p w14:paraId="12B2F131" w14:textId="77777777" w:rsidR="00D8076D" w:rsidRPr="001525E8" w:rsidRDefault="00D8076D" w:rsidP="00E87DD5">
            <w:pPr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 xml:space="preserve">Piłsudskiego 27B/33 </w:t>
            </w:r>
          </w:p>
          <w:p w14:paraId="75DB9161" w14:textId="77777777" w:rsidR="00D8076D" w:rsidRPr="001525E8" w:rsidRDefault="00D8076D" w:rsidP="00E87DD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2551" w:type="dxa"/>
            <w:vAlign w:val="center"/>
          </w:tcPr>
          <w:p w14:paraId="0365395E" w14:textId="77777777" w:rsidR="00D8076D" w:rsidRPr="001525E8" w:rsidRDefault="00D8076D" w:rsidP="00E87DD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5E8">
              <w:rPr>
                <w:rFonts w:ascii="Arial Narrow" w:hAnsi="Arial Narrow" w:cs="Arial"/>
                <w:sz w:val="22"/>
                <w:szCs w:val="22"/>
              </w:rPr>
              <w:t>2 714.26 zł</w:t>
            </w:r>
          </w:p>
        </w:tc>
      </w:tr>
    </w:tbl>
    <w:p w14:paraId="598C9A13" w14:textId="77777777" w:rsidR="00A80738" w:rsidRDefault="00A80738" w:rsidP="00AC5497">
      <w:pPr>
        <w:pStyle w:val="Tekstpodstawowy"/>
        <w:spacing w:before="360"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525E8">
        <w:rPr>
          <w:rFonts w:ascii="Arial Narrow" w:hAnsi="Arial Narrow" w:cs="Arial"/>
          <w:i/>
          <w:sz w:val="22"/>
          <w:szCs w:val="22"/>
        </w:rPr>
        <w:t>Zamawiający</w:t>
      </w:r>
    </w:p>
    <w:p w14:paraId="1F1BF9C0" w14:textId="77777777" w:rsidR="00AC5497" w:rsidRDefault="00AC5497" w:rsidP="00AC549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0F490276" w14:textId="77777777" w:rsidR="00AC5497" w:rsidRDefault="00AC5497" w:rsidP="00AC549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7EF015D2" w14:textId="77777777" w:rsidR="00AC5497" w:rsidRDefault="00AC5497" w:rsidP="00AC549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16251AFA" w14:textId="755BFCDF" w:rsidR="00AC5497" w:rsidRPr="001525E8" w:rsidRDefault="00AC5497" w:rsidP="00AC549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2025-12-29</w:t>
      </w:r>
    </w:p>
    <w:bookmarkEnd w:id="0"/>
    <w:sectPr w:rsidR="00AC5497" w:rsidRPr="001525E8" w:rsidSect="00AC54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552B2" w14:textId="77777777" w:rsidR="0018037D" w:rsidRDefault="0018037D">
      <w:r>
        <w:separator/>
      </w:r>
    </w:p>
  </w:endnote>
  <w:endnote w:type="continuationSeparator" w:id="0">
    <w:p w14:paraId="01567805" w14:textId="77777777" w:rsidR="0018037D" w:rsidRDefault="0018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D5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ACA6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57E6A" w14:textId="77777777" w:rsidR="00986737" w:rsidRPr="00986737" w:rsidRDefault="00AC549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416704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3F79E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77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3B74F9" w14:textId="77777777" w:rsidR="009F189D" w:rsidRDefault="009F189D">
    <w:pPr>
      <w:pStyle w:val="Stopka"/>
      <w:tabs>
        <w:tab w:val="clear" w:pos="4536"/>
      </w:tabs>
      <w:jc w:val="center"/>
    </w:pPr>
  </w:p>
  <w:p w14:paraId="7403417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54866" w14:textId="77777777" w:rsidR="0018037D" w:rsidRDefault="0018037D">
      <w:r>
        <w:separator/>
      </w:r>
    </w:p>
  </w:footnote>
  <w:footnote w:type="continuationSeparator" w:id="0">
    <w:p w14:paraId="0A0D3264" w14:textId="77777777" w:rsidR="0018037D" w:rsidRDefault="00180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EA226" w14:textId="77777777" w:rsidR="00D8076D" w:rsidRDefault="00D80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21A78" w14:textId="77777777" w:rsidR="00D8076D" w:rsidRDefault="00D80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FDC1C" w14:textId="77777777" w:rsidR="00D8076D" w:rsidRDefault="00D807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37D"/>
    <w:rsid w:val="00007727"/>
    <w:rsid w:val="00017720"/>
    <w:rsid w:val="00035488"/>
    <w:rsid w:val="000D7F25"/>
    <w:rsid w:val="000E00E5"/>
    <w:rsid w:val="001525E8"/>
    <w:rsid w:val="00173B20"/>
    <w:rsid w:val="0018037D"/>
    <w:rsid w:val="001A7096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C5497"/>
    <w:rsid w:val="00BB547B"/>
    <w:rsid w:val="00C236D3"/>
    <w:rsid w:val="00C659E2"/>
    <w:rsid w:val="00C82837"/>
    <w:rsid w:val="00CA3D66"/>
    <w:rsid w:val="00CB0802"/>
    <w:rsid w:val="00D665F5"/>
    <w:rsid w:val="00D7128F"/>
    <w:rsid w:val="00D8076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CCEB2"/>
  <w15:chartTrackingRefBased/>
  <w15:docId w15:val="{E1B1D65F-ECAB-45DC-AC71-F0B6A6B1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AC54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192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2025-12-29T07:49:00Z</cp:lastPrinted>
  <dcterms:created xsi:type="dcterms:W3CDTF">2025-12-29T07:45:00Z</dcterms:created>
  <dcterms:modified xsi:type="dcterms:W3CDTF">2025-12-29T07:49:00Z</dcterms:modified>
</cp:coreProperties>
</file>