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8E58A" w14:textId="4AEB2A4C" w:rsidR="00B048DA" w:rsidRPr="0023672A" w:rsidRDefault="00BD7B30" w:rsidP="0023672A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23672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3672A" w:rsidRPr="0023672A">
        <w:rPr>
          <w:rFonts w:ascii="Arial Narrow" w:hAnsi="Arial Narrow" w:cs="Arial"/>
          <w:sz w:val="22"/>
          <w:szCs w:val="22"/>
        </w:rPr>
        <w:t xml:space="preserve"> </w:t>
      </w:r>
      <w:r w:rsidR="0023672A">
        <w:rPr>
          <w:rFonts w:ascii="Arial Narrow" w:hAnsi="Arial Narrow" w:cs="Arial"/>
          <w:sz w:val="22"/>
          <w:szCs w:val="22"/>
        </w:rPr>
        <w:tab/>
      </w:r>
      <w:r w:rsidR="0023672A">
        <w:rPr>
          <w:rFonts w:ascii="Arial Narrow" w:hAnsi="Arial Narrow" w:cs="Arial"/>
          <w:sz w:val="22"/>
          <w:szCs w:val="22"/>
        </w:rPr>
        <w:tab/>
      </w:r>
      <w:r w:rsidR="0023672A">
        <w:rPr>
          <w:rFonts w:ascii="Arial Narrow" w:hAnsi="Arial Narrow" w:cs="Arial"/>
          <w:sz w:val="22"/>
          <w:szCs w:val="22"/>
        </w:rPr>
        <w:tab/>
      </w:r>
      <w:r w:rsidR="0023672A">
        <w:rPr>
          <w:rFonts w:ascii="Arial Narrow" w:hAnsi="Arial Narrow" w:cs="Arial"/>
          <w:sz w:val="22"/>
          <w:szCs w:val="22"/>
        </w:rPr>
        <w:tab/>
      </w:r>
      <w:r w:rsidR="0023672A">
        <w:rPr>
          <w:rFonts w:ascii="Arial Narrow" w:hAnsi="Arial Narrow" w:cs="Arial"/>
          <w:sz w:val="22"/>
          <w:szCs w:val="22"/>
        </w:rPr>
        <w:tab/>
      </w:r>
      <w:r w:rsidR="0023672A">
        <w:rPr>
          <w:rFonts w:ascii="Arial Narrow" w:hAnsi="Arial Narrow" w:cs="Arial"/>
          <w:sz w:val="22"/>
          <w:szCs w:val="22"/>
        </w:rPr>
        <w:tab/>
      </w:r>
      <w:r w:rsidR="0023672A">
        <w:rPr>
          <w:rFonts w:ascii="Arial Narrow" w:hAnsi="Arial Narrow" w:cs="Arial"/>
          <w:sz w:val="22"/>
          <w:szCs w:val="22"/>
        </w:rPr>
        <w:tab/>
      </w:r>
      <w:r w:rsidR="0023672A" w:rsidRPr="0023672A">
        <w:rPr>
          <w:rFonts w:ascii="Arial Narrow" w:hAnsi="Arial Narrow" w:cs="Arial"/>
          <w:sz w:val="22"/>
          <w:szCs w:val="22"/>
        </w:rPr>
        <w:t>Bydgoszcz dnia: 2025-12-29</w:t>
      </w:r>
    </w:p>
    <w:p w14:paraId="40FAB97F" w14:textId="77777777" w:rsidR="00B048DA" w:rsidRPr="0023672A" w:rsidRDefault="00BD7B30" w:rsidP="0023672A">
      <w:pPr>
        <w:ind w:right="3969"/>
        <w:rPr>
          <w:rFonts w:ascii="Arial Narrow" w:hAnsi="Arial Narrow" w:cs="Arial"/>
          <w:sz w:val="22"/>
          <w:szCs w:val="22"/>
        </w:rPr>
      </w:pPr>
      <w:r w:rsidRPr="0023672A">
        <w:rPr>
          <w:rFonts w:ascii="Arial Narrow" w:hAnsi="Arial Narrow" w:cs="Arial"/>
          <w:sz w:val="22"/>
          <w:szCs w:val="22"/>
        </w:rPr>
        <w:t>Powstańców Warszawy</w:t>
      </w:r>
      <w:r w:rsidR="00B048DA" w:rsidRPr="0023672A">
        <w:rPr>
          <w:rFonts w:ascii="Arial Narrow" w:hAnsi="Arial Narrow" w:cs="Arial"/>
          <w:sz w:val="22"/>
          <w:szCs w:val="22"/>
        </w:rPr>
        <w:t xml:space="preserve"> </w:t>
      </w:r>
      <w:r w:rsidRPr="0023672A">
        <w:rPr>
          <w:rFonts w:ascii="Arial Narrow" w:hAnsi="Arial Narrow" w:cs="Arial"/>
          <w:sz w:val="22"/>
          <w:szCs w:val="22"/>
        </w:rPr>
        <w:t>5</w:t>
      </w:r>
    </w:p>
    <w:p w14:paraId="6DAB1939" w14:textId="77777777" w:rsidR="00B048DA" w:rsidRPr="0023672A" w:rsidRDefault="00BD7B30" w:rsidP="0023672A">
      <w:pPr>
        <w:ind w:right="3969"/>
        <w:rPr>
          <w:rFonts w:ascii="Arial Narrow" w:hAnsi="Arial Narrow" w:cs="Arial"/>
          <w:sz w:val="22"/>
          <w:szCs w:val="22"/>
        </w:rPr>
      </w:pPr>
      <w:r w:rsidRPr="0023672A">
        <w:rPr>
          <w:rFonts w:ascii="Arial Narrow" w:hAnsi="Arial Narrow" w:cs="Arial"/>
          <w:sz w:val="22"/>
          <w:szCs w:val="22"/>
        </w:rPr>
        <w:t>85-681</w:t>
      </w:r>
      <w:r w:rsidR="00B048DA" w:rsidRPr="0023672A">
        <w:rPr>
          <w:rFonts w:ascii="Arial Narrow" w:hAnsi="Arial Narrow" w:cs="Arial"/>
          <w:sz w:val="22"/>
          <w:szCs w:val="22"/>
        </w:rPr>
        <w:t xml:space="preserve"> </w:t>
      </w:r>
      <w:r w:rsidRPr="0023672A">
        <w:rPr>
          <w:rFonts w:ascii="Arial Narrow" w:hAnsi="Arial Narrow" w:cs="Arial"/>
          <w:sz w:val="22"/>
          <w:szCs w:val="22"/>
        </w:rPr>
        <w:t>Bydgoszcz</w:t>
      </w:r>
    </w:p>
    <w:p w14:paraId="2F776491" w14:textId="77777777" w:rsidR="00B048DA" w:rsidRPr="0023672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23672A" w14:paraId="7883EB4A" w14:textId="77777777" w:rsidTr="0023672A">
        <w:tc>
          <w:tcPr>
            <w:tcW w:w="9498" w:type="dxa"/>
            <w:gridSpan w:val="2"/>
            <w:shd w:val="clear" w:color="auto" w:fill="F2F2F2"/>
            <w:hideMark/>
          </w:tcPr>
          <w:p w14:paraId="1259E3DF" w14:textId="77777777" w:rsidR="00B048DA" w:rsidRPr="0023672A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3672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D87A9A5" w14:textId="77777777" w:rsidR="00B048DA" w:rsidRPr="0023672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3672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  <w:tr w:rsidR="00B048DA" w:rsidRPr="0023672A" w14:paraId="4724254C" w14:textId="77777777" w:rsidTr="002367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</w:tcPr>
          <w:p w14:paraId="6652B2D3" w14:textId="77777777" w:rsidR="00B048DA" w:rsidRPr="0023672A" w:rsidRDefault="00B048DA" w:rsidP="0023672A">
            <w:pPr>
              <w:tabs>
                <w:tab w:val="center" w:pos="4536"/>
                <w:tab w:val="right" w:pos="9072"/>
              </w:tabs>
              <w:spacing w:before="120" w:line="360" w:lineRule="auto"/>
              <w:ind w:left="-10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0DA32737" w14:textId="77777777" w:rsidR="00B048DA" w:rsidRPr="0023672A" w:rsidRDefault="00BD7B30" w:rsidP="0023672A">
            <w:pPr>
              <w:tabs>
                <w:tab w:val="center" w:pos="4536"/>
                <w:tab w:val="right" w:pos="9072"/>
              </w:tabs>
              <w:spacing w:before="120"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</w:p>
        </w:tc>
      </w:tr>
      <w:tr w:rsidR="00BD7B30" w:rsidRPr="0023672A" w14:paraId="65B929CF" w14:textId="77777777" w:rsidTr="002367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</w:tcPr>
          <w:p w14:paraId="50B7B6EA" w14:textId="77777777" w:rsidR="00BD7B30" w:rsidRPr="0023672A" w:rsidRDefault="00BD7B30" w:rsidP="009539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32F114D6" w14:textId="77777777" w:rsidR="00BD7B30" w:rsidRPr="0023672A" w:rsidRDefault="00BD7B30" w:rsidP="009539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121/2025</w:t>
            </w:r>
          </w:p>
        </w:tc>
      </w:tr>
    </w:tbl>
    <w:p w14:paraId="0B85E2C3" w14:textId="77777777" w:rsidR="00B048DA" w:rsidRPr="0023672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A591048" w14:textId="77777777" w:rsidR="008642B3" w:rsidRPr="0023672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23672A">
        <w:rPr>
          <w:rFonts w:ascii="Arial Narrow" w:hAnsi="Arial Narrow" w:cs="Arial"/>
          <w:sz w:val="22"/>
          <w:szCs w:val="22"/>
        </w:rPr>
        <w:t xml:space="preserve">Zamawiający, </w:t>
      </w:r>
      <w:r w:rsidR="00BD7B30" w:rsidRPr="0023672A">
        <w:rPr>
          <w:rFonts w:ascii="Arial Narrow" w:hAnsi="Arial Narrow" w:cs="Arial"/>
          <w:b/>
          <w:sz w:val="22"/>
          <w:szCs w:val="22"/>
        </w:rPr>
        <w:t>10WSzKzP SPZOZ</w:t>
      </w:r>
      <w:r w:rsidRPr="0023672A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23672A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23672A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23672A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D7B30" w:rsidRPr="0023672A">
        <w:rPr>
          <w:rFonts w:ascii="Arial Narrow" w:hAnsi="Arial Narrow" w:cs="Arial"/>
          <w:sz w:val="22"/>
          <w:szCs w:val="22"/>
        </w:rPr>
        <w:t>(t.j. Dz. U. z 2024 r. poz. 1320 z późn. zm.)</w:t>
      </w:r>
      <w:r w:rsidR="00C65E53" w:rsidRPr="0023672A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23672A">
        <w:rPr>
          <w:rFonts w:ascii="Arial Narrow" w:hAnsi="Arial Narrow" w:cs="Arial"/>
          <w:sz w:val="22"/>
          <w:szCs w:val="22"/>
        </w:rPr>
        <w:t xml:space="preserve">, </w:t>
      </w:r>
      <w:r w:rsidR="00C65E53" w:rsidRPr="0023672A">
        <w:rPr>
          <w:rFonts w:ascii="Arial Narrow" w:hAnsi="Arial Narrow" w:cs="Arial"/>
          <w:sz w:val="22"/>
          <w:szCs w:val="22"/>
        </w:rPr>
        <w:t>informuje</w:t>
      </w:r>
      <w:r w:rsidR="00D26ED6" w:rsidRPr="0023672A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23672A">
        <w:rPr>
          <w:rFonts w:ascii="Arial Narrow" w:hAnsi="Arial Narrow" w:cs="Arial"/>
          <w:sz w:val="22"/>
          <w:szCs w:val="22"/>
        </w:rPr>
        <w:t>najkorzystniejsz</w:t>
      </w:r>
      <w:r w:rsidR="00D26ED6" w:rsidRPr="0023672A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23672A">
        <w:rPr>
          <w:rFonts w:ascii="Arial Narrow" w:hAnsi="Arial Narrow" w:cs="Arial"/>
          <w:sz w:val="22"/>
          <w:szCs w:val="22"/>
        </w:rPr>
        <w:t>ofer</w:t>
      </w:r>
      <w:r w:rsidR="00D26ED6" w:rsidRPr="0023672A">
        <w:rPr>
          <w:rFonts w:ascii="Arial Narrow" w:hAnsi="Arial Narrow" w:cs="Arial"/>
          <w:sz w:val="22"/>
          <w:szCs w:val="22"/>
        </w:rPr>
        <w:t>t</w:t>
      </w:r>
      <w:r w:rsidR="009F0E5C" w:rsidRPr="0023672A">
        <w:rPr>
          <w:rFonts w:ascii="Arial Narrow" w:hAnsi="Arial Narrow" w:cs="Arial"/>
          <w:sz w:val="22"/>
          <w:szCs w:val="22"/>
        </w:rPr>
        <w:t>a</w:t>
      </w:r>
      <w:r w:rsidRPr="0023672A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23672A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D7B30" w:rsidRPr="0023672A" w14:paraId="5883248F" w14:textId="77777777" w:rsidTr="0023672A">
        <w:trPr>
          <w:cantSplit/>
        </w:trPr>
        <w:tc>
          <w:tcPr>
            <w:tcW w:w="9498" w:type="dxa"/>
          </w:tcPr>
          <w:p w14:paraId="35D271E6" w14:textId="77777777" w:rsidR="00BD7B30" w:rsidRPr="0023672A" w:rsidRDefault="00BD7B30" w:rsidP="00953943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3672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23672A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3672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cewniki z końcówką </w:t>
            </w:r>
            <w:proofErr w:type="spellStart"/>
            <w:r w:rsidRPr="0023672A">
              <w:rPr>
                <w:rFonts w:ascii="Arial Narrow" w:hAnsi="Arial Narrow" w:cs="Arial"/>
                <w:color w:val="000000"/>
                <w:sz w:val="22"/>
                <w:szCs w:val="22"/>
              </w:rPr>
              <w:t>Tiemann</w:t>
            </w:r>
            <w:proofErr w:type="spellEnd"/>
            <w:r w:rsidRPr="0023672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cewniki </w:t>
            </w:r>
            <w:proofErr w:type="spellStart"/>
            <w:r w:rsidRPr="0023672A">
              <w:rPr>
                <w:rFonts w:ascii="Arial Narrow" w:hAnsi="Arial Narrow" w:cs="Arial"/>
                <w:color w:val="000000"/>
                <w:sz w:val="22"/>
                <w:szCs w:val="22"/>
              </w:rPr>
              <w:t>Couvelaire'a</w:t>
            </w:r>
            <w:proofErr w:type="spellEnd"/>
          </w:p>
          <w:p w14:paraId="656852ED" w14:textId="77777777" w:rsidR="00BD7B30" w:rsidRPr="0023672A" w:rsidRDefault="00BD7B30" w:rsidP="0095394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/>
                <w:sz w:val="22"/>
                <w:szCs w:val="22"/>
              </w:rPr>
              <w:t>PRO VITA Polska Sp. z o.o. Sp. Komandytowa</w:t>
            </w:r>
          </w:p>
          <w:p w14:paraId="6E424E26" w14:textId="5512D441" w:rsidR="00BD7B30" w:rsidRPr="0023672A" w:rsidRDefault="00BD7B30" w:rsidP="0095394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P</w:t>
            </w:r>
            <w:r w:rsidR="0023672A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 xml:space="preserve">rafialna 1  </w:t>
            </w:r>
          </w:p>
          <w:p w14:paraId="00BCF1E8" w14:textId="77777777" w:rsidR="00BD7B30" w:rsidRPr="0023672A" w:rsidRDefault="00BD7B30" w:rsidP="0095394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47-100 Strzelce Opolskie</w:t>
            </w:r>
          </w:p>
          <w:p w14:paraId="6B990C8C" w14:textId="77777777" w:rsidR="00BD7B30" w:rsidRPr="0023672A" w:rsidRDefault="00BD7B30" w:rsidP="0095394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23672A">
              <w:rPr>
                <w:rFonts w:ascii="Arial Narrow" w:hAnsi="Arial Narrow" w:cs="Arial"/>
                <w:b/>
                <w:sz w:val="22"/>
                <w:szCs w:val="22"/>
              </w:rPr>
              <w:t xml:space="preserve"> 33 553.44 zł brutto</w:t>
            </w: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9834AB3" w14:textId="77777777" w:rsidR="00BD7B30" w:rsidRPr="0023672A" w:rsidRDefault="00BD7B30" w:rsidP="00953943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23672A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CD5935C" w14:textId="77777777" w:rsidR="00BD7B30" w:rsidRPr="0023672A" w:rsidRDefault="00BD7B30" w:rsidP="009539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A1E70C5" w14:textId="77777777" w:rsidR="00992FF5" w:rsidRPr="0023672A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3672A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23672A" w14:paraId="540474E4" w14:textId="77777777" w:rsidTr="0023672A">
        <w:tc>
          <w:tcPr>
            <w:tcW w:w="2268" w:type="dxa"/>
            <w:shd w:val="clear" w:color="auto" w:fill="F2F2F2"/>
            <w:hideMark/>
          </w:tcPr>
          <w:p w14:paraId="3CD901D8" w14:textId="77777777" w:rsidR="00992FF5" w:rsidRPr="0023672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6C2891DC" w14:textId="77777777" w:rsidR="00992FF5" w:rsidRPr="0023672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6B708F51" w14:textId="77777777" w:rsidR="00992FF5" w:rsidRPr="0023672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14:paraId="583713EE" w14:textId="77777777" w:rsidR="00992FF5" w:rsidRPr="0023672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3672A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D7B30" w:rsidRPr="0023672A" w14:paraId="59CCC136" w14:textId="77777777" w:rsidTr="0023672A">
        <w:tc>
          <w:tcPr>
            <w:tcW w:w="2268" w:type="dxa"/>
            <w:vAlign w:val="center"/>
            <w:hideMark/>
          </w:tcPr>
          <w:p w14:paraId="599CE162" w14:textId="77777777" w:rsidR="00BD7B30" w:rsidRPr="0023672A" w:rsidRDefault="00BD7B30" w:rsidP="0095394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 xml:space="preserve">3 - cewniki z końcówką </w:t>
            </w:r>
            <w:proofErr w:type="spellStart"/>
            <w:r w:rsidRPr="0023672A">
              <w:rPr>
                <w:rFonts w:ascii="Arial Narrow" w:hAnsi="Arial Narrow" w:cs="Arial"/>
                <w:sz w:val="20"/>
                <w:szCs w:val="20"/>
              </w:rPr>
              <w:t>Tiemann</w:t>
            </w:r>
            <w:proofErr w:type="spellEnd"/>
            <w:r w:rsidRPr="0023672A">
              <w:rPr>
                <w:rFonts w:ascii="Arial Narrow" w:hAnsi="Arial Narrow" w:cs="Arial"/>
                <w:sz w:val="20"/>
                <w:szCs w:val="20"/>
              </w:rPr>
              <w:t xml:space="preserve">, cewniki </w:t>
            </w:r>
            <w:proofErr w:type="spellStart"/>
            <w:r w:rsidRPr="0023672A">
              <w:rPr>
                <w:rFonts w:ascii="Arial Narrow" w:hAnsi="Arial Narrow" w:cs="Arial"/>
                <w:sz w:val="20"/>
                <w:szCs w:val="20"/>
              </w:rPr>
              <w:t>Couvelaire'a</w:t>
            </w:r>
            <w:proofErr w:type="spellEnd"/>
          </w:p>
        </w:tc>
        <w:tc>
          <w:tcPr>
            <w:tcW w:w="2977" w:type="dxa"/>
            <w:hideMark/>
          </w:tcPr>
          <w:p w14:paraId="727F42FE" w14:textId="41126014" w:rsidR="00BD7B30" w:rsidRPr="0023672A" w:rsidRDefault="00BD7B30" w:rsidP="00953943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PRO VITA Polska Sp. z o.o. Sp. </w:t>
            </w:r>
            <w:r w:rsidR="0023672A">
              <w:rPr>
                <w:rFonts w:ascii="Arial Narrow" w:hAnsi="Arial Narrow" w:cs="Arial"/>
                <w:b/>
                <w:bCs/>
                <w:sz w:val="20"/>
                <w:szCs w:val="20"/>
              </w:rPr>
              <w:t>k.</w:t>
            </w:r>
          </w:p>
          <w:p w14:paraId="1739F4AD" w14:textId="2E50DD0D" w:rsidR="00BD7B30" w:rsidRPr="0023672A" w:rsidRDefault="00BD7B30" w:rsidP="0095394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23672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3672A">
              <w:rPr>
                <w:rFonts w:ascii="Arial Narrow" w:hAnsi="Arial Narrow" w:cs="Arial"/>
                <w:sz w:val="20"/>
                <w:szCs w:val="20"/>
              </w:rPr>
              <w:t>rafialna 1</w:t>
            </w:r>
          </w:p>
          <w:p w14:paraId="256C41A1" w14:textId="77777777" w:rsidR="00BD7B30" w:rsidRPr="0023672A" w:rsidRDefault="00BD7B30" w:rsidP="0095394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hideMark/>
          </w:tcPr>
          <w:p w14:paraId="451E7A7B" w14:textId="77777777" w:rsidR="00BD7B30" w:rsidRPr="0023672A" w:rsidRDefault="00BD7B30" w:rsidP="0095394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D4D94FA" w14:textId="77777777" w:rsidR="00BD7B30" w:rsidRPr="0023672A" w:rsidRDefault="00BD7B30" w:rsidP="0095394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14:paraId="645921EB" w14:textId="77777777" w:rsidR="00BD7B30" w:rsidRPr="0023672A" w:rsidRDefault="00BD7B30" w:rsidP="0095394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14:paraId="4A77322D" w14:textId="77777777" w:rsidR="00BD7B30" w:rsidRPr="0023672A" w:rsidRDefault="00BD7B30" w:rsidP="0095394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3672A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0FA254E0" w14:textId="7B8D8FA5" w:rsidR="00B464D3" w:rsidRDefault="0038051D" w:rsidP="0023672A">
      <w:pPr>
        <w:spacing w:before="120"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br/>
      </w:r>
      <w:r w:rsidR="00B464D3" w:rsidRPr="0023672A">
        <w:rPr>
          <w:rFonts w:ascii="Arial Narrow" w:hAnsi="Arial Narrow" w:cs="Arial"/>
          <w:i/>
          <w:sz w:val="22"/>
          <w:szCs w:val="22"/>
        </w:rPr>
        <w:t>Zamawiający</w:t>
      </w:r>
    </w:p>
    <w:p w14:paraId="487CC65B" w14:textId="77777777" w:rsidR="0038051D" w:rsidRDefault="0038051D" w:rsidP="0038051D">
      <w:pPr>
        <w:rPr>
          <w:rFonts w:ascii="Arial Narrow" w:hAnsi="Arial Narrow" w:cs="Arial"/>
          <w:i/>
          <w:sz w:val="22"/>
          <w:szCs w:val="22"/>
        </w:rPr>
      </w:pPr>
    </w:p>
    <w:p w14:paraId="28F0EF8E" w14:textId="77777777" w:rsidR="0038051D" w:rsidRDefault="0038051D" w:rsidP="0038051D">
      <w:pPr>
        <w:rPr>
          <w:rFonts w:ascii="Arial Narrow" w:hAnsi="Arial Narrow" w:cs="Arial"/>
          <w:sz w:val="20"/>
          <w:szCs w:val="20"/>
        </w:rPr>
      </w:pPr>
    </w:p>
    <w:p w14:paraId="2DBC3F42" w14:textId="44486900" w:rsidR="0038051D" w:rsidRDefault="0038051D" w:rsidP="0038051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73AD1261" w14:textId="527EA8D7" w:rsidR="0038051D" w:rsidRDefault="0038051D" w:rsidP="0038051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ABE2884" w14:textId="09BD0BDB" w:rsidR="0038051D" w:rsidRDefault="0038051D" w:rsidP="0038051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DF7E32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5E27F403" w14:textId="25504868" w:rsidR="0038051D" w:rsidRPr="0038051D" w:rsidRDefault="0038051D" w:rsidP="0038051D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2025-12-29</w:t>
      </w:r>
    </w:p>
    <w:bookmarkEnd w:id="0"/>
    <w:sectPr w:rsidR="0038051D" w:rsidRPr="0038051D" w:rsidSect="00380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B835F" w14:textId="77777777" w:rsidR="00A57B0E" w:rsidRDefault="00A57B0E">
      <w:r>
        <w:separator/>
      </w:r>
    </w:p>
  </w:endnote>
  <w:endnote w:type="continuationSeparator" w:id="0">
    <w:p w14:paraId="658E6BB5" w14:textId="77777777" w:rsidR="00A57B0E" w:rsidRDefault="00A5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F5C65" w14:textId="77777777" w:rsidR="00BD7B30" w:rsidRDefault="00BD7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9F82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202DFC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34F40F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4472F" w14:textId="77777777" w:rsidR="00BD7B30" w:rsidRDefault="00BD7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9A5E3" w14:textId="77777777" w:rsidR="00A57B0E" w:rsidRDefault="00A57B0E">
      <w:r>
        <w:separator/>
      </w:r>
    </w:p>
  </w:footnote>
  <w:footnote w:type="continuationSeparator" w:id="0">
    <w:p w14:paraId="7AB404E5" w14:textId="77777777" w:rsidR="00A57B0E" w:rsidRDefault="00A57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E562" w14:textId="77777777" w:rsidR="00BD7B30" w:rsidRDefault="00BD7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189E" w14:textId="77777777" w:rsidR="00BD7B30" w:rsidRDefault="00BD7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B1D4A" w14:textId="77777777" w:rsidR="00BD7B30" w:rsidRDefault="00BD7B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B0E"/>
    <w:rsid w:val="00022322"/>
    <w:rsid w:val="00042497"/>
    <w:rsid w:val="000C1E6F"/>
    <w:rsid w:val="000E4E56"/>
    <w:rsid w:val="001A1468"/>
    <w:rsid w:val="001B7815"/>
    <w:rsid w:val="001D1EEC"/>
    <w:rsid w:val="00211A34"/>
    <w:rsid w:val="0023672A"/>
    <w:rsid w:val="002B1E4F"/>
    <w:rsid w:val="002B6761"/>
    <w:rsid w:val="0030223C"/>
    <w:rsid w:val="003445A0"/>
    <w:rsid w:val="0038051D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57B0E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D7B30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B6EA4F"/>
  <w15:chartTrackingRefBased/>
  <w15:docId w15:val="{299199CC-299C-4A6F-AC96-41A89753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38051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05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247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2025-12-29T07:04:00Z</dcterms:created>
  <dcterms:modified xsi:type="dcterms:W3CDTF">2025-12-29T11:40:00Z</dcterms:modified>
</cp:coreProperties>
</file>