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F01E5" w14:textId="77777777" w:rsidR="003E6519" w:rsidRPr="00FA29F7" w:rsidRDefault="00E143CC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FA29F7">
        <w:rPr>
          <w:rFonts w:ascii="Arial Narrow" w:hAnsi="Arial Narrow" w:cs="Arial"/>
          <w:sz w:val="22"/>
          <w:szCs w:val="22"/>
        </w:rPr>
        <w:t>Bydgoszcz</w:t>
      </w:r>
      <w:r w:rsidR="003E6519" w:rsidRPr="00FA29F7">
        <w:rPr>
          <w:rFonts w:ascii="Arial Narrow" w:hAnsi="Arial Narrow" w:cs="Arial"/>
          <w:sz w:val="22"/>
          <w:szCs w:val="22"/>
        </w:rPr>
        <w:t xml:space="preserve"> dnia: </w:t>
      </w:r>
      <w:r w:rsidRPr="00FA29F7">
        <w:rPr>
          <w:rFonts w:ascii="Arial Narrow" w:hAnsi="Arial Narrow" w:cs="Arial"/>
          <w:sz w:val="22"/>
          <w:szCs w:val="22"/>
        </w:rPr>
        <w:t>2025-12-30</w:t>
      </w:r>
    </w:p>
    <w:p w14:paraId="2F78A0E8" w14:textId="77777777" w:rsidR="003E6519" w:rsidRPr="00FA29F7" w:rsidRDefault="00E143CC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A29F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1C1C1B8" w14:textId="77777777" w:rsidR="003E6519" w:rsidRPr="00FA29F7" w:rsidRDefault="00E143CC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A29F7">
        <w:rPr>
          <w:rFonts w:ascii="Arial Narrow" w:hAnsi="Arial Narrow" w:cs="Arial"/>
          <w:sz w:val="22"/>
          <w:szCs w:val="22"/>
        </w:rPr>
        <w:t>Powstańców Warszawy</w:t>
      </w:r>
      <w:r w:rsidR="003E6519" w:rsidRPr="00FA29F7">
        <w:rPr>
          <w:rFonts w:ascii="Arial Narrow" w:hAnsi="Arial Narrow" w:cs="Arial"/>
          <w:sz w:val="22"/>
          <w:szCs w:val="22"/>
        </w:rPr>
        <w:t xml:space="preserve"> </w:t>
      </w:r>
      <w:r w:rsidRPr="00FA29F7">
        <w:rPr>
          <w:rFonts w:ascii="Arial Narrow" w:hAnsi="Arial Narrow" w:cs="Arial"/>
          <w:sz w:val="22"/>
          <w:szCs w:val="22"/>
        </w:rPr>
        <w:t>5</w:t>
      </w:r>
    </w:p>
    <w:p w14:paraId="413176BA" w14:textId="77777777" w:rsidR="003E6519" w:rsidRPr="00FA29F7" w:rsidRDefault="00E143CC" w:rsidP="003E6519">
      <w:pPr>
        <w:rPr>
          <w:rFonts w:ascii="Arial Narrow" w:hAnsi="Arial Narrow" w:cs="Arial"/>
          <w:sz w:val="22"/>
          <w:szCs w:val="22"/>
        </w:rPr>
      </w:pPr>
      <w:r w:rsidRPr="00FA29F7">
        <w:rPr>
          <w:rFonts w:ascii="Arial Narrow" w:hAnsi="Arial Narrow" w:cs="Arial"/>
          <w:sz w:val="22"/>
          <w:szCs w:val="22"/>
        </w:rPr>
        <w:t>85-681</w:t>
      </w:r>
      <w:r w:rsidR="003E6519" w:rsidRPr="00FA29F7">
        <w:rPr>
          <w:rFonts w:ascii="Arial Narrow" w:hAnsi="Arial Narrow" w:cs="Arial"/>
          <w:sz w:val="22"/>
          <w:szCs w:val="22"/>
        </w:rPr>
        <w:t xml:space="preserve"> </w:t>
      </w:r>
      <w:r w:rsidRPr="00FA29F7">
        <w:rPr>
          <w:rFonts w:ascii="Arial Narrow" w:hAnsi="Arial Narrow" w:cs="Arial"/>
          <w:sz w:val="22"/>
          <w:szCs w:val="22"/>
        </w:rPr>
        <w:t>Bydgoszcz</w:t>
      </w:r>
    </w:p>
    <w:p w14:paraId="21A490F8" w14:textId="77777777" w:rsidR="003E6519" w:rsidRPr="00FA29F7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FA29F7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15A33F0" w14:textId="77777777" w:rsidR="003E6519" w:rsidRPr="00FA29F7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FA29F7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A29F7" w14:paraId="1036D0B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8760B8" w14:textId="77777777" w:rsidR="003E6519" w:rsidRPr="00FA29F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FA29F7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30964737" w14:textId="77777777" w:rsidR="003E6519" w:rsidRPr="00FA29F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FA29F7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21F0C343" w14:textId="77777777" w:rsidR="003E6519" w:rsidRPr="00FA29F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FA29F7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C7F9438" w14:textId="77777777" w:rsidR="003E6519" w:rsidRPr="00FA29F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A29F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A29F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A29F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FA29F7" w14:paraId="3ACEEA10" w14:textId="77777777" w:rsidTr="001A0FA2">
        <w:tc>
          <w:tcPr>
            <w:tcW w:w="2269" w:type="dxa"/>
          </w:tcPr>
          <w:p w14:paraId="3565E8A2" w14:textId="77777777" w:rsidR="003E6519" w:rsidRPr="00FA29F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19A62D9" w14:textId="77777777" w:rsidR="003E6519" w:rsidRPr="00FA29F7" w:rsidRDefault="00E143C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b/>
                <w:sz w:val="22"/>
                <w:szCs w:val="22"/>
              </w:rPr>
              <w:t>Dostawy sukcesywne materiałów jednorazowego użytku dla Kardiochirurgii na okres 24 miesięcy</w:t>
            </w:r>
            <w:r w:rsidR="003E6519" w:rsidRPr="00FA29F7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E143CC" w:rsidRPr="00FA29F7" w14:paraId="31215F6C" w14:textId="77777777" w:rsidTr="00262E32">
        <w:tc>
          <w:tcPr>
            <w:tcW w:w="2269" w:type="dxa"/>
          </w:tcPr>
          <w:p w14:paraId="2EF62960" w14:textId="77777777" w:rsidR="00E143CC" w:rsidRPr="00FA29F7" w:rsidRDefault="00E143CC" w:rsidP="00262E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49E1F3E" w14:textId="77777777" w:rsidR="00E143CC" w:rsidRPr="00FA29F7" w:rsidRDefault="00E143CC" w:rsidP="00262E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b/>
                <w:sz w:val="22"/>
                <w:szCs w:val="22"/>
              </w:rPr>
              <w:t>128/2025</w:t>
            </w:r>
          </w:p>
        </w:tc>
      </w:tr>
    </w:tbl>
    <w:p w14:paraId="68567A2A" w14:textId="77777777" w:rsidR="00890B92" w:rsidRPr="00FA29F7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A29F7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FA29F7">
        <w:rPr>
          <w:rFonts w:ascii="Arial Narrow" w:hAnsi="Arial Narrow" w:cs="Arial"/>
          <w:sz w:val="22"/>
          <w:szCs w:val="22"/>
        </w:rPr>
        <w:t>22</w:t>
      </w:r>
      <w:r w:rsidR="0049054E" w:rsidRPr="00FA29F7">
        <w:rPr>
          <w:rFonts w:ascii="Arial Narrow" w:hAnsi="Arial Narrow" w:cs="Arial"/>
          <w:sz w:val="22"/>
          <w:szCs w:val="22"/>
        </w:rPr>
        <w:t>2</w:t>
      </w:r>
      <w:r w:rsidRPr="00FA29F7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FA29F7">
        <w:rPr>
          <w:rFonts w:ascii="Arial Narrow" w:hAnsi="Arial Narrow" w:cs="Arial"/>
          <w:sz w:val="22"/>
          <w:szCs w:val="22"/>
        </w:rPr>
        <w:t>4</w:t>
      </w:r>
      <w:r w:rsidRPr="00FA29F7">
        <w:rPr>
          <w:rFonts w:ascii="Arial Narrow" w:hAnsi="Arial Narrow" w:cs="Arial"/>
          <w:sz w:val="22"/>
          <w:szCs w:val="22"/>
        </w:rPr>
        <w:t xml:space="preserve"> </w:t>
      </w:r>
      <w:r w:rsidR="00890B92" w:rsidRPr="00FA29F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FA29F7">
        <w:rPr>
          <w:rFonts w:ascii="Arial Narrow" w:hAnsi="Arial Narrow" w:cs="Arial"/>
          <w:sz w:val="22"/>
          <w:szCs w:val="22"/>
        </w:rPr>
        <w:t xml:space="preserve"> </w:t>
      </w:r>
      <w:r w:rsidR="00E143CC" w:rsidRPr="00FA29F7">
        <w:rPr>
          <w:rFonts w:ascii="Arial Narrow" w:hAnsi="Arial Narrow" w:cs="Arial"/>
          <w:sz w:val="22"/>
          <w:szCs w:val="22"/>
        </w:rPr>
        <w:t>(</w:t>
      </w:r>
      <w:proofErr w:type="spellStart"/>
      <w:r w:rsidR="00E143CC" w:rsidRPr="00FA29F7">
        <w:rPr>
          <w:rFonts w:ascii="Arial Narrow" w:hAnsi="Arial Narrow" w:cs="Arial"/>
          <w:sz w:val="22"/>
          <w:szCs w:val="22"/>
        </w:rPr>
        <w:t>t.j</w:t>
      </w:r>
      <w:proofErr w:type="spellEnd"/>
      <w:r w:rsidR="00E143CC" w:rsidRPr="00FA29F7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E143CC" w:rsidRPr="00FA29F7">
        <w:rPr>
          <w:rFonts w:ascii="Arial Narrow" w:hAnsi="Arial Narrow" w:cs="Arial"/>
          <w:sz w:val="22"/>
          <w:szCs w:val="22"/>
        </w:rPr>
        <w:t>późn</w:t>
      </w:r>
      <w:proofErr w:type="spellEnd"/>
      <w:r w:rsidR="00E143CC" w:rsidRPr="00FA29F7">
        <w:rPr>
          <w:rFonts w:ascii="Arial Narrow" w:hAnsi="Arial Narrow" w:cs="Arial"/>
          <w:sz w:val="22"/>
          <w:szCs w:val="22"/>
        </w:rPr>
        <w:t>. zm.)</w:t>
      </w:r>
      <w:r w:rsidR="00490DC0" w:rsidRPr="00FA29F7">
        <w:rPr>
          <w:rFonts w:ascii="Arial Narrow" w:hAnsi="Arial Narrow" w:cs="Arial"/>
          <w:sz w:val="22"/>
          <w:szCs w:val="22"/>
        </w:rPr>
        <w:t xml:space="preserve"> </w:t>
      </w:r>
      <w:r w:rsidR="00890B92" w:rsidRPr="00FA29F7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FA29F7">
        <w:rPr>
          <w:rFonts w:ascii="Arial Narrow" w:hAnsi="Arial Narrow" w:cs="Arial"/>
          <w:sz w:val="22"/>
          <w:szCs w:val="22"/>
        </w:rPr>
        <w:t xml:space="preserve"> dla</w:t>
      </w:r>
      <w:r w:rsidR="00890B92" w:rsidRPr="00FA29F7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7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143CC" w:rsidRPr="00FA29F7" w14:paraId="14A2B2ED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99857B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1 zamówienia w wysokości 102 384.00 zł brutto;</w:t>
            </w:r>
          </w:p>
        </w:tc>
      </w:tr>
      <w:tr w:rsidR="00E143CC" w:rsidRPr="00FA29F7" w14:paraId="450F3E05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B6EF83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2 zamówienia w wysokości 19 008.00 zł brutto;</w:t>
            </w:r>
          </w:p>
        </w:tc>
      </w:tr>
      <w:tr w:rsidR="00E143CC" w:rsidRPr="00FA29F7" w14:paraId="2F95C130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CB1FF4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3 zamówienia w wysokości 111 780.00 zł brutto;</w:t>
            </w:r>
          </w:p>
        </w:tc>
      </w:tr>
      <w:tr w:rsidR="00E143CC" w:rsidRPr="00FA29F7" w14:paraId="538F1A6F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21177F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4 zamówienia w wysokości 3 540.00 zł brutto;</w:t>
            </w:r>
          </w:p>
        </w:tc>
      </w:tr>
      <w:tr w:rsidR="00E143CC" w:rsidRPr="00FA29F7" w14:paraId="7D094F90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F5F01D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5 zamówienia w wysokości 10 380.00 zł brutto;</w:t>
            </w:r>
          </w:p>
        </w:tc>
      </w:tr>
      <w:tr w:rsidR="00E143CC" w:rsidRPr="00FA29F7" w14:paraId="1669D7C5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3E4F01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6 zamówienia w wysokości 19 440.00 zł brutto;</w:t>
            </w:r>
          </w:p>
        </w:tc>
      </w:tr>
      <w:tr w:rsidR="00E143CC" w:rsidRPr="00FA29F7" w14:paraId="66257F58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876473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7 zamówienia w wysokości 86 670.00 zł brutto;</w:t>
            </w:r>
          </w:p>
        </w:tc>
      </w:tr>
      <w:tr w:rsidR="00E143CC" w:rsidRPr="00FA29F7" w14:paraId="76D6F417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933EA4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8 zamówienia w wysokości 115 992.00 zł brutto;</w:t>
            </w:r>
          </w:p>
        </w:tc>
      </w:tr>
      <w:tr w:rsidR="00E143CC" w:rsidRPr="00FA29F7" w14:paraId="6A9E63F9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5F0061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9 zamówienia w wysokości 10 584.00 zł brutto;</w:t>
            </w:r>
          </w:p>
        </w:tc>
      </w:tr>
      <w:tr w:rsidR="00E143CC" w:rsidRPr="00FA29F7" w14:paraId="768F1243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6E4662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10 zamówienia w wysokości 72 576.00 zł brutto;</w:t>
            </w:r>
          </w:p>
        </w:tc>
      </w:tr>
      <w:tr w:rsidR="00E143CC" w:rsidRPr="00FA29F7" w14:paraId="018A5675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BC8D6C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11 zamówienia w wysokości 85 536.00 zł brutto;</w:t>
            </w:r>
          </w:p>
        </w:tc>
      </w:tr>
      <w:tr w:rsidR="00E143CC" w:rsidRPr="00FA29F7" w14:paraId="7427F70D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238166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12 zamówienia w wysokości 2 700.00 zł brutto;</w:t>
            </w:r>
          </w:p>
        </w:tc>
      </w:tr>
      <w:tr w:rsidR="00E143CC" w:rsidRPr="00FA29F7" w14:paraId="2347F5C4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3DA0A0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13 zamówienia w wysokości 22 620.00 zł brutto;</w:t>
            </w:r>
          </w:p>
        </w:tc>
      </w:tr>
      <w:tr w:rsidR="00E143CC" w:rsidRPr="00FA29F7" w14:paraId="5753622F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AC194D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14 zamówienia w wysokości 19 980.00 zł brutto;</w:t>
            </w:r>
          </w:p>
        </w:tc>
      </w:tr>
      <w:tr w:rsidR="00E143CC" w:rsidRPr="00FA29F7" w14:paraId="22AF0D35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EA7C4B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lastRenderedPageBreak/>
              <w:t>części 15 zamówienia w wysokości 23 976.00 zł brutto;</w:t>
            </w:r>
          </w:p>
        </w:tc>
      </w:tr>
      <w:tr w:rsidR="00E143CC" w:rsidRPr="00FA29F7" w14:paraId="31578F13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9A7A6E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16 zamówienia w wysokości 29 970.00 zł brutto;</w:t>
            </w:r>
          </w:p>
        </w:tc>
      </w:tr>
      <w:tr w:rsidR="00E143CC" w:rsidRPr="00FA29F7" w14:paraId="56B825E9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189FD3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17 zamówienia w wysokości 108 000.00 zł brutto;</w:t>
            </w:r>
          </w:p>
        </w:tc>
      </w:tr>
      <w:tr w:rsidR="00E143CC" w:rsidRPr="00FA29F7" w14:paraId="3A32284B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9347B0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18 zamówienia w wysokości 8 025.00 zł brutto;</w:t>
            </w:r>
          </w:p>
        </w:tc>
      </w:tr>
      <w:tr w:rsidR="00E143CC" w:rsidRPr="00FA29F7" w14:paraId="167D282B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409ABE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19 zamówienia w wysokości 22 464.00 zł brutto;</w:t>
            </w:r>
          </w:p>
        </w:tc>
      </w:tr>
      <w:tr w:rsidR="00E143CC" w:rsidRPr="00FA29F7" w14:paraId="30915B45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7AB57D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20 zamówienia w wysokości 781.00 zł brutto;</w:t>
            </w:r>
          </w:p>
        </w:tc>
      </w:tr>
      <w:tr w:rsidR="00E143CC" w:rsidRPr="00FA29F7" w14:paraId="3ACC3BCD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673E42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21 zamówienia w wysokości 151 200.00 zł brutto;</w:t>
            </w:r>
          </w:p>
        </w:tc>
      </w:tr>
      <w:tr w:rsidR="00E143CC" w:rsidRPr="00FA29F7" w14:paraId="64C7D6AB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1EE86F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22 zamówienia w wysokości 21 983.40 zł brutto;</w:t>
            </w:r>
          </w:p>
        </w:tc>
      </w:tr>
      <w:tr w:rsidR="00E143CC" w:rsidRPr="00FA29F7" w14:paraId="05C6BED9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8350FC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23 zamówienia w wysokości 14 900.00 zł brutto;</w:t>
            </w:r>
          </w:p>
        </w:tc>
      </w:tr>
      <w:tr w:rsidR="00E143CC" w:rsidRPr="00FA29F7" w14:paraId="36C82721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944281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24 zamówienia w wysokości 119 059.20 zł brutto;</w:t>
            </w:r>
          </w:p>
        </w:tc>
      </w:tr>
      <w:tr w:rsidR="00E143CC" w:rsidRPr="00FA29F7" w14:paraId="758EB67F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91F5C7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25 zamówienia w wysokości 913 608.00 zł brutto;</w:t>
            </w:r>
          </w:p>
        </w:tc>
      </w:tr>
      <w:tr w:rsidR="00E143CC" w:rsidRPr="00FA29F7" w14:paraId="276C4AFB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FC12DB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26 zamówienia w wysokości 2 268.00 zł brutto;</w:t>
            </w:r>
          </w:p>
        </w:tc>
      </w:tr>
      <w:tr w:rsidR="00E143CC" w:rsidRPr="00FA29F7" w14:paraId="118AC858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85368F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27 zamówienia w wysokości 861 840.00 zł brutto;</w:t>
            </w:r>
          </w:p>
        </w:tc>
      </w:tr>
      <w:tr w:rsidR="00E143CC" w:rsidRPr="00FA29F7" w14:paraId="412696F2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349AE2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28 zamówienia w wysokości 10 800.00 zł brutto;</w:t>
            </w:r>
          </w:p>
        </w:tc>
      </w:tr>
      <w:tr w:rsidR="00E143CC" w:rsidRPr="00FA29F7" w14:paraId="55BC0CDA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79A503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29 zamówienia w wysokości 4 665.60 zł brutto;</w:t>
            </w:r>
          </w:p>
        </w:tc>
      </w:tr>
      <w:tr w:rsidR="00E143CC" w:rsidRPr="00FA29F7" w14:paraId="54C2FFD2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45D9D8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30 zamówienia w wysokości 499 029.60 zł brutto;</w:t>
            </w:r>
          </w:p>
        </w:tc>
      </w:tr>
      <w:tr w:rsidR="00E143CC" w:rsidRPr="00FA29F7" w14:paraId="533BDE95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DCF8A6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31 zamówienia w wysokości 30 888.00 zł brutto;</w:t>
            </w:r>
          </w:p>
        </w:tc>
      </w:tr>
      <w:tr w:rsidR="00E143CC" w:rsidRPr="00FA29F7" w14:paraId="5E3586C6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D6D1A5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32 zamówienia w wysokości 22 464.00 zł brutto;</w:t>
            </w:r>
          </w:p>
        </w:tc>
      </w:tr>
      <w:tr w:rsidR="00E143CC" w:rsidRPr="00FA29F7" w14:paraId="41236929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803FFB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33 zamówienia w wysokości 246.00 zł brutto;</w:t>
            </w:r>
          </w:p>
        </w:tc>
      </w:tr>
      <w:tr w:rsidR="00E143CC" w:rsidRPr="00FA29F7" w14:paraId="6016377F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860FBB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34 zamówienia w wysokości 23 328.00 zł brutto;</w:t>
            </w:r>
          </w:p>
        </w:tc>
      </w:tr>
      <w:tr w:rsidR="00E143CC" w:rsidRPr="00FA29F7" w14:paraId="16132823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5BF6AD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35 zamówienia w wysokości 319 680.00 zł brutto;</w:t>
            </w:r>
          </w:p>
        </w:tc>
      </w:tr>
      <w:tr w:rsidR="00E143CC" w:rsidRPr="00FA29F7" w14:paraId="6CE95208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F77FA8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36 zamówienia w wysokości 1 128 384.00 zł brutto;</w:t>
            </w:r>
          </w:p>
        </w:tc>
      </w:tr>
      <w:tr w:rsidR="00E143CC" w:rsidRPr="00FA29F7" w14:paraId="78A1A54D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FCDC70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37 zamówienia w wysokości 183 600.00 zł brutto;</w:t>
            </w:r>
          </w:p>
        </w:tc>
      </w:tr>
      <w:tr w:rsidR="00E143CC" w:rsidRPr="00FA29F7" w14:paraId="403DDEC8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4F7B66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38 zamówienia w wysokości 87 480.00 zł brutto;</w:t>
            </w:r>
          </w:p>
        </w:tc>
      </w:tr>
      <w:tr w:rsidR="00E143CC" w:rsidRPr="00FA29F7" w14:paraId="14816FBE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9879B2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39 zamówienia w wysokości 218 160.00 zł brutto;</w:t>
            </w:r>
          </w:p>
        </w:tc>
      </w:tr>
      <w:tr w:rsidR="00E143CC" w:rsidRPr="00FA29F7" w14:paraId="10BCD154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A889D7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40 zamówienia w wysokości 691 200.00 zł brutto;</w:t>
            </w:r>
          </w:p>
        </w:tc>
      </w:tr>
      <w:tr w:rsidR="00E143CC" w:rsidRPr="00FA29F7" w14:paraId="2EB6F515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B73D49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41 zamówienia w wysokości 128 628.00 zł brutto;</w:t>
            </w:r>
          </w:p>
        </w:tc>
      </w:tr>
      <w:tr w:rsidR="00E143CC" w:rsidRPr="00FA29F7" w14:paraId="5B1C0F98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E4FF1F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42 zamówienia w wysokości 108 216.00 zł brutto;</w:t>
            </w:r>
          </w:p>
        </w:tc>
      </w:tr>
      <w:tr w:rsidR="00E143CC" w:rsidRPr="00FA29F7" w14:paraId="318E5A4C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8F110F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43 zamówienia w wysokości 410 400.00 zł brutto;</w:t>
            </w:r>
          </w:p>
        </w:tc>
      </w:tr>
      <w:tr w:rsidR="00E143CC" w:rsidRPr="00FA29F7" w14:paraId="2F14CFC9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2AD406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44 zamówienia w wysokości 455 760.00 zł brutto;</w:t>
            </w:r>
          </w:p>
        </w:tc>
      </w:tr>
      <w:tr w:rsidR="00E143CC" w:rsidRPr="00FA29F7" w14:paraId="1BC416A3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74112F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45 zamówienia w wysokości 330 480.00 zł brutto;</w:t>
            </w:r>
          </w:p>
        </w:tc>
      </w:tr>
      <w:tr w:rsidR="00E143CC" w:rsidRPr="00FA29F7" w14:paraId="76EA6EB6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A52788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46 zamówienia w wysokości 4 698 000.00 zł brutto;</w:t>
            </w:r>
          </w:p>
        </w:tc>
      </w:tr>
      <w:tr w:rsidR="00E143CC" w:rsidRPr="00FA29F7" w14:paraId="7271150E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A621F3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47 zamówienia w wysokości 6 534 000.00 zł brutto;</w:t>
            </w:r>
          </w:p>
        </w:tc>
      </w:tr>
      <w:tr w:rsidR="00E143CC" w:rsidRPr="00FA29F7" w14:paraId="2F7A9BDF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41B99C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lastRenderedPageBreak/>
              <w:t>części 48 zamówienia w wysokości 5 940 000.00 zł brutto;</w:t>
            </w:r>
          </w:p>
        </w:tc>
      </w:tr>
      <w:tr w:rsidR="00E143CC" w:rsidRPr="00FA29F7" w14:paraId="45DE90DF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BA79C7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49 zamówienia w wysokości 110 721.60 zł brutto;</w:t>
            </w:r>
          </w:p>
        </w:tc>
      </w:tr>
      <w:tr w:rsidR="00E143CC" w:rsidRPr="00FA29F7" w14:paraId="7745684B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68A317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50 zamówienia w wysokości 260 280.00 zł brutto;</w:t>
            </w:r>
          </w:p>
        </w:tc>
      </w:tr>
      <w:tr w:rsidR="00E143CC" w:rsidRPr="00FA29F7" w14:paraId="04D3FA76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BEF544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51 zamówienia w wysokości 194 400.00 zł brutto;</w:t>
            </w:r>
          </w:p>
        </w:tc>
      </w:tr>
      <w:tr w:rsidR="00E143CC" w:rsidRPr="00FA29F7" w14:paraId="49D5ECF0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3C42A7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52 zamówienia w wysokości 10 886.40 zł brutto;</w:t>
            </w:r>
          </w:p>
        </w:tc>
      </w:tr>
      <w:tr w:rsidR="00E143CC" w:rsidRPr="00FA29F7" w14:paraId="39B6D80C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EF9F16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53 zamówienia w wysokości 51 624.00 zł brutto;</w:t>
            </w:r>
          </w:p>
        </w:tc>
      </w:tr>
      <w:tr w:rsidR="00E143CC" w:rsidRPr="00FA29F7" w14:paraId="12A4F59B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8B2205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54 zamówienia w wysokości 1 620.00 zł brutto;</w:t>
            </w:r>
          </w:p>
        </w:tc>
      </w:tr>
      <w:tr w:rsidR="00E143CC" w:rsidRPr="00FA29F7" w14:paraId="06B9A4F1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6F0257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55 zamówienia w wysokości 34 560.00 zł brutto;</w:t>
            </w:r>
          </w:p>
        </w:tc>
      </w:tr>
      <w:tr w:rsidR="00E143CC" w:rsidRPr="00FA29F7" w14:paraId="6C5DB272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F96328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56 zamówienia w wysokości 1 952.64 zł brutto;</w:t>
            </w:r>
          </w:p>
        </w:tc>
      </w:tr>
      <w:tr w:rsidR="00E143CC" w:rsidRPr="00FA29F7" w14:paraId="7A4AD7AA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93B31A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57 zamówienia w wysokości 144 794.11 zł brutto;</w:t>
            </w:r>
          </w:p>
        </w:tc>
      </w:tr>
      <w:tr w:rsidR="00E143CC" w:rsidRPr="00FA29F7" w14:paraId="5C3517F9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409231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58 zamówienia w wysokości 16 200.00 zł brutto;</w:t>
            </w:r>
          </w:p>
        </w:tc>
      </w:tr>
      <w:tr w:rsidR="00E143CC" w:rsidRPr="00FA29F7" w14:paraId="311790AF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E591CE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59 zamówienia w wysokości 20 790.00 zł brutto;</w:t>
            </w:r>
          </w:p>
        </w:tc>
      </w:tr>
      <w:tr w:rsidR="00E143CC" w:rsidRPr="00FA29F7" w14:paraId="263B67D2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16655C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60 zamówienia w wysokości 112 860.00 zł brutto;</w:t>
            </w:r>
          </w:p>
        </w:tc>
      </w:tr>
      <w:tr w:rsidR="00E143CC" w:rsidRPr="00FA29F7" w14:paraId="426621F1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0A9E42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61 zamówienia w wysokości 22 680.00 zł brutto;</w:t>
            </w:r>
          </w:p>
        </w:tc>
      </w:tr>
      <w:tr w:rsidR="00E143CC" w:rsidRPr="00FA29F7" w14:paraId="6986A1B4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30FDD4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62 zamówienia w wysokości 10 260.00 zł brutto;</w:t>
            </w:r>
          </w:p>
        </w:tc>
      </w:tr>
      <w:tr w:rsidR="00E143CC" w:rsidRPr="00FA29F7" w14:paraId="430B9B1A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F6619C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63 zamówienia w wysokości 38 880.00 zł brutto;</w:t>
            </w:r>
          </w:p>
        </w:tc>
      </w:tr>
      <w:tr w:rsidR="00E143CC" w:rsidRPr="00FA29F7" w14:paraId="477A5389" w14:textId="77777777" w:rsidTr="00FA29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4A10FC" w14:textId="77777777" w:rsidR="00E143CC" w:rsidRPr="00FA29F7" w:rsidRDefault="00E143CC" w:rsidP="00262E3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A29F7">
              <w:rPr>
                <w:rFonts w:ascii="Arial Narrow" w:hAnsi="Arial Narrow" w:cs="Arial"/>
                <w:sz w:val="22"/>
                <w:szCs w:val="22"/>
              </w:rPr>
              <w:t>części 64 zamówienia w wysokości 35 640.00 zł brutto;</w:t>
            </w:r>
          </w:p>
        </w:tc>
      </w:tr>
    </w:tbl>
    <w:p w14:paraId="3AE38D41" w14:textId="77777777" w:rsidR="00890B92" w:rsidRPr="00FA29F7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46AED253" w14:textId="77777777" w:rsidR="00510EC8" w:rsidRPr="00FA29F7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3BC7A094" w14:textId="245E5921" w:rsidR="00A80738" w:rsidRPr="00FA29F7" w:rsidRDefault="00FA29F7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A29F7">
        <w:rPr>
          <w:rFonts w:ascii="Arial Narrow" w:hAnsi="Arial Narrow" w:cs="Arial"/>
          <w:i/>
          <w:sz w:val="22"/>
          <w:szCs w:val="22"/>
        </w:rPr>
        <w:t>ZAMAWIAJĄCY</w:t>
      </w:r>
    </w:p>
    <w:p w14:paraId="2BEE177B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06FC8A29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1F031925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740CE052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6FF71228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02BF7DFA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36CE37B4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2DB72D62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3ED8F6B7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011EA619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3B6CADB8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6FE6CC66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1C5BA2D9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791495DC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3B1AF0BF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7CC643FD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5EB2EFC3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7FF79FC4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2C393AAC" w14:textId="77777777" w:rsid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</w:p>
    <w:p w14:paraId="43700138" w14:textId="59B913CB" w:rsidR="00FA29F7" w:rsidRP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  <w:r w:rsidRPr="00FA29F7">
        <w:rPr>
          <w:rFonts w:ascii="Arial Narrow" w:hAnsi="Arial Narrow" w:cs="Arial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 w:cs="Arial"/>
          <w:i/>
          <w:iCs/>
          <w:sz w:val="16"/>
          <w:szCs w:val="16"/>
        </w:rPr>
        <w:t>2</w:t>
      </w:r>
      <w:r w:rsidRPr="00FA29F7">
        <w:rPr>
          <w:rFonts w:ascii="Arial Narrow" w:hAnsi="Arial Narrow" w:cs="Arial"/>
          <w:i/>
          <w:iCs/>
          <w:sz w:val="16"/>
          <w:szCs w:val="16"/>
        </w:rPr>
        <w:t xml:space="preserve"> ark.</w:t>
      </w:r>
    </w:p>
    <w:p w14:paraId="3AEB8CCC" w14:textId="77777777" w:rsidR="00FA29F7" w:rsidRP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  <w:r w:rsidRPr="00FA29F7">
        <w:rPr>
          <w:rFonts w:ascii="Arial Narrow" w:hAnsi="Arial Narrow" w:cs="Arial"/>
          <w:i/>
          <w:iCs/>
          <w:sz w:val="16"/>
          <w:szCs w:val="16"/>
        </w:rPr>
        <w:t xml:space="preserve">Egz. 1 - a/a </w:t>
      </w:r>
      <w:proofErr w:type="spellStart"/>
      <w:r w:rsidRPr="00FA29F7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FA29F7">
        <w:rPr>
          <w:rFonts w:ascii="Arial Narrow" w:hAnsi="Arial Narrow" w:cs="Arial"/>
          <w:i/>
          <w:iCs/>
          <w:sz w:val="16"/>
          <w:szCs w:val="16"/>
        </w:rPr>
        <w:t xml:space="preserve">.  str. </w:t>
      </w:r>
      <w:proofErr w:type="spellStart"/>
      <w:r w:rsidRPr="00FA29F7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FA29F7">
        <w:rPr>
          <w:rFonts w:ascii="Arial Narrow" w:hAnsi="Arial Narrow" w:cs="Arial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FA29F7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FA29F7">
        <w:rPr>
          <w:rFonts w:ascii="Arial Narrow" w:hAnsi="Arial Narrow" w:cs="Arial"/>
          <w:i/>
          <w:iCs/>
          <w:sz w:val="16"/>
          <w:szCs w:val="16"/>
        </w:rPr>
        <w:t>. T2612 B5</w:t>
      </w:r>
    </w:p>
    <w:p w14:paraId="79854493" w14:textId="77777777" w:rsidR="00FA29F7" w:rsidRPr="00FA29F7" w:rsidRDefault="00FA29F7" w:rsidP="00FA29F7">
      <w:pPr>
        <w:rPr>
          <w:rFonts w:ascii="Arial Narrow" w:hAnsi="Arial Narrow" w:cs="Arial"/>
          <w:i/>
          <w:iCs/>
          <w:sz w:val="16"/>
          <w:szCs w:val="16"/>
        </w:rPr>
      </w:pPr>
      <w:r w:rsidRPr="00FA29F7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FA29F7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FA29F7">
        <w:rPr>
          <w:rFonts w:ascii="Arial Narrow" w:hAnsi="Arial Narrow" w:cs="Arial"/>
          <w:i/>
          <w:iCs/>
          <w:sz w:val="16"/>
          <w:szCs w:val="16"/>
        </w:rPr>
        <w:t xml:space="preserve"> - tel. 261 417 449, e-mail: choroszynska3292@10wsk.mil.pl</w:t>
      </w:r>
    </w:p>
    <w:p w14:paraId="74683337" w14:textId="767A44EA" w:rsidR="00C236D3" w:rsidRPr="00FA29F7" w:rsidRDefault="00FA29F7" w:rsidP="00FA29F7">
      <w:pPr>
        <w:rPr>
          <w:rFonts w:ascii="Arial Narrow" w:hAnsi="Arial Narrow" w:cs="Arial"/>
        </w:rPr>
      </w:pPr>
      <w:r w:rsidRPr="00FA29F7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iCs/>
          <w:sz w:val="16"/>
          <w:szCs w:val="16"/>
        </w:rPr>
        <w:t>30.12.</w:t>
      </w:r>
      <w:r w:rsidRPr="00FA29F7">
        <w:rPr>
          <w:rFonts w:ascii="Arial Narrow" w:hAnsi="Arial Narrow" w:cs="Arial"/>
          <w:i/>
          <w:iCs/>
          <w:sz w:val="16"/>
          <w:szCs w:val="16"/>
        </w:rPr>
        <w:t>2025 r.</w:t>
      </w:r>
    </w:p>
    <w:sectPr w:rsidR="00C236D3" w:rsidRPr="00FA29F7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631A1" w14:textId="77777777" w:rsidR="00A1715B" w:rsidRDefault="00A1715B">
      <w:r>
        <w:separator/>
      </w:r>
    </w:p>
  </w:endnote>
  <w:endnote w:type="continuationSeparator" w:id="0">
    <w:p w14:paraId="4BC8235B" w14:textId="77777777" w:rsidR="00A1715B" w:rsidRDefault="00A17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68E1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4561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5758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64A6194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E1C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316A30" w14:textId="77777777" w:rsidR="009F189D" w:rsidRDefault="009F189D">
    <w:pPr>
      <w:pStyle w:val="Stopka"/>
      <w:tabs>
        <w:tab w:val="clear" w:pos="4536"/>
      </w:tabs>
      <w:jc w:val="center"/>
    </w:pPr>
  </w:p>
  <w:p w14:paraId="01C359B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D57B9" w14:textId="77777777" w:rsidR="00A1715B" w:rsidRDefault="00A1715B">
      <w:r>
        <w:separator/>
      </w:r>
    </w:p>
  </w:footnote>
  <w:footnote w:type="continuationSeparator" w:id="0">
    <w:p w14:paraId="1E6F742A" w14:textId="77777777" w:rsidR="00A1715B" w:rsidRDefault="00A17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DCF40" w14:textId="77777777" w:rsidR="00E143CC" w:rsidRDefault="00E143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4D2CC" w14:textId="77777777" w:rsidR="00E143CC" w:rsidRDefault="00E143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03D95" w14:textId="77777777" w:rsidR="00E143CC" w:rsidRDefault="00E143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715B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1715B"/>
    <w:rsid w:val="00A47FF6"/>
    <w:rsid w:val="00A80738"/>
    <w:rsid w:val="00BE7129"/>
    <w:rsid w:val="00C236D3"/>
    <w:rsid w:val="00C659E2"/>
    <w:rsid w:val="00C902DE"/>
    <w:rsid w:val="00CB0802"/>
    <w:rsid w:val="00D7128F"/>
    <w:rsid w:val="00E143CC"/>
    <w:rsid w:val="00EA3476"/>
    <w:rsid w:val="00F95C33"/>
    <w:rsid w:val="00FA29F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584829"/>
  <w15:chartTrackingRefBased/>
  <w15:docId w15:val="{26AEF0FC-EF28-4A19-93B5-9A42BED1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695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cp:lastPrinted>2025-12-30T06:18:00Z</cp:lastPrinted>
  <dcterms:created xsi:type="dcterms:W3CDTF">2025-12-30T06:17:00Z</dcterms:created>
  <dcterms:modified xsi:type="dcterms:W3CDTF">2025-12-30T06:18:00Z</dcterms:modified>
</cp:coreProperties>
</file>