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672BA" w14:textId="77777777" w:rsidR="00843A88" w:rsidRPr="00AD45A9" w:rsidRDefault="009E04BE" w:rsidP="006B5C7F">
      <w:pPr>
        <w:jc w:val="right"/>
        <w:rPr>
          <w:rFonts w:ascii="Arial" w:hAnsi="Arial" w:cs="Arial"/>
          <w:sz w:val="24"/>
          <w:szCs w:val="24"/>
        </w:rPr>
      </w:pPr>
      <w:r w:rsidRPr="009E04BE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9E04BE">
        <w:rPr>
          <w:rFonts w:ascii="Arial" w:hAnsi="Arial" w:cs="Arial"/>
          <w:sz w:val="24"/>
          <w:szCs w:val="24"/>
        </w:rPr>
        <w:t>2025-12-30</w:t>
      </w:r>
    </w:p>
    <w:p w14:paraId="343C2ECD" w14:textId="77777777" w:rsidR="009E04BE" w:rsidRPr="009E04BE" w:rsidRDefault="009E04BE" w:rsidP="006B5C7F">
      <w:pPr>
        <w:rPr>
          <w:rFonts w:ascii="Arial" w:hAnsi="Arial" w:cs="Arial"/>
          <w:b/>
          <w:bCs/>
          <w:sz w:val="24"/>
          <w:szCs w:val="24"/>
        </w:rPr>
      </w:pPr>
      <w:r w:rsidRPr="009E04B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3DC313D" w14:textId="77777777" w:rsidR="00843A88" w:rsidRPr="00AD45A9" w:rsidRDefault="009E04BE" w:rsidP="006B5C7F">
      <w:pPr>
        <w:rPr>
          <w:rFonts w:ascii="Arial" w:hAnsi="Arial" w:cs="Arial"/>
          <w:b/>
          <w:bCs/>
          <w:sz w:val="24"/>
          <w:szCs w:val="24"/>
        </w:rPr>
      </w:pPr>
      <w:r w:rsidRPr="009E04B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1599E91" w14:textId="77777777" w:rsidR="00843A88" w:rsidRPr="00AD45A9" w:rsidRDefault="009E04BE" w:rsidP="006B5C7F">
      <w:pPr>
        <w:rPr>
          <w:rFonts w:ascii="Arial" w:hAnsi="Arial" w:cs="Arial"/>
          <w:sz w:val="24"/>
          <w:szCs w:val="24"/>
        </w:rPr>
      </w:pPr>
      <w:r w:rsidRPr="009E04BE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9E04BE">
        <w:rPr>
          <w:rFonts w:ascii="Arial" w:hAnsi="Arial" w:cs="Arial"/>
          <w:sz w:val="24"/>
          <w:szCs w:val="24"/>
        </w:rPr>
        <w:t>7/19</w:t>
      </w:r>
    </w:p>
    <w:p w14:paraId="5624FD5C" w14:textId="77777777" w:rsidR="00843A88" w:rsidRPr="00AD45A9" w:rsidRDefault="009E04BE" w:rsidP="006B5C7F">
      <w:pPr>
        <w:rPr>
          <w:rFonts w:ascii="Arial" w:hAnsi="Arial" w:cs="Arial"/>
          <w:sz w:val="24"/>
          <w:szCs w:val="24"/>
        </w:rPr>
      </w:pPr>
      <w:r w:rsidRPr="009E04BE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9E04BE">
        <w:rPr>
          <w:rFonts w:ascii="Arial" w:hAnsi="Arial" w:cs="Arial"/>
          <w:sz w:val="24"/>
          <w:szCs w:val="24"/>
        </w:rPr>
        <w:t>Poznań</w:t>
      </w:r>
    </w:p>
    <w:p w14:paraId="734DA7F6" w14:textId="77777777" w:rsidR="006B5C7F" w:rsidRDefault="006B5C7F" w:rsidP="006B5C7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740BD6D1" w14:textId="77777777" w:rsidR="006B5C7F" w:rsidRDefault="006B5C7F" w:rsidP="006B5C7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</w:p>
    <w:p w14:paraId="1269F61F" w14:textId="77777777" w:rsidR="006B5C7F" w:rsidRDefault="006B5C7F" w:rsidP="006B5C7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</w:p>
    <w:p w14:paraId="10BD27E3" w14:textId="053D0EB5" w:rsidR="00843A88" w:rsidRPr="00AD45A9" w:rsidRDefault="00843A88" w:rsidP="006B5C7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3AFE87C" w14:textId="77777777" w:rsidR="00843A88" w:rsidRDefault="00843A88" w:rsidP="006B5C7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D816065" w14:textId="77777777" w:rsidR="006B5C7F" w:rsidRDefault="006B5C7F" w:rsidP="006B5C7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06932856" w14:textId="77777777" w:rsidR="006B5C7F" w:rsidRDefault="006B5C7F" w:rsidP="006B5C7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4E76BFA7" w14:textId="77777777" w:rsidR="004E4B64" w:rsidRPr="004E4B64" w:rsidRDefault="004E4B64" w:rsidP="006B5C7F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0059CDC3" w14:textId="77777777" w:rsidTr="00FD4AEC">
        <w:tc>
          <w:tcPr>
            <w:tcW w:w="2269" w:type="dxa"/>
          </w:tcPr>
          <w:p w14:paraId="3CA34502" w14:textId="77777777" w:rsidR="004E4B64" w:rsidRPr="004E4B64" w:rsidRDefault="004E4B64" w:rsidP="006B5C7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E9B214F" w14:textId="77777777" w:rsidR="004E4B64" w:rsidRPr="004E4B64" w:rsidRDefault="009E04BE" w:rsidP="006B5C7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E04BE">
              <w:rPr>
                <w:rFonts w:ascii="Arial" w:hAnsi="Arial" w:cs="Arial"/>
                <w:bCs/>
                <w:sz w:val="24"/>
                <w:szCs w:val="24"/>
              </w:rPr>
              <w:t xml:space="preserve">Dostawa mebli i wyposażenia </w:t>
            </w:r>
            <w:proofErr w:type="spellStart"/>
            <w:r w:rsidRPr="009E04BE">
              <w:rPr>
                <w:rFonts w:ascii="Arial" w:hAnsi="Arial" w:cs="Arial"/>
                <w:bCs/>
                <w:sz w:val="24"/>
                <w:szCs w:val="24"/>
              </w:rPr>
              <w:t>sal</w:t>
            </w:r>
            <w:proofErr w:type="spellEnd"/>
            <w:r w:rsidRPr="009E04BE">
              <w:rPr>
                <w:rFonts w:ascii="Arial" w:hAnsi="Arial" w:cs="Arial"/>
                <w:bCs/>
                <w:sz w:val="24"/>
                <w:szCs w:val="24"/>
              </w:rPr>
              <w:t xml:space="preserve"> chorych do wymogów SANEPID-u Filia nr 3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E04BE" w:rsidRPr="004E4B64" w14:paraId="726E34DA" w14:textId="77777777" w:rsidTr="001A2810">
        <w:tc>
          <w:tcPr>
            <w:tcW w:w="2269" w:type="dxa"/>
          </w:tcPr>
          <w:p w14:paraId="10376133" w14:textId="77777777" w:rsidR="009E04BE" w:rsidRPr="004E4B64" w:rsidRDefault="009E04BE" w:rsidP="006B5C7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7988D36" w14:textId="77777777" w:rsidR="009E04BE" w:rsidRPr="004E4B64" w:rsidRDefault="009E04BE" w:rsidP="006B5C7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E04BE">
              <w:rPr>
                <w:rFonts w:ascii="Arial" w:hAnsi="Arial" w:cs="Arial"/>
                <w:bCs/>
                <w:sz w:val="24"/>
                <w:szCs w:val="24"/>
              </w:rPr>
              <w:t>SZW/DZP/172/2025</w:t>
            </w:r>
          </w:p>
        </w:tc>
      </w:tr>
    </w:tbl>
    <w:p w14:paraId="08EE7241" w14:textId="77777777" w:rsidR="004E4B64" w:rsidRPr="00AD45A9" w:rsidRDefault="004E4B64" w:rsidP="006B5C7F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63224A3B" w14:textId="77777777" w:rsidTr="00C46732">
        <w:tc>
          <w:tcPr>
            <w:tcW w:w="9330" w:type="dxa"/>
            <w:shd w:val="clear" w:color="auto" w:fill="F2F2F2"/>
            <w:hideMark/>
          </w:tcPr>
          <w:p w14:paraId="3EA1E02F" w14:textId="77777777" w:rsidR="00843A88" w:rsidRPr="00AD45A9" w:rsidRDefault="00843A88" w:rsidP="006B5C7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742D992" w14:textId="77777777" w:rsidR="006B5C7F" w:rsidRDefault="006B5C7F" w:rsidP="006B5C7F">
      <w:pPr>
        <w:jc w:val="both"/>
        <w:rPr>
          <w:rFonts w:ascii="Arial" w:hAnsi="Arial" w:cs="Arial"/>
          <w:sz w:val="24"/>
          <w:szCs w:val="24"/>
        </w:rPr>
      </w:pPr>
    </w:p>
    <w:p w14:paraId="785D9FC1" w14:textId="77777777" w:rsidR="006B5C7F" w:rsidRDefault="006B5C7F" w:rsidP="006B5C7F">
      <w:pPr>
        <w:jc w:val="both"/>
        <w:rPr>
          <w:rFonts w:ascii="Arial" w:hAnsi="Arial" w:cs="Arial"/>
          <w:sz w:val="24"/>
          <w:szCs w:val="24"/>
        </w:rPr>
      </w:pPr>
    </w:p>
    <w:p w14:paraId="0ABAC8D7" w14:textId="786E9C30" w:rsidR="0012774F" w:rsidRPr="00E935D6" w:rsidRDefault="00520165" w:rsidP="006B5C7F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9E04BE" w:rsidRPr="009E04BE">
        <w:rPr>
          <w:rFonts w:ascii="Arial" w:hAnsi="Arial" w:cs="Arial"/>
          <w:b/>
          <w:sz w:val="24"/>
          <w:szCs w:val="24"/>
        </w:rPr>
        <w:t>Szpital Wojewódzki w Poznaniu</w:t>
      </w:r>
      <w:r w:rsidR="006B5C7F">
        <w:rPr>
          <w:rFonts w:ascii="Arial" w:hAnsi="Arial" w:cs="Arial"/>
          <w:b/>
          <w:sz w:val="24"/>
          <w:szCs w:val="24"/>
        </w:rPr>
        <w:t xml:space="preserve">, </w:t>
      </w:r>
      <w:r w:rsidR="009E04BE" w:rsidRPr="009E04BE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9E04BE" w:rsidRPr="009E04BE">
        <w:rPr>
          <w:rFonts w:ascii="Arial" w:hAnsi="Arial" w:cs="Arial"/>
          <w:sz w:val="24"/>
          <w:szCs w:val="24"/>
        </w:rPr>
        <w:t>(</w:t>
      </w:r>
      <w:proofErr w:type="spellStart"/>
      <w:r w:rsidR="009E04BE" w:rsidRPr="009E04BE">
        <w:rPr>
          <w:rFonts w:ascii="Arial" w:hAnsi="Arial" w:cs="Arial"/>
          <w:sz w:val="24"/>
          <w:szCs w:val="24"/>
        </w:rPr>
        <w:t>t.j</w:t>
      </w:r>
      <w:proofErr w:type="spellEnd"/>
      <w:r w:rsidR="009E04BE" w:rsidRPr="009E04BE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9E04BE" w:rsidRPr="009E04BE">
        <w:rPr>
          <w:rFonts w:ascii="Arial" w:hAnsi="Arial" w:cs="Arial"/>
          <w:sz w:val="24"/>
          <w:szCs w:val="24"/>
        </w:rPr>
        <w:t>późn</w:t>
      </w:r>
      <w:proofErr w:type="spellEnd"/>
      <w:r w:rsidR="009E04BE" w:rsidRPr="009E04BE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E04BE" w:rsidRPr="00E935D6" w14:paraId="3DDB473C" w14:textId="77777777" w:rsidTr="001A2810">
        <w:tc>
          <w:tcPr>
            <w:tcW w:w="9356" w:type="dxa"/>
          </w:tcPr>
          <w:p w14:paraId="0A084DE2" w14:textId="77777777" w:rsidR="006B5C7F" w:rsidRDefault="006B5C7F" w:rsidP="006B5C7F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A7D2E11" w14:textId="466ACB5B" w:rsidR="009E04BE" w:rsidRPr="009E04BE" w:rsidRDefault="009E04BE" w:rsidP="006B5C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04BE">
              <w:rPr>
                <w:rFonts w:ascii="Arial" w:hAnsi="Arial" w:cs="Arial"/>
                <w:sz w:val="24"/>
                <w:szCs w:val="24"/>
              </w:rPr>
              <w:t xml:space="preserve">Dot. Krzesło  </w:t>
            </w:r>
          </w:p>
          <w:p w14:paraId="4F5D0024" w14:textId="1B24B9F1" w:rsidR="009E04BE" w:rsidRPr="004E4B64" w:rsidRDefault="009E04BE" w:rsidP="006B5C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04BE">
              <w:rPr>
                <w:rFonts w:ascii="Arial" w:hAnsi="Arial" w:cs="Arial"/>
                <w:sz w:val="24"/>
                <w:szCs w:val="24"/>
              </w:rPr>
              <w:t xml:space="preserve">Czy Zamawiający dopuści krzesło spełniające wszystkie wymagania, z wyjątkiem parametru głębokość siedziska - oferowane przez nas krzesło posiada głębokość siedziska 415 mm, przy wymaganiu minimalnym 425 mm. Pozostałe parametry krzesła są zgodne z wymaganiami Zamawiającego. Odpowiedz: </w:t>
            </w:r>
            <w:r w:rsidR="00092656" w:rsidRPr="00092656">
              <w:rPr>
                <w:rFonts w:ascii="Arial" w:hAnsi="Arial" w:cs="Arial"/>
                <w:sz w:val="24"/>
                <w:szCs w:val="24"/>
              </w:rPr>
              <w:t>Zamawiający dopuszcza oferowane krzesło z głębokością siedziska  415 mm.</w:t>
            </w:r>
          </w:p>
        </w:tc>
      </w:tr>
    </w:tbl>
    <w:p w14:paraId="2048A0B1" w14:textId="77777777" w:rsidR="00BE7BFD" w:rsidRPr="00E935D6" w:rsidRDefault="00BE7BFD" w:rsidP="006B5C7F">
      <w:pPr>
        <w:jc w:val="both"/>
        <w:rPr>
          <w:rFonts w:ascii="Arial" w:hAnsi="Arial" w:cs="Arial"/>
          <w:sz w:val="22"/>
          <w:szCs w:val="22"/>
        </w:rPr>
      </w:pPr>
    </w:p>
    <w:p w14:paraId="1D495C40" w14:textId="77777777" w:rsidR="006D4AB3" w:rsidRDefault="006D4AB3" w:rsidP="006B5C7F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0C9AF5B1" w14:textId="77777777" w:rsidR="006B5C7F" w:rsidRDefault="006B5C7F" w:rsidP="006B5C7F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D3CA076" w14:textId="77777777" w:rsidR="006B5C7F" w:rsidRPr="00C40A1E" w:rsidRDefault="006B5C7F" w:rsidP="006B5C7F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79E4ADB9" w14:textId="77777777" w:rsidR="006B5C7F" w:rsidRPr="00BB547B" w:rsidRDefault="006B5C7F" w:rsidP="006B5C7F">
      <w:pPr>
        <w:ind w:left="5239" w:firstLine="425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61C4FD77" w14:textId="77777777" w:rsidR="006B5C7F" w:rsidRPr="00E935D6" w:rsidRDefault="006B5C7F" w:rsidP="006B5C7F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6B5C7F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64A5C" w14:textId="77777777" w:rsidR="002F3669" w:rsidRDefault="002F3669">
      <w:r>
        <w:separator/>
      </w:r>
    </w:p>
  </w:endnote>
  <w:endnote w:type="continuationSeparator" w:id="0">
    <w:p w14:paraId="6CEEF610" w14:textId="77777777" w:rsidR="002F3669" w:rsidRDefault="002F3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D57A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C8889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2A28D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C72DC68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022E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2891A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6865F2" w14:textId="77777777" w:rsidR="006D4AB3" w:rsidRDefault="006D4AB3">
    <w:pPr>
      <w:pStyle w:val="Stopka"/>
      <w:tabs>
        <w:tab w:val="clear" w:pos="4536"/>
        <w:tab w:val="left" w:pos="6237"/>
      </w:tabs>
    </w:pPr>
  </w:p>
  <w:p w14:paraId="231BCA2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D68D8" w14:textId="77777777" w:rsidR="002F3669" w:rsidRDefault="002F3669">
      <w:r>
        <w:separator/>
      </w:r>
    </w:p>
  </w:footnote>
  <w:footnote w:type="continuationSeparator" w:id="0">
    <w:p w14:paraId="0CCB8C62" w14:textId="77777777" w:rsidR="002F3669" w:rsidRDefault="002F36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23FCB" w14:textId="77777777" w:rsidR="009E04BE" w:rsidRDefault="009E04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1A679" w14:textId="77777777" w:rsidR="009E04BE" w:rsidRDefault="009E04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F2FB8" w14:textId="77777777" w:rsidR="009E04BE" w:rsidRDefault="009E04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86535504">
    <w:abstractNumId w:val="3"/>
  </w:num>
  <w:num w:numId="2" w16cid:durableId="1980647141">
    <w:abstractNumId w:val="6"/>
  </w:num>
  <w:num w:numId="3" w16cid:durableId="194732483">
    <w:abstractNumId w:val="2"/>
  </w:num>
  <w:num w:numId="4" w16cid:durableId="1156647322">
    <w:abstractNumId w:val="5"/>
  </w:num>
  <w:num w:numId="5" w16cid:durableId="391001138">
    <w:abstractNumId w:val="0"/>
  </w:num>
  <w:num w:numId="6" w16cid:durableId="577441294">
    <w:abstractNumId w:val="1"/>
  </w:num>
  <w:num w:numId="7" w16cid:durableId="15704567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669"/>
    <w:rsid w:val="00031374"/>
    <w:rsid w:val="00053F5D"/>
    <w:rsid w:val="00092656"/>
    <w:rsid w:val="000A1097"/>
    <w:rsid w:val="000E2A8F"/>
    <w:rsid w:val="0012774F"/>
    <w:rsid w:val="00144B7A"/>
    <w:rsid w:val="00180C6E"/>
    <w:rsid w:val="0029606A"/>
    <w:rsid w:val="002F3669"/>
    <w:rsid w:val="00396CC3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5C7F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E04BE"/>
    <w:rsid w:val="00A905AC"/>
    <w:rsid w:val="00BA6584"/>
    <w:rsid w:val="00BE7BFD"/>
    <w:rsid w:val="00C26ED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DFFF6A"/>
  <w15:chartTrackingRefBased/>
  <w15:docId w15:val="{32C82396-FE9A-4404-9D8B-0E8D4E87F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2025-12-30T09:05:00Z</cp:lastPrinted>
  <dcterms:created xsi:type="dcterms:W3CDTF">2025-12-30T09:05:00Z</dcterms:created>
  <dcterms:modified xsi:type="dcterms:W3CDTF">2025-12-30T09:05:00Z</dcterms:modified>
</cp:coreProperties>
</file>